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85911057"/>
        <w:docPartObj>
          <w:docPartGallery w:val="Cover Pages"/>
          <w:docPartUnique/>
        </w:docPartObj>
      </w:sdtPr>
      <w:sdtEndPr>
        <w:rPr>
          <w:rFonts w:ascii="Athelas Regular" w:hAnsi="Athelas Regular" w:cstheme="minorHAnsi"/>
          <w:b/>
          <w:noProof/>
          <w:sz w:val="96"/>
          <w:szCs w:val="72"/>
        </w:rPr>
      </w:sdtEndPr>
      <w:sdtContent>
        <w:p w14:paraId="5FCD4668" w14:textId="77777777" w:rsidR="004B081C" w:rsidRDefault="004B081C">
          <w:r>
            <w:rPr>
              <w:noProof/>
            </w:rPr>
            <mc:AlternateContent>
              <mc:Choice Requires="wpg">
                <w:drawing>
                  <wp:anchor distT="0" distB="0" distL="114300" distR="114300" simplePos="0" relativeHeight="251656192" behindDoc="0" locked="0" layoutInCell="1" allowOverlap="1" wp14:anchorId="0D435CC4" wp14:editId="6C4A8412">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91ED28" w14:textId="77777777" w:rsidR="00552144" w:rsidRDefault="00552144">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F973DE" w14:textId="77777777" w:rsidR="00552144" w:rsidRDefault="00552144">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35CC4" id="Group 15" o:spid="_x0000_s1026" style="position:absolute;margin-left:364.5pt;margin-top:-385.7pt;width:143.25pt;height:60.75pt;z-index:251656192"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5891ED28" w14:textId="77777777" w:rsidR="00552144" w:rsidRDefault="00552144">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59F973DE" w14:textId="77777777" w:rsidR="00552144" w:rsidRDefault="00552144">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6112DB85" w14:textId="44CE3A4B" w:rsidR="004B081C" w:rsidRDefault="004B081C" w:rsidP="004B081C">
          <w:pPr>
            <w:spacing w:after="0" w:line="240" w:lineRule="auto"/>
            <w:jc w:val="center"/>
            <w:rPr>
              <w:rFonts w:ascii="Athelas Regular" w:hAnsi="Athelas Regular" w:cstheme="minorHAnsi"/>
              <w:b/>
              <w:noProof/>
              <w:sz w:val="96"/>
              <w:szCs w:val="72"/>
            </w:rPr>
          </w:pPr>
          <w:r w:rsidRPr="00810993">
            <w:rPr>
              <w:rFonts w:ascii="Athelas Regular" w:hAnsi="Athelas Regular" w:cstheme="minorHAnsi"/>
              <w:b/>
              <w:noProof/>
              <w:sz w:val="96"/>
              <w:szCs w:val="72"/>
            </w:rPr>
            <w:t>CAMP WOLFEBORO</w:t>
          </w:r>
        </w:p>
        <w:p w14:paraId="369F165B" w14:textId="00BC1806" w:rsidR="00A47E05" w:rsidRPr="00810993" w:rsidRDefault="00A47E05" w:rsidP="004B081C">
          <w:pPr>
            <w:spacing w:after="0" w:line="240" w:lineRule="auto"/>
            <w:jc w:val="center"/>
            <w:rPr>
              <w:rFonts w:ascii="Athelas Regular" w:hAnsi="Athelas Regular" w:cstheme="minorHAnsi"/>
              <w:b/>
              <w:noProof/>
              <w:sz w:val="96"/>
              <w:szCs w:val="72"/>
            </w:rPr>
          </w:pPr>
          <w:r>
            <w:rPr>
              <w:rFonts w:ascii="Athelas Regular" w:hAnsi="Athelas Regular" w:cstheme="minorHAnsi"/>
              <w:b/>
              <w:noProof/>
              <w:sz w:val="96"/>
              <w:szCs w:val="72"/>
            </w:rPr>
            <w:t>WEBELOS RESIDENT CAMP</w:t>
          </w:r>
        </w:p>
        <w:p w14:paraId="2B7C720E" w14:textId="370E9859" w:rsidR="004B081C" w:rsidRPr="00810993" w:rsidRDefault="004B081C" w:rsidP="004B081C">
          <w:pPr>
            <w:spacing w:after="0" w:line="240" w:lineRule="auto"/>
            <w:jc w:val="center"/>
            <w:rPr>
              <w:rFonts w:ascii="Athelas Regular" w:hAnsi="Athelas Regular" w:cstheme="minorHAnsi"/>
              <w:b/>
              <w:noProof/>
              <w:sz w:val="96"/>
              <w:szCs w:val="72"/>
            </w:rPr>
          </w:pPr>
          <w:r w:rsidRPr="00810993">
            <w:rPr>
              <w:rFonts w:ascii="Athelas Regular" w:hAnsi="Athelas Regular" w:cstheme="minorHAnsi"/>
              <w:b/>
              <w:noProof/>
              <w:sz w:val="96"/>
              <w:szCs w:val="72"/>
            </w:rPr>
            <w:t>LEADER’S GUIDE</w:t>
          </w:r>
        </w:p>
        <w:p w14:paraId="60305CC6" w14:textId="2950D00E" w:rsidR="004B081C" w:rsidRPr="00810993" w:rsidRDefault="00A47E05" w:rsidP="004B081C">
          <w:pPr>
            <w:spacing w:after="0" w:line="240" w:lineRule="auto"/>
            <w:jc w:val="center"/>
            <w:rPr>
              <w:rFonts w:ascii="Athelas Regular" w:hAnsi="Athelas Regular" w:cstheme="minorHAnsi"/>
              <w:b/>
              <w:sz w:val="96"/>
              <w:szCs w:val="72"/>
            </w:rPr>
          </w:pPr>
          <w:r w:rsidRPr="007208CF">
            <w:rPr>
              <w:rFonts w:cstheme="minorHAnsi"/>
              <w:b/>
              <w:noProof/>
              <w:sz w:val="72"/>
              <w:szCs w:val="72"/>
            </w:rPr>
            <w:drawing>
              <wp:anchor distT="0" distB="0" distL="114300" distR="114300" simplePos="0" relativeHeight="251657216" behindDoc="0" locked="0" layoutInCell="1" allowOverlap="1" wp14:anchorId="01B9A193" wp14:editId="4D6B789E">
                <wp:simplePos x="0" y="0"/>
                <wp:positionH relativeFrom="margin">
                  <wp:posOffset>1790700</wp:posOffset>
                </wp:positionH>
                <wp:positionV relativeFrom="margin">
                  <wp:posOffset>4051935</wp:posOffset>
                </wp:positionV>
                <wp:extent cx="2743200" cy="27546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ebor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2754630"/>
                        </a:xfrm>
                        <a:prstGeom prst="rect">
                          <a:avLst/>
                        </a:prstGeom>
                      </pic:spPr>
                    </pic:pic>
                  </a:graphicData>
                </a:graphic>
                <wp14:sizeRelH relativeFrom="margin">
                  <wp14:pctWidth>0</wp14:pctWidth>
                </wp14:sizeRelH>
                <wp14:sizeRelV relativeFrom="margin">
                  <wp14:pctHeight>0</wp14:pctHeight>
                </wp14:sizeRelV>
              </wp:anchor>
            </w:drawing>
          </w:r>
          <w:r w:rsidR="004B081C" w:rsidRPr="00810993">
            <w:rPr>
              <w:rFonts w:ascii="Athelas Regular" w:hAnsi="Athelas Regular" w:cstheme="minorHAnsi"/>
              <w:b/>
              <w:noProof/>
              <w:sz w:val="96"/>
              <w:szCs w:val="72"/>
            </w:rPr>
            <w:t>2019</w:t>
          </w:r>
        </w:p>
        <w:p w14:paraId="3A640207" w14:textId="77777777" w:rsidR="004B081C" w:rsidRPr="007208CF" w:rsidRDefault="004B081C" w:rsidP="004B081C">
          <w:pPr>
            <w:spacing w:after="0" w:line="240" w:lineRule="auto"/>
            <w:jc w:val="center"/>
            <w:rPr>
              <w:rFonts w:cstheme="minorHAnsi"/>
              <w:b/>
              <w:sz w:val="72"/>
              <w:szCs w:val="72"/>
            </w:rPr>
          </w:pPr>
        </w:p>
        <w:p w14:paraId="29AEA82D" w14:textId="63E6D39B" w:rsidR="004B081C" w:rsidRPr="007208CF" w:rsidRDefault="004B081C" w:rsidP="004B081C">
          <w:pPr>
            <w:spacing w:after="0" w:line="240" w:lineRule="auto"/>
            <w:jc w:val="center"/>
            <w:rPr>
              <w:rFonts w:cstheme="minorHAnsi"/>
              <w:b/>
              <w:sz w:val="72"/>
              <w:szCs w:val="72"/>
            </w:rPr>
          </w:pPr>
        </w:p>
        <w:p w14:paraId="2C7693D3" w14:textId="77777777" w:rsidR="004B081C" w:rsidRPr="007208CF" w:rsidRDefault="004B081C" w:rsidP="004B081C">
          <w:pPr>
            <w:spacing w:after="0" w:line="240" w:lineRule="auto"/>
            <w:jc w:val="center"/>
            <w:rPr>
              <w:rFonts w:cstheme="minorHAnsi"/>
              <w:b/>
              <w:sz w:val="72"/>
              <w:szCs w:val="72"/>
            </w:rPr>
          </w:pPr>
        </w:p>
        <w:p w14:paraId="5C11D872" w14:textId="77777777" w:rsidR="004B081C" w:rsidRPr="007208CF" w:rsidRDefault="004B081C" w:rsidP="004B081C">
          <w:pPr>
            <w:spacing w:after="0" w:line="240" w:lineRule="auto"/>
            <w:jc w:val="center"/>
            <w:rPr>
              <w:rFonts w:cstheme="minorHAnsi"/>
              <w:b/>
              <w:sz w:val="72"/>
              <w:szCs w:val="72"/>
            </w:rPr>
          </w:pPr>
        </w:p>
        <w:p w14:paraId="33A9829A" w14:textId="77777777" w:rsidR="004B081C" w:rsidRPr="007208CF" w:rsidRDefault="004B081C" w:rsidP="004B081C">
          <w:pPr>
            <w:spacing w:after="0" w:line="240" w:lineRule="auto"/>
            <w:jc w:val="center"/>
            <w:rPr>
              <w:rFonts w:cstheme="minorHAnsi"/>
              <w:b/>
              <w:sz w:val="72"/>
              <w:szCs w:val="72"/>
            </w:rPr>
          </w:pPr>
        </w:p>
        <w:p w14:paraId="02028CE8" w14:textId="77777777" w:rsidR="004B081C" w:rsidRDefault="004B081C" w:rsidP="00A47E05">
          <w:pPr>
            <w:spacing w:after="0" w:line="240" w:lineRule="auto"/>
            <w:rPr>
              <w:rFonts w:cstheme="minorHAnsi"/>
              <w:b/>
            </w:rPr>
          </w:pPr>
        </w:p>
        <w:p w14:paraId="36E44FDD" w14:textId="77777777" w:rsidR="004B081C" w:rsidRDefault="004B081C" w:rsidP="004B081C">
          <w:pPr>
            <w:spacing w:after="0" w:line="240" w:lineRule="auto"/>
            <w:jc w:val="center"/>
            <w:rPr>
              <w:rFonts w:cstheme="minorHAnsi"/>
              <w:b/>
            </w:rPr>
          </w:pPr>
        </w:p>
        <w:p w14:paraId="6FD891E0" w14:textId="77777777" w:rsidR="004B081C" w:rsidRPr="007208CF" w:rsidRDefault="004B081C" w:rsidP="004B081C">
          <w:pPr>
            <w:spacing w:after="0" w:line="240" w:lineRule="auto"/>
            <w:jc w:val="center"/>
            <w:rPr>
              <w:rFonts w:cstheme="minorHAnsi"/>
              <w:b/>
            </w:rPr>
          </w:pPr>
        </w:p>
        <w:p w14:paraId="62611EE2" w14:textId="77777777" w:rsidR="004B081C" w:rsidRPr="007208CF" w:rsidRDefault="004B081C" w:rsidP="004B081C">
          <w:pPr>
            <w:spacing w:after="0" w:line="240" w:lineRule="auto"/>
            <w:rPr>
              <w:rFonts w:cstheme="minorHAnsi"/>
              <w:b/>
            </w:rPr>
          </w:pPr>
        </w:p>
        <w:p w14:paraId="42EA9C24" w14:textId="77777777" w:rsidR="004B081C" w:rsidRPr="00810993" w:rsidRDefault="004B081C" w:rsidP="004B081C">
          <w:pPr>
            <w:spacing w:after="0" w:line="240" w:lineRule="auto"/>
            <w:jc w:val="center"/>
            <w:rPr>
              <w:sz w:val="24"/>
              <w:szCs w:val="18"/>
            </w:rPr>
          </w:pPr>
          <w:r w:rsidRPr="00810993">
            <w:rPr>
              <w:sz w:val="24"/>
              <w:szCs w:val="18"/>
            </w:rPr>
            <w:t>Nationally Accredited Camp (NCAP)</w:t>
          </w:r>
        </w:p>
        <w:p w14:paraId="3D74FB54" w14:textId="77777777" w:rsidR="004B081C" w:rsidRPr="00810993" w:rsidRDefault="004B081C" w:rsidP="004B081C">
          <w:pPr>
            <w:spacing w:after="0" w:line="240" w:lineRule="auto"/>
            <w:jc w:val="center"/>
            <w:rPr>
              <w:sz w:val="24"/>
              <w:szCs w:val="18"/>
            </w:rPr>
          </w:pPr>
          <w:r w:rsidRPr="00810993">
            <w:rPr>
              <w:sz w:val="24"/>
              <w:szCs w:val="18"/>
            </w:rPr>
            <w:t>Mt. Diablo Silverado Council, BSA</w:t>
          </w:r>
        </w:p>
        <w:p w14:paraId="4BDA8EB8" w14:textId="77777777" w:rsidR="004B081C" w:rsidRPr="00810993" w:rsidRDefault="004B081C" w:rsidP="004B081C">
          <w:pPr>
            <w:spacing w:after="0" w:line="240" w:lineRule="auto"/>
            <w:jc w:val="center"/>
            <w:rPr>
              <w:sz w:val="24"/>
              <w:szCs w:val="18"/>
            </w:rPr>
          </w:pPr>
          <w:r w:rsidRPr="00810993">
            <w:rPr>
              <w:sz w:val="24"/>
              <w:szCs w:val="18"/>
            </w:rPr>
            <w:t>800 Ellinwood Way</w:t>
          </w:r>
        </w:p>
        <w:p w14:paraId="1AA21472" w14:textId="77777777" w:rsidR="004B081C" w:rsidRPr="00810993" w:rsidRDefault="004B081C" w:rsidP="004B081C">
          <w:pPr>
            <w:spacing w:after="0" w:line="240" w:lineRule="auto"/>
            <w:jc w:val="center"/>
            <w:rPr>
              <w:sz w:val="24"/>
              <w:szCs w:val="18"/>
            </w:rPr>
          </w:pPr>
          <w:r w:rsidRPr="00810993">
            <w:rPr>
              <w:sz w:val="24"/>
              <w:szCs w:val="18"/>
            </w:rPr>
            <w:t>Pleasant Hill, CA 94523</w:t>
          </w:r>
        </w:p>
        <w:p w14:paraId="56F70698" w14:textId="77777777" w:rsidR="004B081C" w:rsidRPr="00810993" w:rsidRDefault="004B081C" w:rsidP="004B081C">
          <w:pPr>
            <w:spacing w:after="0" w:line="240" w:lineRule="auto"/>
            <w:jc w:val="center"/>
            <w:rPr>
              <w:sz w:val="24"/>
              <w:szCs w:val="18"/>
            </w:rPr>
          </w:pPr>
          <w:r w:rsidRPr="00810993">
            <w:rPr>
              <w:sz w:val="24"/>
              <w:szCs w:val="18"/>
            </w:rPr>
            <w:t>Phone: 925-674-6126; Fax: 925-674-6190</w:t>
          </w:r>
        </w:p>
        <w:p w14:paraId="65534112" w14:textId="77777777" w:rsidR="00810993" w:rsidRPr="006F75A6" w:rsidRDefault="004B081C" w:rsidP="006F75A6">
          <w:pPr>
            <w:spacing w:after="0" w:line="240" w:lineRule="auto"/>
            <w:jc w:val="center"/>
            <w:rPr>
              <w:color w:val="0000FF" w:themeColor="hyperlink"/>
              <w:sz w:val="24"/>
              <w:szCs w:val="18"/>
              <w:u w:val="single"/>
            </w:rPr>
            <w:sectPr w:rsidR="00810993" w:rsidRPr="006F75A6" w:rsidSect="00810993">
              <w:headerReference w:type="default" r:id="rId9"/>
              <w:footerReference w:type="even" r:id="rId10"/>
              <w:footerReference w:type="default" r:id="rId11"/>
              <w:footerReference w:type="first" r:id="rId12"/>
              <w:pgSz w:w="12240" w:h="15840" w:code="1"/>
              <w:pgMar w:top="1080" w:right="1080" w:bottom="1080" w:left="1080" w:header="720" w:footer="720" w:gutter="0"/>
              <w:cols w:space="720"/>
              <w:titlePg/>
              <w:docGrid w:linePitch="360"/>
            </w:sectPr>
          </w:pPr>
          <w:r w:rsidRPr="00810993">
            <w:rPr>
              <w:sz w:val="24"/>
              <w:szCs w:val="18"/>
            </w:rPr>
            <w:t xml:space="preserve">Website: </w:t>
          </w:r>
          <w:hyperlink r:id="rId13">
            <w:r w:rsidRPr="00810993">
              <w:rPr>
                <w:rStyle w:val="Hyperlink"/>
                <w:sz w:val="24"/>
                <w:szCs w:val="18"/>
              </w:rPr>
              <w:t>http://www.mdscbsa.org</w:t>
            </w:r>
          </w:hyperlink>
        </w:p>
      </w:sdtContent>
    </w:sdt>
    <w:p w14:paraId="45F44B05" w14:textId="77777777" w:rsidR="00810993" w:rsidRPr="006F75A6" w:rsidRDefault="00810993" w:rsidP="004B081C">
      <w:pPr>
        <w:rPr>
          <w:rFonts w:ascii="Athelas Regular" w:hAnsi="Athelas Regular" w:cstheme="minorHAnsi"/>
          <w:sz w:val="2"/>
          <w:szCs w:val="2"/>
        </w:rPr>
      </w:pPr>
    </w:p>
    <w:sdt>
      <w:sdtPr>
        <w:rPr>
          <w:rFonts w:asciiTheme="minorHAnsi" w:eastAsiaTheme="minorHAnsi" w:hAnsiTheme="minorHAnsi" w:cstheme="minorBidi"/>
          <w:b w:val="0"/>
          <w:bCs w:val="0"/>
          <w:color w:val="auto"/>
          <w:sz w:val="22"/>
          <w:szCs w:val="22"/>
        </w:rPr>
        <w:id w:val="-761684578"/>
        <w:docPartObj>
          <w:docPartGallery w:val="Table of Contents"/>
          <w:docPartUnique/>
        </w:docPartObj>
      </w:sdtPr>
      <w:sdtEndPr>
        <w:rPr>
          <w:noProof/>
        </w:rPr>
      </w:sdtEndPr>
      <w:sdtContent>
        <w:p w14:paraId="47EEE5D8" w14:textId="77777777" w:rsidR="004B081C" w:rsidRPr="006F75A6" w:rsidRDefault="004B081C" w:rsidP="004B081C">
          <w:pPr>
            <w:pStyle w:val="TOCHeading"/>
            <w:jc w:val="center"/>
            <w:rPr>
              <w:rFonts w:ascii="Athelas Regular" w:hAnsi="Athelas Regular"/>
              <w:color w:val="auto"/>
            </w:rPr>
          </w:pPr>
          <w:r w:rsidRPr="006F75A6">
            <w:rPr>
              <w:rFonts w:ascii="Athelas Regular" w:hAnsi="Athelas Regular"/>
              <w:color w:val="auto"/>
            </w:rPr>
            <w:t>Table of Contents</w:t>
          </w:r>
        </w:p>
        <w:p w14:paraId="32F45FF1" w14:textId="77777777" w:rsidR="004B081C" w:rsidRPr="00805010" w:rsidRDefault="004B081C">
          <w:pPr>
            <w:pStyle w:val="TOC1"/>
            <w:tabs>
              <w:tab w:val="right" w:leader="dot" w:pos="10070"/>
            </w:tabs>
            <w:rPr>
              <w:rFonts w:ascii="Athelas Regular" w:hAnsi="Athelas Regular"/>
              <w:noProof/>
              <w:sz w:val="22"/>
            </w:rPr>
          </w:pPr>
          <w:r w:rsidRPr="00805010">
            <w:rPr>
              <w:rFonts w:ascii="Athelas Regular" w:hAnsi="Athelas Regular"/>
              <w:b w:val="0"/>
            </w:rPr>
            <w:fldChar w:fldCharType="begin"/>
          </w:r>
          <w:r w:rsidRPr="00805010">
            <w:rPr>
              <w:rFonts w:ascii="Athelas Regular" w:hAnsi="Athelas Regular"/>
            </w:rPr>
            <w:instrText xml:space="preserve"> TOC \o "1-3" \h \z \u </w:instrText>
          </w:r>
          <w:r w:rsidRPr="00805010">
            <w:rPr>
              <w:rFonts w:ascii="Athelas Regular" w:hAnsi="Athelas Regular"/>
              <w:b w:val="0"/>
            </w:rPr>
            <w:fldChar w:fldCharType="separate"/>
          </w:r>
          <w:r w:rsidRPr="00805010">
            <w:rPr>
              <w:rFonts w:ascii="Athelas Regular" w:hAnsi="Athelas Regular"/>
              <w:noProof/>
              <w:sz w:val="22"/>
            </w:rPr>
            <w:t>Camp Wolfeboro</w:t>
          </w:r>
          <w:r w:rsidRPr="00805010">
            <w:rPr>
              <w:rFonts w:ascii="Athelas Regular" w:hAnsi="Athelas Regular"/>
              <w:noProof/>
              <w:sz w:val="22"/>
            </w:rPr>
            <w:tab/>
          </w:r>
          <w:r w:rsidR="00805010">
            <w:rPr>
              <w:rFonts w:ascii="Athelas Regular" w:hAnsi="Athelas Regular"/>
              <w:noProof/>
              <w:sz w:val="22"/>
            </w:rPr>
            <w:t>3-4</w:t>
          </w:r>
        </w:p>
        <w:p w14:paraId="64117D89" w14:textId="77777777" w:rsidR="004B081C" w:rsidRPr="00805010" w:rsidRDefault="004B081C">
          <w:pPr>
            <w:pStyle w:val="TOC1"/>
            <w:tabs>
              <w:tab w:val="right" w:leader="dot" w:pos="10070"/>
            </w:tabs>
            <w:rPr>
              <w:rFonts w:ascii="Athelas Regular" w:hAnsi="Athelas Regular"/>
              <w:noProof/>
              <w:sz w:val="22"/>
            </w:rPr>
          </w:pPr>
          <w:r w:rsidRPr="00805010">
            <w:rPr>
              <w:rFonts w:ascii="Athelas Regular" w:hAnsi="Athelas Regular"/>
              <w:noProof/>
              <w:sz w:val="22"/>
            </w:rPr>
            <w:t>Registration and Camp Fees</w:t>
          </w:r>
          <w:r w:rsidRPr="00805010">
            <w:rPr>
              <w:rFonts w:ascii="Athelas Regular" w:hAnsi="Athelas Regular"/>
              <w:noProof/>
              <w:sz w:val="22"/>
            </w:rPr>
            <w:tab/>
          </w:r>
          <w:r w:rsidR="00805010">
            <w:rPr>
              <w:rFonts w:ascii="Athelas Regular" w:hAnsi="Athelas Regular"/>
              <w:noProof/>
              <w:sz w:val="22"/>
            </w:rPr>
            <w:t>5-6</w:t>
          </w:r>
        </w:p>
        <w:p w14:paraId="0E09DA92" w14:textId="77777777" w:rsidR="004B081C" w:rsidRPr="00805010" w:rsidRDefault="000E2ACA">
          <w:pPr>
            <w:pStyle w:val="TOC1"/>
            <w:tabs>
              <w:tab w:val="right" w:leader="dot" w:pos="10070"/>
            </w:tabs>
            <w:rPr>
              <w:rFonts w:ascii="Athelas Regular" w:hAnsi="Athelas Regular"/>
              <w:noProof/>
              <w:sz w:val="22"/>
            </w:rPr>
          </w:pPr>
          <w:r>
            <w:rPr>
              <w:rFonts w:ascii="Athelas Regular" w:hAnsi="Athelas Regular"/>
              <w:noProof/>
              <w:sz w:val="22"/>
            </w:rPr>
            <w:t>Registration Requirement</w:t>
          </w:r>
          <w:r w:rsidR="004B081C" w:rsidRPr="00805010">
            <w:rPr>
              <w:rFonts w:ascii="Athelas Regular" w:hAnsi="Athelas Regular"/>
              <w:noProof/>
              <w:sz w:val="22"/>
            </w:rPr>
            <w:tab/>
          </w:r>
          <w:r w:rsidR="00805010">
            <w:rPr>
              <w:rFonts w:ascii="Athelas Regular" w:hAnsi="Athelas Regular"/>
              <w:noProof/>
              <w:sz w:val="22"/>
            </w:rPr>
            <w:t>7</w:t>
          </w:r>
        </w:p>
        <w:p w14:paraId="2B12D8CD" w14:textId="77777777" w:rsidR="004B081C" w:rsidRPr="00805010" w:rsidRDefault="000E2ACA">
          <w:pPr>
            <w:pStyle w:val="TOC1"/>
            <w:tabs>
              <w:tab w:val="right" w:leader="dot" w:pos="10070"/>
            </w:tabs>
            <w:rPr>
              <w:rFonts w:ascii="Athelas Regular" w:hAnsi="Athelas Regular"/>
              <w:noProof/>
              <w:sz w:val="22"/>
            </w:rPr>
          </w:pPr>
          <w:r w:rsidRPr="00805010">
            <w:rPr>
              <w:rFonts w:ascii="Athelas Regular" w:hAnsi="Athelas Regular"/>
              <w:noProof/>
              <w:sz w:val="22"/>
            </w:rPr>
            <w:t>General Camp Information</w:t>
          </w:r>
          <w:r w:rsidR="004B081C" w:rsidRPr="00805010">
            <w:rPr>
              <w:rFonts w:ascii="Athelas Regular" w:hAnsi="Athelas Regular"/>
              <w:noProof/>
              <w:sz w:val="22"/>
            </w:rPr>
            <w:tab/>
          </w:r>
          <w:r w:rsidR="00805010">
            <w:rPr>
              <w:rFonts w:ascii="Athelas Regular" w:hAnsi="Athelas Regular"/>
              <w:noProof/>
              <w:sz w:val="22"/>
            </w:rPr>
            <w:t>8</w:t>
          </w:r>
          <w:r>
            <w:rPr>
              <w:rFonts w:ascii="Athelas Regular" w:hAnsi="Athelas Regular"/>
              <w:noProof/>
              <w:sz w:val="22"/>
            </w:rPr>
            <w:t>-12</w:t>
          </w:r>
        </w:p>
        <w:p w14:paraId="0D13E813" w14:textId="77777777" w:rsidR="004B081C" w:rsidRPr="00805010" w:rsidRDefault="004B081C">
          <w:pPr>
            <w:pStyle w:val="TOC1"/>
            <w:tabs>
              <w:tab w:val="right" w:leader="dot" w:pos="10070"/>
            </w:tabs>
            <w:rPr>
              <w:rFonts w:ascii="Athelas Regular" w:hAnsi="Athelas Regular"/>
              <w:noProof/>
              <w:sz w:val="22"/>
            </w:rPr>
          </w:pPr>
          <w:r w:rsidRPr="00805010">
            <w:rPr>
              <w:rFonts w:ascii="Athelas Regular" w:hAnsi="Athelas Regular"/>
              <w:noProof/>
              <w:sz w:val="22"/>
            </w:rPr>
            <w:t>Early Arrival</w:t>
          </w:r>
          <w:r w:rsidRPr="00805010">
            <w:rPr>
              <w:rFonts w:ascii="Athelas Regular" w:hAnsi="Athelas Regular"/>
              <w:noProof/>
              <w:sz w:val="22"/>
            </w:rPr>
            <w:tab/>
          </w:r>
          <w:r w:rsidR="000E2ACA">
            <w:rPr>
              <w:rFonts w:ascii="Athelas Regular" w:hAnsi="Athelas Regular"/>
              <w:noProof/>
              <w:sz w:val="22"/>
            </w:rPr>
            <w:t>12</w:t>
          </w:r>
        </w:p>
        <w:p w14:paraId="4FBACBD6" w14:textId="77777777" w:rsidR="004B081C" w:rsidRPr="00805010" w:rsidRDefault="004B081C">
          <w:pPr>
            <w:pStyle w:val="TOC1"/>
            <w:tabs>
              <w:tab w:val="right" w:leader="dot" w:pos="10070"/>
            </w:tabs>
            <w:rPr>
              <w:rFonts w:ascii="Athelas Regular" w:hAnsi="Athelas Regular"/>
              <w:noProof/>
              <w:sz w:val="22"/>
            </w:rPr>
          </w:pPr>
          <w:r w:rsidRPr="00805010">
            <w:rPr>
              <w:rFonts w:ascii="Athelas Regular" w:hAnsi="Athelas Regular"/>
              <w:noProof/>
              <w:sz w:val="22"/>
            </w:rPr>
            <w:t>Health &amp; Safety Information</w:t>
          </w:r>
          <w:r w:rsidRPr="00805010">
            <w:rPr>
              <w:rFonts w:ascii="Athelas Regular" w:hAnsi="Athelas Regular"/>
              <w:noProof/>
              <w:sz w:val="22"/>
            </w:rPr>
            <w:tab/>
          </w:r>
          <w:r w:rsidR="000E2ACA">
            <w:rPr>
              <w:rFonts w:ascii="Athelas Regular" w:hAnsi="Athelas Regular"/>
              <w:noProof/>
              <w:sz w:val="22"/>
            </w:rPr>
            <w:t>13-15</w:t>
          </w:r>
        </w:p>
        <w:p w14:paraId="4C2AADA7" w14:textId="77777777" w:rsidR="004B081C" w:rsidRPr="00805010" w:rsidRDefault="004B081C">
          <w:pPr>
            <w:pStyle w:val="TOC1"/>
            <w:tabs>
              <w:tab w:val="right" w:leader="dot" w:pos="10070"/>
            </w:tabs>
            <w:rPr>
              <w:rFonts w:ascii="Athelas Regular" w:hAnsi="Athelas Regular"/>
              <w:noProof/>
              <w:sz w:val="22"/>
            </w:rPr>
          </w:pPr>
          <w:r w:rsidRPr="00805010">
            <w:rPr>
              <w:rFonts w:ascii="Athelas Regular" w:hAnsi="Athelas Regular"/>
              <w:noProof/>
              <w:sz w:val="22"/>
            </w:rPr>
            <w:t>Camp Programs</w:t>
          </w:r>
          <w:r w:rsidRPr="00805010">
            <w:rPr>
              <w:rFonts w:ascii="Athelas Regular" w:hAnsi="Athelas Regular"/>
              <w:noProof/>
              <w:sz w:val="22"/>
            </w:rPr>
            <w:tab/>
          </w:r>
          <w:r w:rsidR="000E2ACA">
            <w:rPr>
              <w:rFonts w:ascii="Athelas Regular" w:hAnsi="Athelas Regular"/>
              <w:noProof/>
              <w:sz w:val="22"/>
            </w:rPr>
            <w:t>16-23</w:t>
          </w:r>
        </w:p>
        <w:p w14:paraId="1C54C280" w14:textId="77777777" w:rsidR="004B081C" w:rsidRPr="00805010" w:rsidRDefault="00805010">
          <w:pPr>
            <w:pStyle w:val="TOC1"/>
            <w:tabs>
              <w:tab w:val="right" w:leader="dot" w:pos="10070"/>
            </w:tabs>
            <w:rPr>
              <w:rFonts w:ascii="Athelas Regular" w:hAnsi="Athelas Regular"/>
              <w:noProof/>
              <w:sz w:val="22"/>
            </w:rPr>
          </w:pPr>
          <w:r w:rsidRPr="00805010">
            <w:rPr>
              <w:rFonts w:ascii="Athelas Regular" w:hAnsi="Athelas Regular"/>
              <w:noProof/>
              <w:sz w:val="22"/>
            </w:rPr>
            <w:t>Merit Badge Info</w:t>
          </w:r>
          <w:r w:rsidR="004B081C" w:rsidRPr="00805010">
            <w:rPr>
              <w:rFonts w:ascii="Athelas Regular" w:hAnsi="Athelas Regular"/>
              <w:noProof/>
              <w:sz w:val="22"/>
            </w:rPr>
            <w:tab/>
          </w:r>
          <w:r w:rsidR="00D44E9A">
            <w:rPr>
              <w:rFonts w:ascii="Athelas Regular" w:hAnsi="Athelas Regular"/>
              <w:noProof/>
              <w:sz w:val="22"/>
            </w:rPr>
            <w:t>24</w:t>
          </w:r>
        </w:p>
        <w:p w14:paraId="7AB67260" w14:textId="77777777" w:rsidR="00FE4C3E" w:rsidRDefault="004B081C">
          <w:pPr>
            <w:pStyle w:val="TOC1"/>
            <w:tabs>
              <w:tab w:val="right" w:leader="dot" w:pos="10070"/>
            </w:tabs>
            <w:rPr>
              <w:rFonts w:ascii="Athelas Regular" w:hAnsi="Athelas Regular"/>
              <w:noProof/>
              <w:sz w:val="22"/>
            </w:rPr>
          </w:pPr>
          <w:r w:rsidRPr="00805010">
            <w:rPr>
              <w:rFonts w:ascii="Athelas Regular" w:hAnsi="Athelas Regular"/>
              <w:noProof/>
              <w:sz w:val="22"/>
            </w:rPr>
            <w:t>ACE Program</w:t>
          </w:r>
          <w:r w:rsidRPr="00805010">
            <w:rPr>
              <w:rFonts w:ascii="Athelas Regular" w:hAnsi="Athelas Regular"/>
              <w:noProof/>
              <w:sz w:val="22"/>
            </w:rPr>
            <w:tab/>
          </w:r>
          <w:r w:rsidR="00FE4C3E">
            <w:rPr>
              <w:rFonts w:ascii="Athelas Regular" w:hAnsi="Athelas Regular"/>
              <w:noProof/>
              <w:sz w:val="22"/>
            </w:rPr>
            <w:t>25-26</w:t>
          </w:r>
        </w:p>
        <w:p w14:paraId="444ED0D3" w14:textId="77777777" w:rsidR="00FE4C3E" w:rsidRPr="00FE4C3E" w:rsidRDefault="00FE4C3E" w:rsidP="00FE4C3E">
          <w:pPr>
            <w:pStyle w:val="TOC1"/>
            <w:tabs>
              <w:tab w:val="right" w:leader="dot" w:pos="10070"/>
            </w:tabs>
            <w:rPr>
              <w:rFonts w:ascii="Athelas Regular" w:hAnsi="Athelas Regular"/>
              <w:noProof/>
              <w:sz w:val="22"/>
            </w:rPr>
          </w:pPr>
          <w:r>
            <w:rPr>
              <w:rFonts w:ascii="Athelas Regular" w:hAnsi="Athelas Regular"/>
              <w:noProof/>
              <w:sz w:val="22"/>
            </w:rPr>
            <w:t xml:space="preserve">Provisional Camper </w:t>
          </w:r>
          <w:r w:rsidRPr="00805010">
            <w:rPr>
              <w:rFonts w:ascii="Athelas Regular" w:hAnsi="Athelas Regular"/>
              <w:noProof/>
              <w:sz w:val="22"/>
            </w:rPr>
            <w:t>Program</w:t>
          </w:r>
          <w:r w:rsidRPr="00805010">
            <w:rPr>
              <w:rFonts w:ascii="Athelas Regular" w:hAnsi="Athelas Regular"/>
              <w:noProof/>
              <w:sz w:val="22"/>
            </w:rPr>
            <w:tab/>
          </w:r>
          <w:r>
            <w:rPr>
              <w:rFonts w:ascii="Athelas Regular" w:hAnsi="Athelas Regular"/>
              <w:noProof/>
              <w:sz w:val="22"/>
            </w:rPr>
            <w:t>27</w:t>
          </w:r>
        </w:p>
        <w:p w14:paraId="1EAE038C" w14:textId="77777777" w:rsidR="004B081C" w:rsidRPr="00805010" w:rsidRDefault="004B081C">
          <w:pPr>
            <w:pStyle w:val="TOC1"/>
            <w:tabs>
              <w:tab w:val="right" w:leader="dot" w:pos="10070"/>
            </w:tabs>
            <w:rPr>
              <w:rFonts w:ascii="Athelas Regular" w:hAnsi="Athelas Regular"/>
              <w:noProof/>
              <w:sz w:val="22"/>
            </w:rPr>
          </w:pPr>
          <w:r w:rsidRPr="00805010">
            <w:rPr>
              <w:rFonts w:ascii="Athelas Regular" w:hAnsi="Athelas Regular"/>
              <w:noProof/>
              <w:sz w:val="22"/>
            </w:rPr>
            <w:t>S.T.E.M. / NOVA Awards (NEW FOR 2018/2019)</w:t>
          </w:r>
          <w:r w:rsidRPr="00805010">
            <w:rPr>
              <w:rFonts w:ascii="Athelas Regular" w:hAnsi="Athelas Regular"/>
              <w:noProof/>
              <w:sz w:val="22"/>
            </w:rPr>
            <w:tab/>
          </w:r>
          <w:r w:rsidR="00FE4C3E">
            <w:rPr>
              <w:rFonts w:ascii="Athelas Regular" w:hAnsi="Athelas Regular"/>
              <w:noProof/>
              <w:sz w:val="22"/>
            </w:rPr>
            <w:t>28</w:t>
          </w:r>
        </w:p>
        <w:p w14:paraId="14CAE3FC" w14:textId="77777777" w:rsidR="004B081C" w:rsidRPr="00805010" w:rsidRDefault="00FE4C3E">
          <w:pPr>
            <w:pStyle w:val="TOC1"/>
            <w:tabs>
              <w:tab w:val="right" w:leader="dot" w:pos="10070"/>
            </w:tabs>
            <w:rPr>
              <w:rFonts w:ascii="Athelas Regular" w:hAnsi="Athelas Regular"/>
              <w:noProof/>
              <w:sz w:val="22"/>
            </w:rPr>
          </w:pPr>
          <w:r w:rsidRPr="00805010">
            <w:rPr>
              <w:rFonts w:ascii="Athelas Regular" w:hAnsi="Athelas Regular"/>
              <w:noProof/>
              <w:sz w:val="22"/>
            </w:rPr>
            <w:t>Special Programs</w:t>
          </w:r>
          <w:r w:rsidR="00805010" w:rsidRPr="00805010">
            <w:rPr>
              <w:rFonts w:ascii="Athelas Regular" w:hAnsi="Athelas Regular"/>
              <w:noProof/>
              <w:sz w:val="22"/>
            </w:rPr>
            <w:tab/>
          </w:r>
          <w:r>
            <w:rPr>
              <w:rFonts w:ascii="Athelas Regular" w:hAnsi="Athelas Regular"/>
              <w:noProof/>
              <w:sz w:val="22"/>
            </w:rPr>
            <w:t>29-30</w:t>
          </w:r>
        </w:p>
        <w:p w14:paraId="4698F105" w14:textId="0E2C1D46" w:rsidR="004B081C" w:rsidRPr="00805010" w:rsidRDefault="00FE4C3E">
          <w:pPr>
            <w:pStyle w:val="TOC1"/>
            <w:tabs>
              <w:tab w:val="right" w:leader="dot" w:pos="10070"/>
            </w:tabs>
            <w:rPr>
              <w:rFonts w:ascii="Athelas Regular" w:hAnsi="Athelas Regular"/>
              <w:noProof/>
              <w:sz w:val="22"/>
            </w:rPr>
          </w:pPr>
          <w:r>
            <w:rPr>
              <w:rFonts w:ascii="Athelas Regular" w:hAnsi="Athelas Regular"/>
              <w:noProof/>
              <w:sz w:val="22"/>
            </w:rPr>
            <w:t>Unit Expeditions</w:t>
          </w:r>
          <w:r w:rsidR="004B081C" w:rsidRPr="00805010">
            <w:rPr>
              <w:rFonts w:ascii="Athelas Regular" w:hAnsi="Athelas Regular"/>
              <w:noProof/>
              <w:sz w:val="22"/>
            </w:rPr>
            <w:tab/>
          </w:r>
          <w:r w:rsidR="004B081C" w:rsidRPr="00805010">
            <w:rPr>
              <w:rFonts w:ascii="Athelas Regular" w:hAnsi="Athelas Regular"/>
              <w:noProof/>
              <w:sz w:val="22"/>
            </w:rPr>
            <w:fldChar w:fldCharType="begin"/>
          </w:r>
          <w:r w:rsidR="004B081C" w:rsidRPr="00805010">
            <w:rPr>
              <w:rFonts w:ascii="Athelas Regular" w:hAnsi="Athelas Regular"/>
              <w:noProof/>
              <w:sz w:val="22"/>
            </w:rPr>
            <w:instrText xml:space="preserve"> PAGEREF _Toc407463919 \h </w:instrText>
          </w:r>
          <w:r w:rsidR="004B081C" w:rsidRPr="00805010">
            <w:rPr>
              <w:rFonts w:ascii="Athelas Regular" w:hAnsi="Athelas Regular"/>
              <w:noProof/>
              <w:sz w:val="22"/>
            </w:rPr>
          </w:r>
          <w:r w:rsidR="004B081C" w:rsidRPr="00805010">
            <w:rPr>
              <w:rFonts w:ascii="Athelas Regular" w:hAnsi="Athelas Regular"/>
              <w:noProof/>
              <w:sz w:val="22"/>
            </w:rPr>
            <w:fldChar w:fldCharType="separate"/>
          </w:r>
          <w:r w:rsidR="00A34B08">
            <w:rPr>
              <w:rFonts w:ascii="Athelas Regular" w:hAnsi="Athelas Regular"/>
              <w:noProof/>
              <w:sz w:val="22"/>
            </w:rPr>
            <w:t>30</w:t>
          </w:r>
          <w:r w:rsidR="004B081C" w:rsidRPr="00805010">
            <w:rPr>
              <w:rFonts w:ascii="Athelas Regular" w:hAnsi="Athelas Regular"/>
              <w:noProof/>
              <w:sz w:val="22"/>
            </w:rPr>
            <w:fldChar w:fldCharType="end"/>
          </w:r>
        </w:p>
        <w:p w14:paraId="746328AD" w14:textId="77777777" w:rsidR="004B081C" w:rsidRPr="00805010" w:rsidRDefault="0006646C">
          <w:pPr>
            <w:pStyle w:val="TOC1"/>
            <w:tabs>
              <w:tab w:val="right" w:leader="dot" w:pos="10070"/>
            </w:tabs>
            <w:rPr>
              <w:rFonts w:ascii="Athelas Regular" w:hAnsi="Athelas Regular"/>
              <w:noProof/>
              <w:sz w:val="22"/>
            </w:rPr>
          </w:pPr>
          <w:r w:rsidRPr="00805010">
            <w:rPr>
              <w:rFonts w:ascii="Athelas Regular" w:hAnsi="Athelas Regular"/>
              <w:noProof/>
              <w:sz w:val="22"/>
            </w:rPr>
            <w:t>Merit Badges Offered</w:t>
          </w:r>
          <w:r w:rsidR="004B081C" w:rsidRPr="00805010">
            <w:rPr>
              <w:rFonts w:ascii="Athelas Regular" w:hAnsi="Athelas Regular"/>
              <w:noProof/>
              <w:sz w:val="22"/>
            </w:rPr>
            <w:tab/>
          </w:r>
          <w:r>
            <w:rPr>
              <w:rFonts w:ascii="Athelas Regular" w:hAnsi="Athelas Regular"/>
              <w:noProof/>
              <w:sz w:val="22"/>
            </w:rPr>
            <w:t>32-33</w:t>
          </w:r>
        </w:p>
        <w:p w14:paraId="1B1C6937" w14:textId="77777777" w:rsidR="004B081C" w:rsidRPr="00805010" w:rsidRDefault="0006646C">
          <w:pPr>
            <w:pStyle w:val="TOC1"/>
            <w:tabs>
              <w:tab w:val="right" w:leader="dot" w:pos="10070"/>
            </w:tabs>
            <w:rPr>
              <w:rFonts w:ascii="Athelas Regular" w:hAnsi="Athelas Regular"/>
              <w:noProof/>
              <w:sz w:val="22"/>
            </w:rPr>
          </w:pPr>
          <w:r>
            <w:rPr>
              <w:rFonts w:ascii="Athelas Regular" w:hAnsi="Athelas Regular"/>
              <w:noProof/>
              <w:sz w:val="22"/>
            </w:rPr>
            <w:t>Merit Badge Schedule</w:t>
          </w:r>
          <w:r w:rsidR="004B081C" w:rsidRPr="00805010">
            <w:rPr>
              <w:rFonts w:ascii="Athelas Regular" w:hAnsi="Athelas Regular"/>
              <w:noProof/>
              <w:sz w:val="22"/>
            </w:rPr>
            <w:tab/>
          </w:r>
          <w:r>
            <w:rPr>
              <w:rFonts w:ascii="Athelas Regular" w:hAnsi="Athelas Regular"/>
              <w:noProof/>
              <w:sz w:val="22"/>
            </w:rPr>
            <w:t>34</w:t>
          </w:r>
        </w:p>
        <w:p w14:paraId="2BFD19E8" w14:textId="77777777" w:rsidR="004B081C" w:rsidRPr="00805010" w:rsidRDefault="00453B96">
          <w:pPr>
            <w:pStyle w:val="TOC1"/>
            <w:tabs>
              <w:tab w:val="right" w:leader="dot" w:pos="10070"/>
            </w:tabs>
            <w:rPr>
              <w:rFonts w:ascii="Athelas Regular" w:hAnsi="Athelas Regular"/>
              <w:noProof/>
              <w:sz w:val="22"/>
            </w:rPr>
          </w:pPr>
          <w:r>
            <w:rPr>
              <w:rFonts w:ascii="Athelas Regular" w:hAnsi="Athelas Regular"/>
              <w:noProof/>
              <w:sz w:val="22"/>
            </w:rPr>
            <w:t>Camp Wolfeboro Weekly Schedule 2019</w:t>
          </w:r>
          <w:r w:rsidR="004B081C" w:rsidRPr="00805010">
            <w:rPr>
              <w:rFonts w:ascii="Athelas Regular" w:hAnsi="Athelas Regular"/>
              <w:noProof/>
              <w:sz w:val="22"/>
            </w:rPr>
            <w:tab/>
          </w:r>
          <w:r>
            <w:rPr>
              <w:rFonts w:ascii="Athelas Regular" w:hAnsi="Athelas Regular"/>
              <w:noProof/>
              <w:sz w:val="22"/>
            </w:rPr>
            <w:t>35</w:t>
          </w:r>
        </w:p>
        <w:p w14:paraId="27D7923B" w14:textId="77777777" w:rsidR="004B081C" w:rsidRDefault="00453B96">
          <w:pPr>
            <w:pStyle w:val="TOC1"/>
            <w:tabs>
              <w:tab w:val="right" w:leader="dot" w:pos="10070"/>
            </w:tabs>
            <w:rPr>
              <w:rFonts w:ascii="Athelas Regular" w:hAnsi="Athelas Regular"/>
              <w:noProof/>
              <w:sz w:val="22"/>
            </w:rPr>
          </w:pPr>
          <w:r>
            <w:rPr>
              <w:rFonts w:ascii="Athelas Regular" w:hAnsi="Athelas Regular"/>
              <w:noProof/>
              <w:sz w:val="22"/>
            </w:rPr>
            <w:t>Sample Camp Menu</w:t>
          </w:r>
          <w:r w:rsidR="004B081C" w:rsidRPr="00805010">
            <w:rPr>
              <w:rFonts w:ascii="Athelas Regular" w:hAnsi="Athelas Regular"/>
              <w:noProof/>
              <w:sz w:val="22"/>
            </w:rPr>
            <w:tab/>
          </w:r>
          <w:r>
            <w:rPr>
              <w:rFonts w:ascii="Athelas Regular" w:hAnsi="Athelas Regular"/>
              <w:noProof/>
              <w:sz w:val="22"/>
            </w:rPr>
            <w:t>36</w:t>
          </w:r>
        </w:p>
        <w:p w14:paraId="141196B6" w14:textId="77777777" w:rsidR="00453B96" w:rsidRPr="00453B96" w:rsidRDefault="00453B96" w:rsidP="00453B96">
          <w:pPr>
            <w:pStyle w:val="TOC1"/>
            <w:tabs>
              <w:tab w:val="right" w:leader="dot" w:pos="10070"/>
            </w:tabs>
            <w:rPr>
              <w:rFonts w:ascii="Athelas Regular" w:hAnsi="Athelas Regular"/>
              <w:noProof/>
              <w:sz w:val="22"/>
            </w:rPr>
          </w:pPr>
          <w:r>
            <w:rPr>
              <w:rFonts w:ascii="Athelas Regular" w:hAnsi="Athelas Regular"/>
              <w:noProof/>
              <w:sz w:val="22"/>
            </w:rPr>
            <w:t>Packing List</w:t>
          </w:r>
          <w:r w:rsidRPr="00805010">
            <w:rPr>
              <w:rFonts w:ascii="Athelas Regular" w:hAnsi="Athelas Regular"/>
              <w:noProof/>
              <w:sz w:val="22"/>
            </w:rPr>
            <w:tab/>
          </w:r>
          <w:r>
            <w:rPr>
              <w:rFonts w:ascii="Athelas Regular" w:hAnsi="Athelas Regular"/>
              <w:noProof/>
              <w:sz w:val="22"/>
            </w:rPr>
            <w:t>37</w:t>
          </w:r>
        </w:p>
        <w:p w14:paraId="01CF7D37" w14:textId="77777777" w:rsidR="00453B96" w:rsidRPr="00453B96" w:rsidRDefault="00453B96" w:rsidP="00453B96">
          <w:pPr>
            <w:pStyle w:val="TOC1"/>
            <w:tabs>
              <w:tab w:val="right" w:leader="dot" w:pos="10070"/>
            </w:tabs>
            <w:rPr>
              <w:rFonts w:ascii="Athelas Regular" w:hAnsi="Athelas Regular"/>
              <w:noProof/>
              <w:sz w:val="22"/>
            </w:rPr>
          </w:pPr>
          <w:r>
            <w:rPr>
              <w:rFonts w:ascii="Athelas Regular" w:hAnsi="Athelas Regular"/>
              <w:noProof/>
              <w:sz w:val="22"/>
            </w:rPr>
            <w:t>Rocker Requirements</w:t>
          </w:r>
          <w:r w:rsidRPr="00805010">
            <w:rPr>
              <w:rFonts w:ascii="Athelas Regular" w:hAnsi="Athelas Regular"/>
              <w:noProof/>
              <w:sz w:val="22"/>
            </w:rPr>
            <w:tab/>
          </w:r>
          <w:r w:rsidR="00C971C6">
            <w:rPr>
              <w:rFonts w:ascii="Athelas Regular" w:hAnsi="Athelas Regular"/>
              <w:noProof/>
              <w:sz w:val="22"/>
            </w:rPr>
            <w:t>38-42</w:t>
          </w:r>
        </w:p>
        <w:p w14:paraId="10036A32" w14:textId="77777777" w:rsidR="004B081C" w:rsidRPr="00805010" w:rsidRDefault="006216DB">
          <w:pPr>
            <w:pStyle w:val="TOC1"/>
            <w:tabs>
              <w:tab w:val="right" w:leader="dot" w:pos="10070"/>
            </w:tabs>
            <w:rPr>
              <w:rFonts w:ascii="Athelas Regular" w:hAnsi="Athelas Regular"/>
              <w:noProof/>
              <w:sz w:val="22"/>
            </w:rPr>
          </w:pPr>
          <w:r w:rsidRPr="00805010">
            <w:rPr>
              <w:rFonts w:ascii="Athelas Regular" w:hAnsi="Athelas Regular"/>
              <w:noProof/>
              <w:sz w:val="22"/>
            </w:rPr>
            <w:t>Appendix</w:t>
          </w:r>
          <w:r w:rsidR="004B081C" w:rsidRPr="00805010">
            <w:rPr>
              <w:rFonts w:ascii="Athelas Regular" w:hAnsi="Athelas Regular"/>
              <w:noProof/>
              <w:sz w:val="22"/>
            </w:rPr>
            <w:tab/>
          </w:r>
          <w:r w:rsidR="00C971C6">
            <w:rPr>
              <w:rFonts w:ascii="Athelas Regular" w:hAnsi="Athelas Regular"/>
              <w:noProof/>
              <w:sz w:val="22"/>
            </w:rPr>
            <w:t>43</w:t>
          </w:r>
        </w:p>
        <w:p w14:paraId="6E0DB104" w14:textId="77777777" w:rsidR="004B081C" w:rsidRPr="00805010" w:rsidRDefault="004B081C">
          <w:pPr>
            <w:pStyle w:val="TOC2"/>
            <w:tabs>
              <w:tab w:val="right" w:leader="dot" w:pos="10070"/>
            </w:tabs>
            <w:rPr>
              <w:rFonts w:ascii="Athelas Regular" w:hAnsi="Athelas Regular"/>
              <w:noProof/>
              <w:sz w:val="20"/>
            </w:rPr>
          </w:pPr>
          <w:r w:rsidRPr="00805010">
            <w:rPr>
              <w:rFonts w:ascii="Athelas Regular" w:hAnsi="Athelas Regular"/>
              <w:noProof/>
              <w:sz w:val="20"/>
            </w:rPr>
            <w:t>Camp Unit Roster</w:t>
          </w:r>
          <w:r w:rsidRPr="00805010">
            <w:rPr>
              <w:rFonts w:ascii="Athelas Regular" w:hAnsi="Athelas Regular"/>
              <w:noProof/>
              <w:sz w:val="20"/>
            </w:rPr>
            <w:tab/>
          </w:r>
          <w:r w:rsidR="006216DB">
            <w:rPr>
              <w:rFonts w:ascii="Athelas Regular" w:hAnsi="Athelas Regular"/>
              <w:noProof/>
              <w:sz w:val="20"/>
            </w:rPr>
            <w:t>44-45</w:t>
          </w:r>
        </w:p>
        <w:p w14:paraId="1E4CE7C8" w14:textId="375D9B40" w:rsidR="004B081C" w:rsidRPr="00805010" w:rsidRDefault="004B081C">
          <w:pPr>
            <w:pStyle w:val="TOC2"/>
            <w:tabs>
              <w:tab w:val="right" w:leader="dot" w:pos="10070"/>
            </w:tabs>
            <w:rPr>
              <w:rFonts w:ascii="Athelas Regular" w:hAnsi="Athelas Regular"/>
              <w:noProof/>
              <w:sz w:val="20"/>
            </w:rPr>
          </w:pPr>
          <w:r w:rsidRPr="00805010">
            <w:rPr>
              <w:rFonts w:ascii="Athelas Regular" w:hAnsi="Athelas Regular"/>
              <w:noProof/>
              <w:sz w:val="20"/>
            </w:rPr>
            <w:t>Parental Firearm Permission Form</w:t>
          </w:r>
          <w:r w:rsidRPr="00805010">
            <w:rPr>
              <w:rFonts w:ascii="Athelas Regular" w:hAnsi="Athelas Regular"/>
              <w:noProof/>
              <w:sz w:val="20"/>
            </w:rPr>
            <w:tab/>
          </w:r>
          <w:r w:rsidRPr="00805010">
            <w:rPr>
              <w:rFonts w:ascii="Athelas Regular" w:hAnsi="Athelas Regular"/>
              <w:noProof/>
              <w:sz w:val="20"/>
            </w:rPr>
            <w:fldChar w:fldCharType="begin"/>
          </w:r>
          <w:r w:rsidRPr="00805010">
            <w:rPr>
              <w:rFonts w:ascii="Athelas Regular" w:hAnsi="Athelas Regular"/>
              <w:noProof/>
              <w:sz w:val="20"/>
            </w:rPr>
            <w:instrText xml:space="preserve"> PAGEREF _Toc407463927 \h </w:instrText>
          </w:r>
          <w:r w:rsidRPr="00805010">
            <w:rPr>
              <w:rFonts w:ascii="Athelas Regular" w:hAnsi="Athelas Regular"/>
              <w:noProof/>
              <w:sz w:val="20"/>
            </w:rPr>
          </w:r>
          <w:r w:rsidRPr="00805010">
            <w:rPr>
              <w:rFonts w:ascii="Athelas Regular" w:hAnsi="Athelas Regular"/>
              <w:noProof/>
              <w:sz w:val="20"/>
            </w:rPr>
            <w:fldChar w:fldCharType="separate"/>
          </w:r>
          <w:r w:rsidR="00A34B08">
            <w:rPr>
              <w:rFonts w:ascii="Athelas Regular" w:hAnsi="Athelas Regular"/>
              <w:noProof/>
              <w:sz w:val="20"/>
            </w:rPr>
            <w:t>44</w:t>
          </w:r>
          <w:r w:rsidRPr="00805010">
            <w:rPr>
              <w:rFonts w:ascii="Athelas Regular" w:hAnsi="Athelas Regular"/>
              <w:noProof/>
              <w:sz w:val="20"/>
            </w:rPr>
            <w:fldChar w:fldCharType="end"/>
          </w:r>
        </w:p>
        <w:p w14:paraId="0764AAEB" w14:textId="77777777" w:rsidR="004B081C" w:rsidRPr="00805010" w:rsidRDefault="004B081C">
          <w:pPr>
            <w:pStyle w:val="TOC2"/>
            <w:tabs>
              <w:tab w:val="right" w:leader="dot" w:pos="10070"/>
            </w:tabs>
            <w:rPr>
              <w:rFonts w:ascii="Athelas Regular" w:hAnsi="Athelas Regular"/>
              <w:noProof/>
              <w:sz w:val="20"/>
            </w:rPr>
          </w:pPr>
          <w:r w:rsidRPr="00805010">
            <w:rPr>
              <w:rFonts w:ascii="Athelas Regular" w:hAnsi="Athelas Regular"/>
              <w:noProof/>
              <w:sz w:val="20"/>
            </w:rPr>
            <w:t>Dietary Allergies / Preferences</w:t>
          </w:r>
          <w:r w:rsidRPr="00805010">
            <w:rPr>
              <w:rFonts w:ascii="Athelas Regular" w:hAnsi="Athelas Regular"/>
              <w:noProof/>
              <w:sz w:val="20"/>
            </w:rPr>
            <w:tab/>
          </w:r>
          <w:r w:rsidR="006216DB">
            <w:rPr>
              <w:rFonts w:ascii="Athelas Regular" w:hAnsi="Athelas Regular"/>
              <w:noProof/>
              <w:sz w:val="20"/>
            </w:rPr>
            <w:t>47</w:t>
          </w:r>
        </w:p>
        <w:p w14:paraId="3BFDA2E2" w14:textId="77777777" w:rsidR="004B081C" w:rsidRPr="00805010" w:rsidRDefault="004B081C">
          <w:pPr>
            <w:pStyle w:val="TOC2"/>
            <w:tabs>
              <w:tab w:val="right" w:leader="dot" w:pos="10070"/>
            </w:tabs>
            <w:rPr>
              <w:rFonts w:ascii="Athelas Regular" w:hAnsi="Athelas Regular"/>
              <w:noProof/>
              <w:sz w:val="20"/>
            </w:rPr>
          </w:pPr>
          <w:r w:rsidRPr="00805010">
            <w:rPr>
              <w:rFonts w:ascii="Athelas Regular" w:hAnsi="Athelas Regular"/>
              <w:noProof/>
              <w:sz w:val="20"/>
            </w:rPr>
            <w:t>Provisional Camper Application</w:t>
          </w:r>
          <w:r w:rsidRPr="00805010">
            <w:rPr>
              <w:rFonts w:ascii="Athelas Regular" w:hAnsi="Athelas Regular"/>
              <w:noProof/>
              <w:sz w:val="20"/>
            </w:rPr>
            <w:tab/>
          </w:r>
          <w:r w:rsidR="006216DB">
            <w:rPr>
              <w:rFonts w:ascii="Athelas Regular" w:hAnsi="Athelas Regular"/>
              <w:noProof/>
              <w:sz w:val="20"/>
            </w:rPr>
            <w:t>48</w:t>
          </w:r>
        </w:p>
        <w:p w14:paraId="0C5E83B5" w14:textId="77777777" w:rsidR="004B081C" w:rsidRPr="00805010" w:rsidRDefault="004B081C">
          <w:pPr>
            <w:pStyle w:val="TOC2"/>
            <w:tabs>
              <w:tab w:val="right" w:leader="dot" w:pos="10070"/>
            </w:tabs>
            <w:rPr>
              <w:rFonts w:ascii="Athelas Regular" w:hAnsi="Athelas Regular"/>
              <w:noProof/>
              <w:sz w:val="20"/>
            </w:rPr>
          </w:pPr>
          <w:r w:rsidRPr="00805010">
            <w:rPr>
              <w:rFonts w:ascii="Athelas Regular" w:hAnsi="Athelas Regular"/>
              <w:noProof/>
              <w:sz w:val="20"/>
            </w:rPr>
            <w:t>Wilderness Trek Registration</w:t>
          </w:r>
          <w:r w:rsidRPr="00805010">
            <w:rPr>
              <w:rFonts w:ascii="Athelas Regular" w:hAnsi="Athelas Regular"/>
              <w:noProof/>
              <w:sz w:val="20"/>
            </w:rPr>
            <w:tab/>
          </w:r>
          <w:r w:rsidR="006216DB">
            <w:rPr>
              <w:rFonts w:ascii="Athelas Regular" w:hAnsi="Athelas Regular"/>
              <w:noProof/>
              <w:sz w:val="20"/>
            </w:rPr>
            <w:t>49</w:t>
          </w:r>
        </w:p>
        <w:p w14:paraId="20EF74CC" w14:textId="77777777" w:rsidR="004B081C" w:rsidRPr="00805010" w:rsidRDefault="004B081C">
          <w:pPr>
            <w:pStyle w:val="TOC2"/>
            <w:tabs>
              <w:tab w:val="right" w:leader="dot" w:pos="10070"/>
            </w:tabs>
            <w:rPr>
              <w:rFonts w:ascii="Athelas Regular" w:hAnsi="Athelas Regular"/>
              <w:noProof/>
              <w:sz w:val="20"/>
            </w:rPr>
          </w:pPr>
          <w:r w:rsidRPr="00805010">
            <w:rPr>
              <w:rFonts w:ascii="Athelas Regular" w:hAnsi="Athelas Regular"/>
              <w:noProof/>
              <w:sz w:val="20"/>
            </w:rPr>
            <w:t>Early Arrival Request</w:t>
          </w:r>
          <w:r w:rsidRPr="00805010">
            <w:rPr>
              <w:rFonts w:ascii="Athelas Regular" w:hAnsi="Athelas Regular"/>
              <w:noProof/>
              <w:sz w:val="20"/>
            </w:rPr>
            <w:tab/>
          </w:r>
          <w:r w:rsidR="006216DB">
            <w:rPr>
              <w:rFonts w:ascii="Athelas Regular" w:hAnsi="Athelas Regular"/>
              <w:noProof/>
              <w:sz w:val="20"/>
            </w:rPr>
            <w:t>50</w:t>
          </w:r>
        </w:p>
        <w:p w14:paraId="1D6078DF" w14:textId="77777777" w:rsidR="004B081C" w:rsidRPr="00805010" w:rsidRDefault="004B081C">
          <w:pPr>
            <w:pStyle w:val="TOC2"/>
            <w:tabs>
              <w:tab w:val="right" w:leader="dot" w:pos="10070"/>
            </w:tabs>
            <w:rPr>
              <w:rFonts w:ascii="Athelas Regular" w:hAnsi="Athelas Regular"/>
              <w:noProof/>
              <w:sz w:val="20"/>
            </w:rPr>
          </w:pPr>
          <w:r w:rsidRPr="00805010">
            <w:rPr>
              <w:rFonts w:ascii="Athelas Regular" w:hAnsi="Athelas Regular"/>
              <w:noProof/>
              <w:sz w:val="20"/>
            </w:rPr>
            <w:t>Adult Leader Training</w:t>
          </w:r>
          <w:r w:rsidRPr="00805010">
            <w:rPr>
              <w:rFonts w:ascii="Athelas Regular" w:hAnsi="Athelas Regular"/>
              <w:noProof/>
              <w:sz w:val="20"/>
            </w:rPr>
            <w:tab/>
          </w:r>
          <w:r w:rsidR="006216DB">
            <w:rPr>
              <w:rFonts w:ascii="Athelas Regular" w:hAnsi="Athelas Regular"/>
              <w:noProof/>
              <w:sz w:val="20"/>
            </w:rPr>
            <w:t>51</w:t>
          </w:r>
        </w:p>
        <w:p w14:paraId="1909D6C9" w14:textId="77777777" w:rsidR="004B081C" w:rsidRPr="00805010" w:rsidRDefault="004B081C">
          <w:pPr>
            <w:pStyle w:val="TOC2"/>
            <w:tabs>
              <w:tab w:val="right" w:leader="dot" w:pos="10070"/>
            </w:tabs>
            <w:rPr>
              <w:rFonts w:ascii="Athelas Regular" w:hAnsi="Athelas Regular"/>
              <w:noProof/>
              <w:sz w:val="20"/>
            </w:rPr>
          </w:pPr>
          <w:r w:rsidRPr="00805010">
            <w:rPr>
              <w:rFonts w:ascii="Athelas Regular" w:hAnsi="Athelas Regular"/>
              <w:noProof/>
              <w:sz w:val="20"/>
            </w:rPr>
            <w:t>Campership Info &amp; Application</w:t>
          </w:r>
          <w:r w:rsidRPr="00805010">
            <w:rPr>
              <w:rFonts w:ascii="Athelas Regular" w:hAnsi="Athelas Regular"/>
              <w:noProof/>
              <w:sz w:val="20"/>
            </w:rPr>
            <w:tab/>
          </w:r>
          <w:r w:rsidR="006216DB">
            <w:rPr>
              <w:rFonts w:ascii="Athelas Regular" w:hAnsi="Athelas Regular"/>
              <w:noProof/>
              <w:sz w:val="20"/>
            </w:rPr>
            <w:t>52-53</w:t>
          </w:r>
        </w:p>
        <w:p w14:paraId="29819358" w14:textId="77777777" w:rsidR="004B081C" w:rsidRPr="00805010" w:rsidRDefault="004B081C">
          <w:pPr>
            <w:pStyle w:val="TOC2"/>
            <w:tabs>
              <w:tab w:val="right" w:leader="dot" w:pos="10070"/>
            </w:tabs>
            <w:rPr>
              <w:rFonts w:ascii="Athelas Regular" w:hAnsi="Athelas Regular"/>
              <w:noProof/>
              <w:sz w:val="20"/>
            </w:rPr>
          </w:pPr>
          <w:r w:rsidRPr="00805010">
            <w:rPr>
              <w:rFonts w:ascii="Athelas Regular" w:hAnsi="Athelas Regular"/>
              <w:noProof/>
              <w:sz w:val="20"/>
            </w:rPr>
            <w:t>MDSC Refund Policy</w:t>
          </w:r>
          <w:r w:rsidRPr="00805010">
            <w:rPr>
              <w:rFonts w:ascii="Athelas Regular" w:hAnsi="Athelas Regular"/>
              <w:noProof/>
              <w:sz w:val="20"/>
            </w:rPr>
            <w:tab/>
          </w:r>
          <w:r w:rsidR="006216DB">
            <w:rPr>
              <w:rFonts w:ascii="Athelas Regular" w:hAnsi="Athelas Regular"/>
              <w:noProof/>
              <w:sz w:val="20"/>
            </w:rPr>
            <w:t>54</w:t>
          </w:r>
        </w:p>
        <w:p w14:paraId="6AFE64E4" w14:textId="77777777" w:rsidR="004B081C" w:rsidRPr="00805010" w:rsidRDefault="004B081C">
          <w:pPr>
            <w:pStyle w:val="TOC2"/>
            <w:tabs>
              <w:tab w:val="right" w:leader="dot" w:pos="10070"/>
            </w:tabs>
            <w:rPr>
              <w:rFonts w:ascii="Athelas Regular" w:hAnsi="Athelas Regular"/>
              <w:noProof/>
              <w:sz w:val="20"/>
            </w:rPr>
          </w:pPr>
          <w:r w:rsidRPr="00805010">
            <w:rPr>
              <w:rFonts w:ascii="Athelas Regular" w:hAnsi="Athelas Regular"/>
              <w:noProof/>
              <w:sz w:val="20"/>
            </w:rPr>
            <w:t>Camp Wolfeboro 2018 Fee Summary</w:t>
          </w:r>
          <w:r w:rsidRPr="00805010">
            <w:rPr>
              <w:rFonts w:ascii="Athelas Regular" w:hAnsi="Athelas Regular"/>
              <w:noProof/>
              <w:sz w:val="20"/>
            </w:rPr>
            <w:tab/>
          </w:r>
          <w:r w:rsidR="006216DB">
            <w:rPr>
              <w:rFonts w:ascii="Athelas Regular" w:hAnsi="Athelas Regular"/>
              <w:noProof/>
              <w:sz w:val="20"/>
            </w:rPr>
            <w:t>55</w:t>
          </w:r>
        </w:p>
        <w:p w14:paraId="3C717B6F" w14:textId="77777777" w:rsidR="004B081C" w:rsidRPr="00805010" w:rsidRDefault="004B081C">
          <w:pPr>
            <w:pStyle w:val="TOC2"/>
            <w:tabs>
              <w:tab w:val="right" w:leader="dot" w:pos="10070"/>
            </w:tabs>
            <w:rPr>
              <w:rFonts w:ascii="Athelas Regular" w:hAnsi="Athelas Regular"/>
              <w:noProof/>
              <w:sz w:val="20"/>
            </w:rPr>
          </w:pPr>
          <w:r w:rsidRPr="00805010">
            <w:rPr>
              <w:rFonts w:ascii="Athelas Regular" w:hAnsi="Athelas Regular"/>
              <w:noProof/>
              <w:sz w:val="20"/>
            </w:rPr>
            <w:t>Staff Information</w:t>
          </w:r>
          <w:r w:rsidRPr="00805010">
            <w:rPr>
              <w:rFonts w:ascii="Athelas Regular" w:hAnsi="Athelas Regular"/>
              <w:noProof/>
              <w:sz w:val="20"/>
            </w:rPr>
            <w:tab/>
          </w:r>
          <w:r w:rsidR="006216DB">
            <w:rPr>
              <w:rFonts w:ascii="Athelas Regular" w:hAnsi="Athelas Regular"/>
              <w:noProof/>
              <w:sz w:val="20"/>
            </w:rPr>
            <w:t>56</w:t>
          </w:r>
        </w:p>
        <w:p w14:paraId="68992DDC" w14:textId="77777777" w:rsidR="004B081C" w:rsidRPr="00805010" w:rsidRDefault="004B081C">
          <w:pPr>
            <w:pStyle w:val="TOC2"/>
            <w:tabs>
              <w:tab w:val="right" w:leader="dot" w:pos="10070"/>
            </w:tabs>
            <w:rPr>
              <w:rFonts w:ascii="Athelas Regular" w:hAnsi="Athelas Regular"/>
              <w:noProof/>
              <w:sz w:val="20"/>
            </w:rPr>
          </w:pPr>
          <w:r w:rsidRPr="00805010">
            <w:rPr>
              <w:rFonts w:ascii="Athelas Regular" w:hAnsi="Athelas Regular"/>
              <w:noProof/>
              <w:sz w:val="20"/>
            </w:rPr>
            <w:t>Mountaineer Program</w:t>
          </w:r>
          <w:r w:rsidRPr="00805010">
            <w:rPr>
              <w:rFonts w:ascii="Athelas Regular" w:hAnsi="Athelas Regular"/>
              <w:noProof/>
              <w:sz w:val="20"/>
            </w:rPr>
            <w:tab/>
          </w:r>
          <w:r w:rsidR="006216DB">
            <w:rPr>
              <w:rFonts w:ascii="Athelas Regular" w:hAnsi="Athelas Regular"/>
              <w:noProof/>
              <w:sz w:val="20"/>
            </w:rPr>
            <w:t>57</w:t>
          </w:r>
        </w:p>
        <w:p w14:paraId="57813746" w14:textId="77777777" w:rsidR="004B081C" w:rsidRPr="00805010" w:rsidRDefault="004B081C">
          <w:pPr>
            <w:pStyle w:val="TOC2"/>
            <w:tabs>
              <w:tab w:val="right" w:leader="dot" w:pos="10070"/>
            </w:tabs>
            <w:rPr>
              <w:rFonts w:ascii="Athelas Regular" w:hAnsi="Athelas Regular"/>
              <w:noProof/>
              <w:sz w:val="20"/>
            </w:rPr>
          </w:pPr>
          <w:r w:rsidRPr="00805010">
            <w:rPr>
              <w:rFonts w:ascii="Athelas Regular" w:hAnsi="Athelas Regular"/>
              <w:noProof/>
              <w:sz w:val="20"/>
            </w:rPr>
            <w:t>Camp Wolfeboro Map</w:t>
          </w:r>
          <w:r w:rsidRPr="00805010">
            <w:rPr>
              <w:rFonts w:ascii="Athelas Regular" w:hAnsi="Athelas Regular"/>
              <w:noProof/>
              <w:sz w:val="20"/>
            </w:rPr>
            <w:tab/>
          </w:r>
          <w:r w:rsidR="006216DB">
            <w:rPr>
              <w:rFonts w:ascii="Athelas Regular" w:hAnsi="Athelas Regular"/>
              <w:noProof/>
              <w:sz w:val="20"/>
            </w:rPr>
            <w:t>59</w:t>
          </w:r>
        </w:p>
        <w:p w14:paraId="133256EB" w14:textId="77777777" w:rsidR="004B081C" w:rsidRPr="00805010" w:rsidRDefault="004B081C">
          <w:pPr>
            <w:pStyle w:val="TOC2"/>
            <w:tabs>
              <w:tab w:val="right" w:leader="dot" w:pos="10070"/>
            </w:tabs>
            <w:rPr>
              <w:rFonts w:ascii="Athelas Regular" w:hAnsi="Athelas Regular"/>
              <w:noProof/>
              <w:sz w:val="20"/>
            </w:rPr>
          </w:pPr>
          <w:r w:rsidRPr="00805010">
            <w:rPr>
              <w:rFonts w:ascii="Athelas Regular" w:hAnsi="Athelas Regular"/>
              <w:noProof/>
              <w:sz w:val="20"/>
            </w:rPr>
            <w:t>Driving Directions to Camp</w:t>
          </w:r>
          <w:r w:rsidRPr="00805010">
            <w:rPr>
              <w:rFonts w:ascii="Athelas Regular" w:hAnsi="Athelas Regular"/>
              <w:noProof/>
              <w:sz w:val="20"/>
            </w:rPr>
            <w:tab/>
          </w:r>
          <w:r w:rsidR="006216DB">
            <w:rPr>
              <w:rFonts w:ascii="Athelas Regular" w:hAnsi="Athelas Regular"/>
              <w:noProof/>
              <w:sz w:val="20"/>
            </w:rPr>
            <w:t>60</w:t>
          </w:r>
        </w:p>
        <w:p w14:paraId="0D3D2AB9" w14:textId="77777777" w:rsidR="004B081C" w:rsidRPr="00805010" w:rsidRDefault="004B081C">
          <w:pPr>
            <w:pStyle w:val="TOC2"/>
            <w:tabs>
              <w:tab w:val="right" w:leader="dot" w:pos="10070"/>
            </w:tabs>
            <w:rPr>
              <w:rFonts w:ascii="Athelas Regular" w:hAnsi="Athelas Regular"/>
              <w:noProof/>
            </w:rPr>
          </w:pPr>
          <w:r w:rsidRPr="00805010">
            <w:rPr>
              <w:rFonts w:ascii="Athelas Regular" w:hAnsi="Athelas Regular"/>
              <w:noProof/>
            </w:rPr>
            <w:t>Unit Leader’s Meeting Info</w:t>
          </w:r>
          <w:r w:rsidRPr="00805010">
            <w:rPr>
              <w:rFonts w:ascii="Athelas Regular" w:hAnsi="Athelas Regular"/>
              <w:noProof/>
            </w:rPr>
            <w:tab/>
          </w:r>
          <w:r w:rsidR="006216DB">
            <w:rPr>
              <w:rFonts w:ascii="Athelas Regular" w:hAnsi="Athelas Regular"/>
              <w:noProof/>
            </w:rPr>
            <w:t>61</w:t>
          </w:r>
        </w:p>
        <w:p w14:paraId="7E9CBB44" w14:textId="77777777" w:rsidR="00810993" w:rsidRPr="00805010" w:rsidRDefault="004B081C">
          <w:r w:rsidRPr="00805010">
            <w:rPr>
              <w:rFonts w:ascii="Athelas Regular" w:hAnsi="Athelas Regular"/>
              <w:b/>
              <w:bCs/>
              <w:noProof/>
            </w:rPr>
            <w:lastRenderedPageBreak/>
            <w:fldChar w:fldCharType="end"/>
          </w:r>
        </w:p>
      </w:sdtContent>
    </w:sdt>
    <w:p w14:paraId="5DC92B85" w14:textId="77777777" w:rsidR="001A25B6" w:rsidRPr="00D451A1" w:rsidRDefault="001A25B6" w:rsidP="00805010">
      <w:pPr>
        <w:tabs>
          <w:tab w:val="left" w:pos="5934"/>
        </w:tabs>
        <w:spacing w:after="0" w:line="240" w:lineRule="auto"/>
        <w:jc w:val="center"/>
        <w:rPr>
          <w:rFonts w:ascii="Athelas Regular" w:eastAsia="Times New Roman" w:hAnsi="Athelas Regular" w:cstheme="minorHAnsi"/>
          <w:b/>
          <w:bCs/>
          <w:color w:val="008000"/>
          <w:kern w:val="28"/>
          <w:sz w:val="340"/>
          <w:szCs w:val="132"/>
          <w14:cntxtAlts/>
        </w:rPr>
      </w:pPr>
      <w:bookmarkStart w:id="0" w:name="_Toc407463908"/>
      <w:r w:rsidRPr="00D451A1">
        <w:rPr>
          <w:rFonts w:ascii="Athelas Regular" w:hAnsi="Athelas Regular"/>
          <w:color w:val="008000"/>
          <w:sz w:val="96"/>
        </w:rPr>
        <w:t>Camp Wolfeboro</w:t>
      </w:r>
      <w:bookmarkEnd w:id="0"/>
    </w:p>
    <w:p w14:paraId="09976510" w14:textId="77777777" w:rsidR="00810993" w:rsidRDefault="001A25B6" w:rsidP="00810993">
      <w:pPr>
        <w:spacing w:after="0" w:line="240" w:lineRule="auto"/>
        <w:rPr>
          <w:rFonts w:eastAsia="Times New Roman"/>
          <w:color w:val="000000" w:themeColor="text1"/>
          <w:sz w:val="32"/>
          <w:szCs w:val="32"/>
        </w:rPr>
      </w:pPr>
      <w:r w:rsidRPr="3E36EEF2">
        <w:rPr>
          <w:rFonts w:eastAsia="Times New Roman"/>
          <w:color w:val="000000"/>
          <w:kern w:val="28"/>
          <w:sz w:val="32"/>
          <w:szCs w:val="32"/>
          <w14:cntxtAlts/>
        </w:rPr>
        <w:t> </w:t>
      </w:r>
    </w:p>
    <w:p w14:paraId="100CBED4" w14:textId="5B091865" w:rsidR="002F0A06" w:rsidRDefault="00B700A9" w:rsidP="00621783">
      <w:pPr>
        <w:spacing w:after="0" w:line="240" w:lineRule="auto"/>
        <w:jc w:val="both"/>
        <w:rPr>
          <w:rFonts w:eastAsia="Times New Roman"/>
          <w:color w:val="000000"/>
          <w:kern w:val="28"/>
          <w:sz w:val="28"/>
          <w:szCs w:val="32"/>
          <w14:cntxtAlts/>
        </w:rPr>
      </w:pPr>
      <w:r>
        <w:rPr>
          <w:rFonts w:eastAsia="Times New Roman"/>
          <w:color w:val="000000"/>
          <w:kern w:val="28"/>
          <w:sz w:val="28"/>
          <w:szCs w:val="32"/>
          <w14:cntxtAlts/>
        </w:rPr>
        <w:t xml:space="preserve">Camp Wolfeboro is one of the longest and running </w:t>
      </w:r>
      <w:r w:rsidR="00996F35">
        <w:rPr>
          <w:rFonts w:eastAsia="Times New Roman"/>
          <w:color w:val="000000"/>
          <w:kern w:val="28"/>
          <w:sz w:val="28"/>
          <w:szCs w:val="32"/>
          <w14:cntxtAlts/>
        </w:rPr>
        <w:t xml:space="preserve">scout camps </w:t>
      </w:r>
      <w:r>
        <w:rPr>
          <w:rFonts w:eastAsia="Times New Roman"/>
          <w:color w:val="000000"/>
          <w:kern w:val="28"/>
          <w:sz w:val="28"/>
          <w:szCs w:val="32"/>
          <w14:cntxtAlts/>
        </w:rPr>
        <w:t>in the Western United States</w:t>
      </w:r>
      <w:r w:rsidR="00826911">
        <w:rPr>
          <w:rFonts w:eastAsia="Times New Roman"/>
          <w:color w:val="000000"/>
          <w:kern w:val="28"/>
          <w:sz w:val="28"/>
          <w:szCs w:val="32"/>
          <w14:cntxtAlts/>
        </w:rPr>
        <w:t xml:space="preserve">. Founded </w:t>
      </w:r>
      <w:r>
        <w:rPr>
          <w:rFonts w:eastAsia="Times New Roman"/>
          <w:color w:val="000000"/>
          <w:kern w:val="28"/>
          <w:sz w:val="28"/>
          <w:szCs w:val="32"/>
          <w14:cntxtAlts/>
        </w:rPr>
        <w:t>in 1928</w:t>
      </w:r>
      <w:r w:rsidR="00941D79">
        <w:rPr>
          <w:rFonts w:eastAsia="Times New Roman"/>
          <w:color w:val="000000"/>
          <w:kern w:val="28"/>
          <w:sz w:val="28"/>
          <w:szCs w:val="32"/>
          <w14:cntxtAlts/>
        </w:rPr>
        <w:t>,</w:t>
      </w:r>
      <w:r>
        <w:rPr>
          <w:rFonts w:eastAsia="Times New Roman"/>
          <w:color w:val="000000"/>
          <w:kern w:val="28"/>
          <w:sz w:val="28"/>
          <w:szCs w:val="32"/>
          <w14:cntxtAlts/>
        </w:rPr>
        <w:t xml:space="preserve"> Wolfeboro has </w:t>
      </w:r>
      <w:r w:rsidR="00621783">
        <w:rPr>
          <w:rFonts w:eastAsia="Times New Roman"/>
          <w:color w:val="000000"/>
          <w:kern w:val="28"/>
          <w:sz w:val="28"/>
          <w:szCs w:val="32"/>
          <w14:cntxtAlts/>
        </w:rPr>
        <w:t xml:space="preserve">continually </w:t>
      </w:r>
      <w:r>
        <w:rPr>
          <w:rFonts w:eastAsia="Times New Roman"/>
          <w:color w:val="000000"/>
          <w:kern w:val="28"/>
          <w:sz w:val="28"/>
          <w:szCs w:val="32"/>
          <w14:cntxtAlts/>
        </w:rPr>
        <w:t xml:space="preserve">become a </w:t>
      </w:r>
      <w:r w:rsidR="006F75A6">
        <w:rPr>
          <w:rFonts w:eastAsia="Times New Roman"/>
          <w:color w:val="000000"/>
          <w:kern w:val="28"/>
          <w:sz w:val="28"/>
          <w:szCs w:val="32"/>
          <w14:cntxtAlts/>
        </w:rPr>
        <w:t>special place to all its Scouts and Scouters.</w:t>
      </w:r>
    </w:p>
    <w:p w14:paraId="54017E57" w14:textId="77777777" w:rsidR="002F0A06" w:rsidRPr="00621783" w:rsidRDefault="002F0A06" w:rsidP="00621783">
      <w:pPr>
        <w:spacing w:after="0" w:line="240" w:lineRule="auto"/>
        <w:jc w:val="both"/>
        <w:rPr>
          <w:rFonts w:eastAsia="Times New Roman"/>
          <w:color w:val="000000"/>
          <w:kern w:val="28"/>
          <w:sz w:val="28"/>
          <w:szCs w:val="32"/>
          <w14:cntxtAlts/>
        </w:rPr>
      </w:pPr>
    </w:p>
    <w:p w14:paraId="5858B9B4" w14:textId="5C0567FD" w:rsidR="00621783" w:rsidRPr="00621783" w:rsidRDefault="00621783" w:rsidP="00621783">
      <w:pPr>
        <w:rPr>
          <w:rFonts w:cs="Times New Roman"/>
          <w:sz w:val="28"/>
        </w:rPr>
      </w:pPr>
      <w:r w:rsidRPr="00621783">
        <w:rPr>
          <w:rFonts w:cs="Times New Roman"/>
          <w:sz w:val="28"/>
        </w:rPr>
        <w:t xml:space="preserve">It is the mission of the Wolfeboro </w:t>
      </w:r>
      <w:r w:rsidR="001C74AB">
        <w:rPr>
          <w:rFonts w:cs="Times New Roman"/>
          <w:sz w:val="28"/>
        </w:rPr>
        <w:t>s</w:t>
      </w:r>
      <w:r w:rsidR="001C74AB" w:rsidRPr="00621783">
        <w:rPr>
          <w:rFonts w:cs="Times New Roman"/>
          <w:sz w:val="28"/>
        </w:rPr>
        <w:t xml:space="preserve">taff </w:t>
      </w:r>
      <w:r w:rsidRPr="00621783">
        <w:rPr>
          <w:rFonts w:cs="Times New Roman"/>
          <w:sz w:val="28"/>
        </w:rPr>
        <w:t>to facilitate an environment where scouts will be engaged in unique</w:t>
      </w:r>
      <w:r w:rsidR="001C74AB">
        <w:rPr>
          <w:rFonts w:cs="Times New Roman"/>
          <w:sz w:val="28"/>
        </w:rPr>
        <w:t>,</w:t>
      </w:r>
      <w:r w:rsidRPr="00621783">
        <w:rPr>
          <w:rFonts w:cs="Times New Roman"/>
          <w:sz w:val="28"/>
        </w:rPr>
        <w:t xml:space="preserve"> evolving program</w:t>
      </w:r>
      <w:r w:rsidR="00826911">
        <w:rPr>
          <w:rFonts w:cs="Times New Roman"/>
          <w:sz w:val="28"/>
        </w:rPr>
        <w:t>s</w:t>
      </w:r>
      <w:r w:rsidRPr="00621783">
        <w:rPr>
          <w:rFonts w:cs="Times New Roman"/>
          <w:sz w:val="28"/>
        </w:rPr>
        <w:t xml:space="preserve">, while building character through the values and </w:t>
      </w:r>
      <w:r w:rsidR="00663B61">
        <w:rPr>
          <w:rFonts w:cs="Times New Roman"/>
          <w:sz w:val="28"/>
        </w:rPr>
        <w:t>methods</w:t>
      </w:r>
      <w:r w:rsidR="00663B61" w:rsidRPr="00621783">
        <w:rPr>
          <w:rFonts w:cs="Times New Roman"/>
          <w:sz w:val="28"/>
        </w:rPr>
        <w:t xml:space="preserve"> </w:t>
      </w:r>
      <w:r w:rsidRPr="00621783">
        <w:rPr>
          <w:rFonts w:cs="Times New Roman"/>
          <w:sz w:val="28"/>
        </w:rPr>
        <w:t xml:space="preserve">of </w:t>
      </w:r>
      <w:r w:rsidR="001C74AB">
        <w:rPr>
          <w:rFonts w:cs="Times New Roman"/>
          <w:sz w:val="28"/>
        </w:rPr>
        <w:t>s</w:t>
      </w:r>
      <w:r w:rsidR="001C74AB" w:rsidRPr="00621783">
        <w:rPr>
          <w:rFonts w:cs="Times New Roman"/>
          <w:sz w:val="28"/>
        </w:rPr>
        <w:t xml:space="preserve">couting </w:t>
      </w:r>
      <w:r w:rsidRPr="00621783">
        <w:rPr>
          <w:rFonts w:cs="Times New Roman"/>
          <w:sz w:val="28"/>
        </w:rPr>
        <w:t>in a safe outdoor environment.</w:t>
      </w:r>
    </w:p>
    <w:p w14:paraId="5ED91005" w14:textId="4B671E02" w:rsidR="00810993" w:rsidRPr="00621783" w:rsidRDefault="00621783" w:rsidP="00621783">
      <w:pPr>
        <w:rPr>
          <w:rFonts w:cs="Times New Roman"/>
          <w:sz w:val="28"/>
        </w:rPr>
      </w:pPr>
      <w:r w:rsidRPr="00621783">
        <w:rPr>
          <w:rFonts w:cs="Times New Roman"/>
          <w:sz w:val="28"/>
        </w:rPr>
        <w:t xml:space="preserve">It is the </w:t>
      </w:r>
      <w:r w:rsidR="00135634">
        <w:rPr>
          <w:rFonts w:cs="Times New Roman"/>
          <w:sz w:val="28"/>
        </w:rPr>
        <w:t>aim</w:t>
      </w:r>
      <w:r w:rsidR="00135634" w:rsidRPr="00621783">
        <w:rPr>
          <w:rFonts w:cs="Times New Roman"/>
          <w:sz w:val="28"/>
        </w:rPr>
        <w:t xml:space="preserve"> </w:t>
      </w:r>
      <w:r w:rsidRPr="00621783">
        <w:rPr>
          <w:rFonts w:cs="Times New Roman"/>
          <w:sz w:val="28"/>
        </w:rPr>
        <w:t xml:space="preserve">of the Camp Wolfeboro </w:t>
      </w:r>
      <w:r w:rsidR="001C74AB">
        <w:rPr>
          <w:rFonts w:cs="Times New Roman"/>
          <w:sz w:val="28"/>
        </w:rPr>
        <w:t>s</w:t>
      </w:r>
      <w:r w:rsidR="001C74AB" w:rsidRPr="00621783">
        <w:rPr>
          <w:rFonts w:cs="Times New Roman"/>
          <w:sz w:val="28"/>
        </w:rPr>
        <w:t xml:space="preserve">taff </w:t>
      </w:r>
      <w:r w:rsidR="00135634">
        <w:rPr>
          <w:rFonts w:cs="Times New Roman"/>
          <w:sz w:val="28"/>
        </w:rPr>
        <w:t xml:space="preserve">to </w:t>
      </w:r>
      <w:r w:rsidRPr="00621783">
        <w:rPr>
          <w:rFonts w:cs="Times New Roman"/>
          <w:sz w:val="28"/>
        </w:rPr>
        <w:t>promote a profound reverence for the outdoors</w:t>
      </w:r>
      <w:r w:rsidR="001C74AB">
        <w:rPr>
          <w:rFonts w:cs="Times New Roman"/>
          <w:sz w:val="28"/>
        </w:rPr>
        <w:t>.</w:t>
      </w:r>
      <w:r w:rsidR="001C74AB" w:rsidRPr="00621783">
        <w:rPr>
          <w:rFonts w:cs="Times New Roman"/>
          <w:sz w:val="28"/>
        </w:rPr>
        <w:t xml:space="preserve"> </w:t>
      </w:r>
      <w:r w:rsidR="001C74AB">
        <w:rPr>
          <w:rFonts w:cs="Times New Roman"/>
          <w:sz w:val="28"/>
        </w:rPr>
        <w:t>W</w:t>
      </w:r>
      <w:r w:rsidRPr="00621783">
        <w:rPr>
          <w:rFonts w:cs="Times New Roman"/>
          <w:sz w:val="28"/>
        </w:rPr>
        <w:t>e establish, maintain and improve a rustic and traditional camping environment that can be enjoyed by all ages for many years to follow.</w:t>
      </w:r>
    </w:p>
    <w:p w14:paraId="484883A8" w14:textId="176C04C5" w:rsidR="001A25B6" w:rsidRPr="00810993" w:rsidRDefault="00135634" w:rsidP="00810993">
      <w:pPr>
        <w:spacing w:after="0" w:line="240" w:lineRule="auto"/>
        <w:jc w:val="both"/>
        <w:rPr>
          <w:rFonts w:eastAsia="Times New Roman"/>
          <w:color w:val="000000" w:themeColor="text1"/>
          <w:sz w:val="28"/>
          <w:szCs w:val="32"/>
        </w:rPr>
      </w:pPr>
      <w:r>
        <w:rPr>
          <w:rFonts w:eastAsia="Times New Roman"/>
          <w:color w:val="000000"/>
          <w:kern w:val="28"/>
          <w:sz w:val="28"/>
          <w:szCs w:val="32"/>
          <w14:cntxtAlts/>
        </w:rPr>
        <w:t>T</w:t>
      </w:r>
      <w:r w:rsidRPr="00810993">
        <w:rPr>
          <w:rFonts w:eastAsia="Times New Roman"/>
          <w:color w:val="000000"/>
          <w:kern w:val="28"/>
          <w:sz w:val="28"/>
          <w:szCs w:val="32"/>
          <w14:cntxtAlts/>
        </w:rPr>
        <w:t xml:space="preserve">he </w:t>
      </w:r>
      <w:r w:rsidR="001A25B6" w:rsidRPr="00810993">
        <w:rPr>
          <w:rFonts w:eastAsia="Times New Roman"/>
          <w:color w:val="000000"/>
          <w:kern w:val="28"/>
          <w:sz w:val="28"/>
          <w:szCs w:val="32"/>
          <w14:cntxtAlts/>
        </w:rPr>
        <w:t>Sc</w:t>
      </w:r>
      <w:r w:rsidR="00810993" w:rsidRPr="00810993">
        <w:rPr>
          <w:rFonts w:eastAsia="Times New Roman"/>
          <w:color w:val="000000"/>
          <w:kern w:val="28"/>
          <w:sz w:val="28"/>
          <w:szCs w:val="32"/>
          <w14:cntxtAlts/>
        </w:rPr>
        <w:t>out Oath and Scout Law</w:t>
      </w:r>
      <w:r>
        <w:rPr>
          <w:rFonts w:eastAsia="Times New Roman"/>
          <w:color w:val="000000"/>
          <w:kern w:val="28"/>
          <w:sz w:val="28"/>
          <w:szCs w:val="32"/>
          <w14:cntxtAlts/>
        </w:rPr>
        <w:t xml:space="preserve"> are the core of Camp Wolfeboro</w:t>
      </w:r>
      <w:r w:rsidR="00810993" w:rsidRPr="00810993">
        <w:rPr>
          <w:rFonts w:eastAsia="Times New Roman"/>
          <w:color w:val="000000"/>
          <w:kern w:val="28"/>
          <w:sz w:val="28"/>
          <w:szCs w:val="32"/>
          <w14:cntxtAlts/>
        </w:rPr>
        <w:t xml:space="preserve">. </w:t>
      </w:r>
      <w:r w:rsidR="001C74AB">
        <w:rPr>
          <w:rFonts w:eastAsia="Times New Roman"/>
          <w:color w:val="000000"/>
          <w:kern w:val="28"/>
          <w:sz w:val="28"/>
          <w:szCs w:val="32"/>
          <w14:cntxtAlts/>
        </w:rPr>
        <w:t>A</w:t>
      </w:r>
      <w:r w:rsidR="001C74AB" w:rsidRPr="00810993">
        <w:rPr>
          <w:rFonts w:eastAsia="Times New Roman"/>
          <w:color w:val="000000"/>
          <w:kern w:val="28"/>
          <w:sz w:val="28"/>
          <w:szCs w:val="32"/>
          <w14:cntxtAlts/>
        </w:rPr>
        <w:t xml:space="preserve">s </w:t>
      </w:r>
      <w:r>
        <w:rPr>
          <w:rFonts w:eastAsia="Times New Roman"/>
          <w:color w:val="000000"/>
          <w:kern w:val="28"/>
          <w:sz w:val="28"/>
          <w:szCs w:val="32"/>
          <w14:cntxtAlts/>
        </w:rPr>
        <w:t xml:space="preserve">your </w:t>
      </w:r>
      <w:r w:rsidR="001C74AB">
        <w:rPr>
          <w:rFonts w:eastAsia="Times New Roman"/>
          <w:color w:val="000000"/>
          <w:kern w:val="28"/>
          <w:sz w:val="28"/>
          <w:szCs w:val="32"/>
          <w14:cntxtAlts/>
        </w:rPr>
        <w:t>scouts</w:t>
      </w:r>
      <w:r w:rsidR="001C74AB" w:rsidRPr="00810993">
        <w:rPr>
          <w:rFonts w:eastAsia="Times New Roman"/>
          <w:color w:val="000000"/>
          <w:kern w:val="28"/>
          <w:sz w:val="28"/>
          <w:szCs w:val="32"/>
          <w14:cntxtAlts/>
        </w:rPr>
        <w:t xml:space="preserve"> participate in the </w:t>
      </w:r>
      <w:r w:rsidR="001C74AB">
        <w:rPr>
          <w:rFonts w:eastAsia="Times New Roman"/>
          <w:color w:val="000000"/>
          <w:kern w:val="28"/>
          <w:sz w:val="28"/>
          <w:szCs w:val="32"/>
          <w14:cntxtAlts/>
        </w:rPr>
        <w:t xml:space="preserve">camp programs, </w:t>
      </w:r>
      <w:r w:rsidR="00810993" w:rsidRPr="00810993">
        <w:rPr>
          <w:rFonts w:eastAsia="Times New Roman"/>
          <w:color w:val="000000"/>
          <w:kern w:val="28"/>
          <w:sz w:val="28"/>
          <w:szCs w:val="32"/>
          <w14:cntxtAlts/>
        </w:rPr>
        <w:t xml:space="preserve">we </w:t>
      </w:r>
      <w:r>
        <w:rPr>
          <w:rFonts w:eastAsia="Times New Roman"/>
          <w:color w:val="000000"/>
          <w:kern w:val="28"/>
          <w:sz w:val="28"/>
          <w:szCs w:val="32"/>
          <w14:cntxtAlts/>
        </w:rPr>
        <w:t>help</w:t>
      </w:r>
      <w:r w:rsidRPr="00810993">
        <w:rPr>
          <w:rFonts w:eastAsia="Times New Roman"/>
          <w:color w:val="000000"/>
          <w:kern w:val="28"/>
          <w:sz w:val="28"/>
          <w:szCs w:val="32"/>
          <w14:cntxtAlts/>
        </w:rPr>
        <w:t xml:space="preserve"> </w:t>
      </w:r>
      <w:r w:rsidR="001A25B6" w:rsidRPr="00810993">
        <w:rPr>
          <w:rFonts w:eastAsia="Times New Roman"/>
          <w:color w:val="000000"/>
          <w:kern w:val="28"/>
          <w:sz w:val="28"/>
          <w:szCs w:val="32"/>
          <w14:cntxtAlts/>
        </w:rPr>
        <w:t>your unit</w:t>
      </w:r>
      <w:r w:rsidR="00810993" w:rsidRPr="00810993">
        <w:rPr>
          <w:rFonts w:eastAsia="Times New Roman"/>
          <w:color w:val="000000"/>
          <w:kern w:val="28"/>
          <w:sz w:val="28"/>
          <w:szCs w:val="32"/>
          <w14:cntxtAlts/>
        </w:rPr>
        <w:t>s utilize</w:t>
      </w:r>
      <w:r w:rsidR="001A25B6" w:rsidRPr="00810993">
        <w:rPr>
          <w:rFonts w:eastAsia="Times New Roman"/>
          <w:color w:val="000000"/>
          <w:kern w:val="28"/>
          <w:sz w:val="28"/>
          <w:szCs w:val="32"/>
          <w14:cntxtAlts/>
        </w:rPr>
        <w:t xml:space="preserve"> the “p</w:t>
      </w:r>
      <w:r w:rsidR="00810993" w:rsidRPr="00810993">
        <w:rPr>
          <w:rFonts w:eastAsia="Times New Roman"/>
          <w:color w:val="000000"/>
          <w:kern w:val="28"/>
          <w:sz w:val="28"/>
          <w:szCs w:val="32"/>
          <w14:cntxtAlts/>
        </w:rPr>
        <w:t xml:space="preserve">atrol method” so the scouts </w:t>
      </w:r>
      <w:r w:rsidR="001C74AB" w:rsidRPr="00810993">
        <w:rPr>
          <w:rFonts w:eastAsia="Times New Roman"/>
          <w:color w:val="000000"/>
          <w:kern w:val="28"/>
          <w:sz w:val="28"/>
          <w:szCs w:val="32"/>
          <w14:cntxtAlts/>
        </w:rPr>
        <w:t>can</w:t>
      </w:r>
      <w:r w:rsidR="001A25B6" w:rsidRPr="00810993">
        <w:rPr>
          <w:rFonts w:eastAsia="Times New Roman"/>
          <w:color w:val="000000"/>
          <w:kern w:val="28"/>
          <w:sz w:val="28"/>
          <w:szCs w:val="32"/>
          <w14:cntxtAlts/>
        </w:rPr>
        <w:t xml:space="preserve"> learn leadersh</w:t>
      </w:r>
      <w:r w:rsidR="00810993" w:rsidRPr="00810993">
        <w:rPr>
          <w:rFonts w:eastAsia="Times New Roman"/>
          <w:color w:val="000000"/>
          <w:kern w:val="28"/>
          <w:sz w:val="28"/>
          <w:szCs w:val="32"/>
          <w14:cntxtAlts/>
        </w:rPr>
        <w:t xml:space="preserve">ip skills. </w:t>
      </w:r>
      <w:r w:rsidR="00826911" w:rsidRPr="00810993">
        <w:rPr>
          <w:rFonts w:eastAsia="Times New Roman"/>
          <w:color w:val="000000"/>
          <w:kern w:val="28"/>
          <w:sz w:val="28"/>
          <w:szCs w:val="32"/>
          <w14:cntxtAlts/>
        </w:rPr>
        <w:t>Additionally,</w:t>
      </w:r>
      <w:r w:rsidR="001A25B6" w:rsidRPr="00810993">
        <w:rPr>
          <w:rFonts w:eastAsia="Times New Roman"/>
          <w:color w:val="000000"/>
          <w:kern w:val="28"/>
          <w:sz w:val="28"/>
          <w:szCs w:val="32"/>
          <w14:cntxtAlts/>
        </w:rPr>
        <w:t xml:space="preserve"> we expect your scouts to use the “buddy system” at ALL times.</w:t>
      </w:r>
    </w:p>
    <w:p w14:paraId="20EF96D4" w14:textId="77777777" w:rsidR="001A25B6" w:rsidRPr="00810993" w:rsidRDefault="001A25B6" w:rsidP="6D57747C">
      <w:pPr>
        <w:spacing w:after="0" w:line="240" w:lineRule="auto"/>
        <w:rPr>
          <w:rFonts w:eastAsia="Times New Roman"/>
          <w:color w:val="000000" w:themeColor="text1"/>
          <w:sz w:val="28"/>
          <w:szCs w:val="32"/>
        </w:rPr>
      </w:pPr>
      <w:r w:rsidRPr="00810993">
        <w:rPr>
          <w:rFonts w:eastAsia="Times New Roman"/>
          <w:color w:val="000000"/>
          <w:kern w:val="28"/>
          <w:sz w:val="28"/>
          <w:szCs w:val="32"/>
          <w14:cntxtAlts/>
        </w:rPr>
        <w:t> </w:t>
      </w:r>
    </w:p>
    <w:p w14:paraId="227A11D8" w14:textId="25FFA567" w:rsidR="001A25B6" w:rsidRPr="00810993" w:rsidRDefault="001A25B6" w:rsidP="00810993">
      <w:pPr>
        <w:spacing w:after="0" w:line="240" w:lineRule="auto"/>
        <w:jc w:val="both"/>
        <w:rPr>
          <w:rFonts w:eastAsia="Times New Roman"/>
          <w:color w:val="000000" w:themeColor="text1"/>
          <w:sz w:val="28"/>
          <w:szCs w:val="32"/>
        </w:rPr>
      </w:pPr>
      <w:r w:rsidRPr="00810993">
        <w:rPr>
          <w:rFonts w:eastAsia="Times New Roman"/>
          <w:color w:val="000000"/>
          <w:kern w:val="28"/>
          <w:sz w:val="28"/>
          <w:szCs w:val="32"/>
          <w14:cntxtAlts/>
        </w:rPr>
        <w:t xml:space="preserve">The </w:t>
      </w:r>
      <w:r w:rsidR="00810993" w:rsidRPr="00810993">
        <w:rPr>
          <w:rFonts w:eastAsia="Times New Roman"/>
          <w:color w:val="000000"/>
          <w:kern w:val="28"/>
          <w:sz w:val="28"/>
          <w:szCs w:val="32"/>
          <w14:cntxtAlts/>
        </w:rPr>
        <w:t>best aspect of program at C</w:t>
      </w:r>
      <w:r w:rsidRPr="00810993">
        <w:rPr>
          <w:rFonts w:eastAsia="Times New Roman"/>
          <w:color w:val="000000"/>
          <w:kern w:val="28"/>
          <w:sz w:val="28"/>
          <w:szCs w:val="32"/>
          <w14:cntxtAlts/>
        </w:rPr>
        <w:t>amp is</w:t>
      </w:r>
      <w:r w:rsidR="00810993" w:rsidRPr="00810993">
        <w:rPr>
          <w:rFonts w:eastAsia="Times New Roman"/>
          <w:color w:val="000000"/>
          <w:kern w:val="28"/>
          <w:sz w:val="28"/>
          <w:szCs w:val="32"/>
          <w14:cntxtAlts/>
        </w:rPr>
        <w:t xml:space="preserve"> that is</w:t>
      </w:r>
      <w:r w:rsidRPr="00810993">
        <w:rPr>
          <w:rFonts w:eastAsia="Times New Roman"/>
          <w:color w:val="000000"/>
          <w:kern w:val="28"/>
          <w:sz w:val="28"/>
          <w:szCs w:val="32"/>
          <w14:cntxtAlts/>
        </w:rPr>
        <w:t xml:space="preserve"> </w:t>
      </w:r>
      <w:r w:rsidRPr="00810993">
        <w:rPr>
          <w:rFonts w:eastAsia="Times New Roman"/>
          <w:b/>
          <w:bCs/>
          <w:color w:val="000000"/>
          <w:kern w:val="28"/>
          <w:sz w:val="28"/>
          <w:szCs w:val="32"/>
          <w14:cntxtAlts/>
        </w:rPr>
        <w:t>YOUR</w:t>
      </w:r>
      <w:r w:rsidRPr="00810993">
        <w:rPr>
          <w:rFonts w:eastAsia="Times New Roman"/>
          <w:color w:val="000000"/>
          <w:kern w:val="28"/>
          <w:sz w:val="28"/>
          <w:szCs w:val="32"/>
          <w14:cntxtAlts/>
        </w:rPr>
        <w:t xml:space="preserve"> program and the </w:t>
      </w:r>
      <w:r w:rsidR="00810993" w:rsidRPr="00810993">
        <w:rPr>
          <w:rFonts w:eastAsia="Times New Roman"/>
          <w:color w:val="000000"/>
          <w:kern w:val="28"/>
          <w:sz w:val="28"/>
          <w:szCs w:val="32"/>
          <w14:cntxtAlts/>
        </w:rPr>
        <w:t xml:space="preserve">Wolfeboro </w:t>
      </w:r>
      <w:r w:rsidR="00B2530B">
        <w:rPr>
          <w:rFonts w:eastAsia="Times New Roman"/>
          <w:color w:val="000000"/>
          <w:kern w:val="28"/>
          <w:sz w:val="28"/>
          <w:szCs w:val="32"/>
          <w14:cntxtAlts/>
        </w:rPr>
        <w:t>s</w:t>
      </w:r>
      <w:r w:rsidR="00B2530B" w:rsidRPr="00810993">
        <w:rPr>
          <w:rFonts w:eastAsia="Times New Roman"/>
          <w:color w:val="000000"/>
          <w:kern w:val="28"/>
          <w:sz w:val="28"/>
          <w:szCs w:val="32"/>
          <w14:cntxtAlts/>
        </w:rPr>
        <w:t xml:space="preserve">taff </w:t>
      </w:r>
      <w:r w:rsidR="00810993" w:rsidRPr="00810993">
        <w:rPr>
          <w:rFonts w:eastAsia="Times New Roman"/>
          <w:color w:val="000000"/>
          <w:kern w:val="28"/>
          <w:sz w:val="28"/>
          <w:szCs w:val="32"/>
          <w14:cntxtAlts/>
        </w:rPr>
        <w:t xml:space="preserve">is </w:t>
      </w:r>
      <w:r w:rsidRPr="00810993">
        <w:rPr>
          <w:rFonts w:eastAsia="Times New Roman"/>
          <w:color w:val="000000"/>
          <w:kern w:val="28"/>
          <w:sz w:val="28"/>
          <w:szCs w:val="32"/>
          <w14:cntxtAlts/>
        </w:rPr>
        <w:t>here to assist you in providing that program so, BE PREPARED!</w:t>
      </w:r>
    </w:p>
    <w:p w14:paraId="400B423E" w14:textId="77777777" w:rsidR="00810993" w:rsidRPr="007208CF" w:rsidRDefault="00810993" w:rsidP="6D57747C">
      <w:pPr>
        <w:spacing w:after="0" w:line="240" w:lineRule="auto"/>
        <w:rPr>
          <w:rFonts w:eastAsia="Times New Roman"/>
          <w:color w:val="000000" w:themeColor="text1"/>
          <w:sz w:val="32"/>
          <w:szCs w:val="32"/>
        </w:rPr>
      </w:pPr>
    </w:p>
    <w:p w14:paraId="0AF915E6" w14:textId="77777777" w:rsidR="00826911" w:rsidRPr="00826911" w:rsidRDefault="00826911" w:rsidP="00826911">
      <w:pPr>
        <w:spacing w:after="0" w:line="240" w:lineRule="auto"/>
        <w:jc w:val="center"/>
        <w:rPr>
          <w:rFonts w:eastAsia="Times New Roman"/>
          <w:color w:val="000000"/>
          <w:kern w:val="28"/>
          <w:sz w:val="24"/>
          <w:szCs w:val="32"/>
          <w14:cntxtAlts/>
        </w:rPr>
      </w:pPr>
      <w:r w:rsidRPr="00826911">
        <w:rPr>
          <w:rFonts w:eastAsia="Times New Roman"/>
          <w:color w:val="000000"/>
          <w:kern w:val="28"/>
          <w:sz w:val="24"/>
          <w:szCs w:val="32"/>
          <w14:cntxtAlts/>
        </w:rPr>
        <w:t>On my honor I will do my best</w:t>
      </w:r>
    </w:p>
    <w:p w14:paraId="10C9D613" w14:textId="77777777" w:rsidR="00826911" w:rsidRPr="00826911" w:rsidRDefault="00826911" w:rsidP="00826911">
      <w:pPr>
        <w:spacing w:after="0" w:line="240" w:lineRule="auto"/>
        <w:jc w:val="center"/>
        <w:rPr>
          <w:rFonts w:eastAsia="Times New Roman"/>
          <w:color w:val="000000"/>
          <w:kern w:val="28"/>
          <w:sz w:val="24"/>
          <w:szCs w:val="32"/>
          <w14:cntxtAlts/>
        </w:rPr>
      </w:pPr>
      <w:r w:rsidRPr="00826911">
        <w:rPr>
          <w:rFonts w:eastAsia="Times New Roman"/>
          <w:color w:val="000000"/>
          <w:kern w:val="28"/>
          <w:sz w:val="24"/>
          <w:szCs w:val="32"/>
          <w14:cntxtAlts/>
        </w:rPr>
        <w:t>To do my duty to God and my country and to obey the Scout Law;</w:t>
      </w:r>
    </w:p>
    <w:p w14:paraId="2A264F40" w14:textId="77777777" w:rsidR="00826911" w:rsidRPr="00826911" w:rsidRDefault="00826911" w:rsidP="00826911">
      <w:pPr>
        <w:spacing w:after="0" w:line="240" w:lineRule="auto"/>
        <w:jc w:val="center"/>
        <w:rPr>
          <w:rFonts w:eastAsia="Times New Roman"/>
          <w:color w:val="000000"/>
          <w:kern w:val="28"/>
          <w:sz w:val="24"/>
          <w:szCs w:val="32"/>
          <w14:cntxtAlts/>
        </w:rPr>
      </w:pPr>
      <w:r w:rsidRPr="00826911">
        <w:rPr>
          <w:rFonts w:eastAsia="Times New Roman"/>
          <w:color w:val="000000"/>
          <w:kern w:val="28"/>
          <w:sz w:val="24"/>
          <w:szCs w:val="32"/>
          <w14:cntxtAlts/>
        </w:rPr>
        <w:t xml:space="preserve">To help other people </w:t>
      </w:r>
      <w:proofErr w:type="gramStart"/>
      <w:r w:rsidRPr="00826911">
        <w:rPr>
          <w:rFonts w:eastAsia="Times New Roman"/>
          <w:color w:val="000000"/>
          <w:kern w:val="28"/>
          <w:sz w:val="24"/>
          <w:szCs w:val="32"/>
          <w14:cntxtAlts/>
        </w:rPr>
        <w:t>at all times</w:t>
      </w:r>
      <w:proofErr w:type="gramEnd"/>
      <w:r w:rsidRPr="00826911">
        <w:rPr>
          <w:rFonts w:eastAsia="Times New Roman"/>
          <w:color w:val="000000"/>
          <w:kern w:val="28"/>
          <w:sz w:val="24"/>
          <w:szCs w:val="32"/>
          <w14:cntxtAlts/>
        </w:rPr>
        <w:t>;</w:t>
      </w:r>
    </w:p>
    <w:p w14:paraId="0930BC4A" w14:textId="3ACD197C" w:rsidR="001A25B6" w:rsidRPr="00C971C6" w:rsidRDefault="00826911" w:rsidP="6D10B50A">
      <w:pPr>
        <w:spacing w:after="0" w:line="240" w:lineRule="auto"/>
        <w:jc w:val="center"/>
        <w:rPr>
          <w:rFonts w:eastAsia="Times New Roman"/>
          <w:color w:val="000000" w:themeColor="text1"/>
          <w:sz w:val="24"/>
          <w:szCs w:val="32"/>
        </w:rPr>
      </w:pPr>
      <w:r w:rsidRPr="00826911">
        <w:rPr>
          <w:rFonts w:eastAsia="Times New Roman"/>
          <w:color w:val="000000"/>
          <w:kern w:val="28"/>
          <w:sz w:val="24"/>
          <w:szCs w:val="32"/>
          <w14:cntxtAlts/>
        </w:rPr>
        <w:t>To keep myself physically strong, mentally awake, and morally straight.</w:t>
      </w:r>
    </w:p>
    <w:p w14:paraId="2DB428F1" w14:textId="77777777" w:rsidR="001A25B6" w:rsidRPr="00810993" w:rsidRDefault="001A25B6" w:rsidP="6D57747C">
      <w:pPr>
        <w:spacing w:after="0" w:line="240" w:lineRule="auto"/>
        <w:rPr>
          <w:rFonts w:eastAsia="Times New Roman"/>
          <w:color w:val="000000" w:themeColor="text1"/>
          <w:sz w:val="28"/>
          <w:szCs w:val="32"/>
        </w:rPr>
      </w:pPr>
    </w:p>
    <w:p w14:paraId="73937905" w14:textId="77777777" w:rsidR="001A25B6" w:rsidRPr="00C971C6" w:rsidRDefault="001A25B6" w:rsidP="6D10B50A">
      <w:pPr>
        <w:spacing w:after="0" w:line="240" w:lineRule="auto"/>
        <w:jc w:val="center"/>
        <w:rPr>
          <w:rFonts w:eastAsia="Times New Roman"/>
          <w:color w:val="000000" w:themeColor="text1"/>
          <w:sz w:val="24"/>
          <w:szCs w:val="32"/>
        </w:rPr>
      </w:pPr>
      <w:r w:rsidRPr="00C971C6">
        <w:rPr>
          <w:rFonts w:eastAsia="Times New Roman"/>
          <w:color w:val="000000"/>
          <w:kern w:val="28"/>
          <w:sz w:val="24"/>
          <w:szCs w:val="32"/>
          <w14:cntxtAlts/>
        </w:rPr>
        <w:t>A Scout is:</w:t>
      </w:r>
    </w:p>
    <w:p w14:paraId="7B969BFD" w14:textId="77777777" w:rsidR="001A25B6" w:rsidRPr="00C971C6" w:rsidRDefault="001A25B6" w:rsidP="6D10B50A">
      <w:pPr>
        <w:spacing w:after="0" w:line="240" w:lineRule="auto"/>
        <w:jc w:val="center"/>
        <w:rPr>
          <w:rFonts w:eastAsia="Times New Roman"/>
          <w:color w:val="000000" w:themeColor="text1"/>
          <w:sz w:val="24"/>
          <w:szCs w:val="32"/>
        </w:rPr>
      </w:pPr>
      <w:r w:rsidRPr="00C971C6">
        <w:rPr>
          <w:rFonts w:eastAsia="Times New Roman"/>
          <w:color w:val="000000"/>
          <w:kern w:val="28"/>
          <w:sz w:val="24"/>
          <w:szCs w:val="32"/>
          <w14:cntxtAlts/>
        </w:rPr>
        <w:t>TRUSTWORTHY, LOYAL, HELPFUL, FRIENDLY, COURTEOUS, KIND, OBEDIENT, CHEERFUL, THRIFTY, BRAVE, CLEAN and REVERENT.</w:t>
      </w:r>
    </w:p>
    <w:p w14:paraId="5BEB3DC2" w14:textId="755CBD02" w:rsidR="00141CA4" w:rsidRDefault="00141CA4" w:rsidP="00621783">
      <w:pPr>
        <w:widowControl w:val="0"/>
        <w:spacing w:after="0" w:line="240" w:lineRule="auto"/>
        <w:rPr>
          <w:rFonts w:eastAsia="Times New Roman"/>
          <w:color w:val="000000" w:themeColor="text1"/>
          <w:sz w:val="20"/>
          <w:szCs w:val="20"/>
        </w:rPr>
      </w:pPr>
    </w:p>
    <w:p w14:paraId="02A278D6" w14:textId="77777777" w:rsidR="00141CA4" w:rsidRPr="00141CA4" w:rsidRDefault="00141CA4" w:rsidP="00141CA4">
      <w:pPr>
        <w:rPr>
          <w:rFonts w:eastAsia="Times New Roman"/>
          <w:sz w:val="20"/>
          <w:szCs w:val="20"/>
        </w:rPr>
      </w:pPr>
    </w:p>
    <w:p w14:paraId="28BF2591" w14:textId="77777777" w:rsidR="00141CA4" w:rsidRPr="00141CA4" w:rsidRDefault="00141CA4" w:rsidP="00141CA4">
      <w:pPr>
        <w:rPr>
          <w:rFonts w:eastAsia="Times New Roman"/>
          <w:sz w:val="20"/>
          <w:szCs w:val="20"/>
        </w:rPr>
      </w:pPr>
    </w:p>
    <w:p w14:paraId="01CBDA49" w14:textId="2E024934" w:rsidR="001A25B6" w:rsidRPr="00141CA4" w:rsidRDefault="001A25B6" w:rsidP="00141CA4">
      <w:pPr>
        <w:jc w:val="center"/>
        <w:rPr>
          <w:rFonts w:eastAsia="Times New Roman"/>
          <w:sz w:val="20"/>
          <w:szCs w:val="20"/>
        </w:rPr>
      </w:pPr>
    </w:p>
    <w:p w14:paraId="6AAD1743" w14:textId="77777777" w:rsidR="00FE482B" w:rsidRDefault="00FE482B" w:rsidP="00F271D9">
      <w:pPr>
        <w:spacing w:after="0" w:line="240" w:lineRule="auto"/>
        <w:jc w:val="center"/>
        <w:rPr>
          <w:rFonts w:cstheme="minorHAnsi"/>
          <w:b/>
          <w:sz w:val="48"/>
          <w:szCs w:val="18"/>
        </w:rPr>
      </w:pPr>
      <w:r>
        <w:rPr>
          <w:noProof/>
        </w:rPr>
        <w:lastRenderedPageBreak/>
        <w:drawing>
          <wp:inline distT="0" distB="0" distL="0" distR="0" wp14:anchorId="257FF358" wp14:editId="38A73A1B">
            <wp:extent cx="1258049" cy="1292995"/>
            <wp:effectExtent l="0" t="0" r="0" b="2540"/>
            <wp:docPr id="18344479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1258049" cy="1292995"/>
                    </a:xfrm>
                    <a:prstGeom prst="rect">
                      <a:avLst/>
                    </a:prstGeom>
                  </pic:spPr>
                </pic:pic>
              </a:graphicData>
            </a:graphic>
          </wp:inline>
        </w:drawing>
      </w:r>
    </w:p>
    <w:p w14:paraId="0D6252BD" w14:textId="77777777" w:rsidR="00DB23E8" w:rsidRPr="007208CF" w:rsidRDefault="6D10B50A" w:rsidP="6D10B50A">
      <w:pPr>
        <w:spacing w:after="0" w:line="240" w:lineRule="auto"/>
        <w:jc w:val="center"/>
        <w:rPr>
          <w:b/>
          <w:bCs/>
          <w:sz w:val="18"/>
          <w:szCs w:val="18"/>
        </w:rPr>
      </w:pPr>
      <w:r w:rsidRPr="6D10B50A">
        <w:rPr>
          <w:b/>
          <w:bCs/>
          <w:sz w:val="48"/>
          <w:szCs w:val="48"/>
        </w:rPr>
        <w:t>CAMP WOLFEBORO</w:t>
      </w:r>
    </w:p>
    <w:p w14:paraId="100CD7A2" w14:textId="77777777" w:rsidR="00DB23E8" w:rsidRPr="007208CF" w:rsidRDefault="6D10B50A" w:rsidP="00F271D9">
      <w:pPr>
        <w:spacing w:after="0" w:line="240" w:lineRule="auto"/>
        <w:jc w:val="center"/>
      </w:pPr>
      <w:r>
        <w:t>Bear Valley, California</w:t>
      </w:r>
    </w:p>
    <w:p w14:paraId="57B91374" w14:textId="77777777" w:rsidR="00DB23E8" w:rsidRPr="007208CF" w:rsidRDefault="00DB23E8" w:rsidP="00F271D9">
      <w:pPr>
        <w:spacing w:after="0" w:line="240" w:lineRule="auto"/>
        <w:jc w:val="center"/>
        <w:rPr>
          <w:rFonts w:cstheme="minorHAnsi"/>
          <w:sz w:val="18"/>
          <w:szCs w:val="18"/>
        </w:rPr>
      </w:pPr>
    </w:p>
    <w:p w14:paraId="722C2C6B" w14:textId="77777777" w:rsidR="005A7FF0" w:rsidRPr="007208CF" w:rsidRDefault="005A7FF0" w:rsidP="00F271D9">
      <w:pPr>
        <w:spacing w:after="0" w:line="240" w:lineRule="auto"/>
        <w:rPr>
          <w:rFonts w:cstheme="minorHAnsi"/>
          <w:i/>
          <w:szCs w:val="18"/>
        </w:rPr>
      </w:pPr>
    </w:p>
    <w:p w14:paraId="23B0F890" w14:textId="69577952" w:rsidR="005A7FF0" w:rsidRPr="005A7FF0" w:rsidRDefault="006F75A6" w:rsidP="005A7FF0">
      <w:r>
        <w:t>Dear Scouter</w:t>
      </w:r>
      <w:r w:rsidR="6D10B50A">
        <w:t>:</w:t>
      </w:r>
    </w:p>
    <w:p w14:paraId="399335B9" w14:textId="0EA41306" w:rsidR="0090582A" w:rsidRDefault="006F75A6" w:rsidP="005A7FF0">
      <w:r>
        <w:t>We</w:t>
      </w:r>
      <w:r w:rsidR="005020B2">
        <w:t xml:space="preserve"> a</w:t>
      </w:r>
      <w:r>
        <w:t xml:space="preserve">re delighted </w:t>
      </w:r>
      <w:r w:rsidR="00973C7D">
        <w:t xml:space="preserve">to have you and your Scouts with us at our Inaugural </w:t>
      </w:r>
      <w:proofErr w:type="spellStart"/>
      <w:r w:rsidR="00973C7D">
        <w:t>Webelos</w:t>
      </w:r>
      <w:proofErr w:type="spellEnd"/>
      <w:r w:rsidR="00973C7D">
        <w:t xml:space="preserve"> Resident </w:t>
      </w:r>
      <w:proofErr w:type="gramStart"/>
      <w:r w:rsidR="00973C7D">
        <w:t>Camp!</w:t>
      </w:r>
      <w:r>
        <w:t>.</w:t>
      </w:r>
      <w:proofErr w:type="gramEnd"/>
      <w:r>
        <w:t xml:space="preserve">  </w:t>
      </w:r>
      <w:r w:rsidR="00663B61">
        <w:t>Camp Wolfeboro provides a safe and challenging High Sierra wilderness experience. We</w:t>
      </w:r>
      <w:r w:rsidR="00F91E13">
        <w:t xml:space="preserve"> </w:t>
      </w:r>
      <w:r>
        <w:t xml:space="preserve">strive to provide the best program and staff possible </w:t>
      </w:r>
      <w:r w:rsidR="0090582A">
        <w:t>to assist you and</w:t>
      </w:r>
      <w:r w:rsidR="00973C7D">
        <w:t xml:space="preserve"> your scout in your first Resident Camp experience.</w:t>
      </w:r>
      <w:r w:rsidR="0090582A">
        <w:t xml:space="preserve"> </w:t>
      </w:r>
    </w:p>
    <w:p w14:paraId="4079DB1C" w14:textId="2951B6C6" w:rsidR="005A7FF0" w:rsidRPr="005A7FF0" w:rsidRDefault="6D10B50A" w:rsidP="005A7FF0">
      <w:r>
        <w:t xml:space="preserve">This leader’s guide has been designed to help you prepare for your visit to camp and make your time </w:t>
      </w:r>
      <w:r w:rsidR="00F91E13">
        <w:t>with us</w:t>
      </w:r>
      <w:r>
        <w:t xml:space="preserve"> </w:t>
      </w:r>
      <w:r w:rsidR="00663B61">
        <w:t>e</w:t>
      </w:r>
      <w:r>
        <w:t xml:space="preserve">njoyable. If you need any assistance, please do not hesitate to contact our </w:t>
      </w:r>
      <w:r w:rsidR="00F91E13">
        <w:t xml:space="preserve">Director of Support Service, Joe Barton at </w:t>
      </w:r>
      <w:hyperlink r:id="rId15" w:history="1">
        <w:r w:rsidR="00F91E13" w:rsidRPr="003C75F7">
          <w:rPr>
            <w:rStyle w:val="Hyperlink"/>
          </w:rPr>
          <w:t>joe.barton@scouting.org</w:t>
        </w:r>
      </w:hyperlink>
      <w:r w:rsidR="00F91E13">
        <w:t xml:space="preserve"> or (925) 674-6172. </w:t>
      </w:r>
      <w:r w:rsidR="00663B61">
        <w:t>V</w:t>
      </w:r>
      <w:r w:rsidR="00F91E13">
        <w:t xml:space="preserve">isit our </w:t>
      </w:r>
      <w:r w:rsidR="00663B61">
        <w:t>w</w:t>
      </w:r>
      <w:r w:rsidR="00F91E13">
        <w:t xml:space="preserve">ebsite at </w:t>
      </w:r>
      <w:hyperlink r:id="rId16" w:history="1">
        <w:r w:rsidR="00F91E13" w:rsidRPr="003C75F7">
          <w:rPr>
            <w:rStyle w:val="Hyperlink"/>
          </w:rPr>
          <w:t>https://campwolfeboro.mdscbsa.org/</w:t>
        </w:r>
      </w:hyperlink>
      <w:r w:rsidR="00F91E13">
        <w:t xml:space="preserve"> to obtain forms and learn more about our offerings for 2019.  You may also check your reservation status</w:t>
      </w:r>
      <w:r w:rsidR="00973C7D">
        <w:t xml:space="preserve"> </w:t>
      </w:r>
      <w:r w:rsidR="00F91E13">
        <w:t xml:space="preserve">and make camp payments at </w:t>
      </w:r>
      <w:hyperlink r:id="rId17" w:tgtFrame="_blank" w:history="1">
        <w:r w:rsidR="00973C7D">
          <w:rPr>
            <w:rStyle w:val="Hyperlink"/>
            <w:rFonts w:ascii="Arial" w:hAnsi="Arial" w:cs="Arial"/>
            <w:b/>
            <w:bCs/>
            <w:color w:val="CE1126"/>
            <w:sz w:val="18"/>
            <w:szCs w:val="18"/>
            <w:shd w:val="clear" w:color="auto" w:fill="FFFFFF"/>
          </w:rPr>
          <w:t> https://scoutingevent.com/023-WRC2019</w:t>
        </w:r>
      </w:hyperlink>
    </w:p>
    <w:p w14:paraId="4A8B84D8" w14:textId="44233E2B" w:rsidR="005020B2" w:rsidRDefault="00973C7D" w:rsidP="005A7FF0">
      <w:r>
        <w:t>This program has been designed with your Scout in mind to help them learn more about camp and prepare them for their first full week Scouts BSA camp in 2020.</w:t>
      </w:r>
    </w:p>
    <w:p w14:paraId="00B1CF82" w14:textId="6E2D121B" w:rsidR="00663B61" w:rsidRDefault="00663B61" w:rsidP="00663B61">
      <w:r>
        <w:t>Thank you for what you do for your scouts and their families.  For more than a century, scouting has a special place in America as the premier youth leadership development program.  They say being a scout leader only takes “an hour a week”. I know it takes so much more. From all of us on the Wolfeboro Staff we offer a heartfelt THANK YOU!</w:t>
      </w:r>
    </w:p>
    <w:p w14:paraId="732BF637" w14:textId="4EEB9C4A" w:rsidR="005A7FF0" w:rsidRPr="005A7FF0" w:rsidRDefault="6D10B50A" w:rsidP="005A7FF0">
      <w:r>
        <w:t xml:space="preserve">We look forward to the opportunity to </w:t>
      </w:r>
      <w:r w:rsidR="00663B61">
        <w:t xml:space="preserve">serving </w:t>
      </w:r>
      <w:r>
        <w:t>you at camp.</w:t>
      </w:r>
    </w:p>
    <w:p w14:paraId="78919D4E" w14:textId="77777777" w:rsidR="005A7FF0" w:rsidRPr="005A7FF0" w:rsidRDefault="005A7FF0" w:rsidP="005A7FF0">
      <w:r w:rsidRPr="3E36EEF2">
        <w:t>Yours in Scouting,</w:t>
      </w:r>
      <w:r w:rsidRPr="005A7FF0">
        <w:rPr>
          <w:rFonts w:cstheme="minorHAnsi"/>
        </w:rPr>
        <w:tab/>
      </w:r>
      <w:r w:rsidRPr="005A7FF0">
        <w:rPr>
          <w:rFonts w:cstheme="minorHAnsi"/>
        </w:rPr>
        <w:tab/>
      </w:r>
      <w:r w:rsidRPr="005A7FF0">
        <w:rPr>
          <w:rFonts w:cstheme="minorHAnsi"/>
        </w:rPr>
        <w:tab/>
      </w:r>
    </w:p>
    <w:p w14:paraId="054CA6F6" w14:textId="692113ED" w:rsidR="00D1778B" w:rsidRPr="006F75A6" w:rsidRDefault="00973C7D" w:rsidP="6D10B50A">
      <w:pPr>
        <w:spacing w:after="0"/>
        <w:rPr>
          <w:rFonts w:ascii="Brush Script MT" w:hAnsi="Brush Script MT"/>
          <w:b/>
          <w:bCs/>
          <w:sz w:val="36"/>
          <w:szCs w:val="36"/>
        </w:rPr>
      </w:pPr>
      <w:r>
        <w:rPr>
          <w:rFonts w:ascii="Brush Script MT" w:hAnsi="Brush Script MT"/>
          <w:b/>
          <w:bCs/>
          <w:sz w:val="36"/>
          <w:szCs w:val="36"/>
        </w:rPr>
        <w:t>John Reich</w:t>
      </w:r>
    </w:p>
    <w:p w14:paraId="68ADD4F3" w14:textId="77777777" w:rsidR="005A7FF0" w:rsidRDefault="00D1778B" w:rsidP="6D10B50A">
      <w:pPr>
        <w:spacing w:after="0"/>
        <w:rPr>
          <w:b/>
          <w:bCs/>
          <w:sz w:val="36"/>
          <w:szCs w:val="36"/>
        </w:rPr>
      </w:pPr>
      <w:r w:rsidRPr="3E36EEF2">
        <w:t>Camp Director</w:t>
      </w:r>
      <w:r w:rsidR="005A7FF0" w:rsidRPr="005A7FF0">
        <w:rPr>
          <w:rFonts w:cstheme="minorHAnsi"/>
          <w:b/>
          <w:sz w:val="36"/>
          <w:szCs w:val="18"/>
        </w:rPr>
        <w:tab/>
      </w:r>
      <w:r w:rsidR="005A7FF0" w:rsidRPr="6D10B50A">
        <w:rPr>
          <w:b/>
          <w:bCs/>
          <w:sz w:val="36"/>
          <w:szCs w:val="36"/>
        </w:rPr>
        <w:br w:type="page"/>
      </w:r>
    </w:p>
    <w:p w14:paraId="6FCF6736" w14:textId="77777777" w:rsidR="00DB23E8" w:rsidRPr="00805010" w:rsidRDefault="6D10B50A" w:rsidP="00805010">
      <w:pPr>
        <w:pStyle w:val="Heading1"/>
        <w:jc w:val="center"/>
        <w:rPr>
          <w:rFonts w:ascii="Athelas Regular" w:hAnsi="Athelas Regular"/>
          <w:color w:val="auto"/>
          <w:sz w:val="44"/>
        </w:rPr>
      </w:pPr>
      <w:bookmarkStart w:id="1" w:name="_Toc407463909"/>
      <w:r w:rsidRPr="00805010">
        <w:rPr>
          <w:rFonts w:ascii="Athelas Regular" w:hAnsi="Athelas Regular"/>
          <w:color w:val="auto"/>
          <w:sz w:val="44"/>
        </w:rPr>
        <w:lastRenderedPageBreak/>
        <w:t>Registration and Camp Fees</w:t>
      </w:r>
      <w:bookmarkEnd w:id="1"/>
    </w:p>
    <w:p w14:paraId="02B762E7" w14:textId="77777777" w:rsidR="00DB23E8" w:rsidRPr="007208CF" w:rsidRDefault="00DB23E8" w:rsidP="00F271D9">
      <w:pPr>
        <w:spacing w:after="0" w:line="240" w:lineRule="auto"/>
        <w:rPr>
          <w:rFonts w:cstheme="minorHAnsi"/>
          <w:szCs w:val="18"/>
        </w:rPr>
      </w:pPr>
    </w:p>
    <w:p w14:paraId="5059FB21" w14:textId="53E97F58" w:rsidR="00DB23E8" w:rsidRPr="007208CF" w:rsidRDefault="00135634" w:rsidP="00F271D9">
      <w:pPr>
        <w:spacing w:after="0" w:line="240" w:lineRule="auto"/>
      </w:pPr>
      <w:r>
        <w:t>G</w:t>
      </w:r>
      <w:r w:rsidR="00F91E13">
        <w:t>o online</w:t>
      </w:r>
      <w:r>
        <w:t xml:space="preserve"> </w:t>
      </w:r>
      <w:hyperlink r:id="rId18" w:history="1">
        <w:r w:rsidR="00973C7D" w:rsidRPr="00680DAD">
          <w:rPr>
            <w:rStyle w:val="Hyperlink"/>
            <w:rFonts w:ascii="Arial" w:hAnsi="Arial" w:cs="Arial"/>
            <w:b/>
            <w:bCs/>
            <w:sz w:val="18"/>
            <w:szCs w:val="18"/>
            <w:shd w:val="clear" w:color="auto" w:fill="FFFFFF"/>
          </w:rPr>
          <w:t> https://scoutingevent.com/023-WRC2019</w:t>
        </w:r>
      </w:hyperlink>
      <w:r w:rsidR="00973C7D">
        <w:rPr>
          <w:rFonts w:ascii="Arial" w:hAnsi="Arial" w:cs="Arial"/>
          <w:b/>
          <w:bCs/>
          <w:color w:val="000000"/>
          <w:sz w:val="18"/>
          <w:szCs w:val="18"/>
          <w:shd w:val="clear" w:color="auto" w:fill="FFFFFF"/>
        </w:rPr>
        <w:t xml:space="preserve"> </w:t>
      </w:r>
      <w:r w:rsidR="00F91E13">
        <w:t>to make a reservation</w:t>
      </w:r>
      <w:r w:rsidR="00973C7D">
        <w:t xml:space="preserve"> and pay for you and your Scout.</w:t>
      </w:r>
    </w:p>
    <w:p w14:paraId="2703F836" w14:textId="77777777" w:rsidR="00DB23E8" w:rsidRPr="007208CF" w:rsidRDefault="00DB23E8" w:rsidP="00F271D9">
      <w:pPr>
        <w:spacing w:after="0" w:line="240" w:lineRule="auto"/>
        <w:rPr>
          <w:rFonts w:cstheme="minorHAnsi"/>
          <w:szCs w:val="18"/>
        </w:rPr>
      </w:pPr>
    </w:p>
    <w:p w14:paraId="5E55E437" w14:textId="60A0AC2A" w:rsidR="00DB23E8" w:rsidRPr="007208CF" w:rsidRDefault="00973C7D" w:rsidP="00F271D9">
      <w:pPr>
        <w:spacing w:after="0" w:line="240" w:lineRule="auto"/>
      </w:pPr>
      <w:r>
        <w:t>Both Scouts and Adults are $250 for the camp experience.  Your fee covers your program materials and all meals while at camp.  Scouts and parents may bring money for the Trading Post to purchase snacks or other souvenirs.</w:t>
      </w:r>
    </w:p>
    <w:p w14:paraId="2020FF74" w14:textId="77777777" w:rsidR="00DB23E8" w:rsidRPr="007208CF" w:rsidRDefault="00DB23E8" w:rsidP="00F271D9">
      <w:pPr>
        <w:spacing w:after="0" w:line="240" w:lineRule="auto"/>
        <w:rPr>
          <w:rFonts w:cstheme="minorHAnsi"/>
          <w:szCs w:val="18"/>
        </w:rPr>
      </w:pPr>
    </w:p>
    <w:p w14:paraId="2CF4C714" w14:textId="4CBCDE54" w:rsidR="00DB23E8" w:rsidRDefault="00973C7D" w:rsidP="00F271D9">
      <w:pPr>
        <w:spacing w:after="0" w:line="240" w:lineRule="auto"/>
      </w:pPr>
      <w:r>
        <w:t>You May also mail in your fees to:</w:t>
      </w:r>
    </w:p>
    <w:p w14:paraId="45861E1C" w14:textId="77777777" w:rsidR="00F91E13" w:rsidRDefault="00F91E13" w:rsidP="00F271D9">
      <w:pPr>
        <w:spacing w:after="0" w:line="240" w:lineRule="auto"/>
      </w:pPr>
    </w:p>
    <w:p w14:paraId="453DFBD4" w14:textId="77777777" w:rsidR="00F91E13" w:rsidRDefault="00F91E13" w:rsidP="00F271D9">
      <w:pPr>
        <w:spacing w:after="0" w:line="240" w:lineRule="auto"/>
      </w:pPr>
      <w:r>
        <w:t>Mt. Diablo Silverado Council</w:t>
      </w:r>
    </w:p>
    <w:p w14:paraId="75F2BDD1" w14:textId="6947B267" w:rsidR="00F91E13" w:rsidRDefault="00F91E13" w:rsidP="00F271D9">
      <w:pPr>
        <w:spacing w:after="0" w:line="240" w:lineRule="auto"/>
      </w:pPr>
      <w:r>
        <w:t xml:space="preserve">c/o </w:t>
      </w:r>
      <w:proofErr w:type="spellStart"/>
      <w:r w:rsidR="00973C7D">
        <w:t>Webelos</w:t>
      </w:r>
      <w:proofErr w:type="spellEnd"/>
      <w:r w:rsidR="00973C7D">
        <w:t xml:space="preserve"> Resident Camp</w:t>
      </w:r>
    </w:p>
    <w:p w14:paraId="7C68F7E7" w14:textId="77777777" w:rsidR="00F91E13" w:rsidRDefault="00F91E13" w:rsidP="00F271D9">
      <w:pPr>
        <w:spacing w:after="0" w:line="240" w:lineRule="auto"/>
      </w:pPr>
      <w:r>
        <w:t>800 Ellinwood Way</w:t>
      </w:r>
    </w:p>
    <w:p w14:paraId="61FB5838" w14:textId="7E93F9EC" w:rsidR="00F91E13" w:rsidRDefault="00F91E13" w:rsidP="00F271D9">
      <w:pPr>
        <w:spacing w:after="0" w:line="240" w:lineRule="auto"/>
      </w:pPr>
      <w:r>
        <w:t>Pleasant Hill, CA 94523</w:t>
      </w:r>
    </w:p>
    <w:p w14:paraId="0DE7D124" w14:textId="114F160B" w:rsidR="00973C7D" w:rsidRDefault="00973C7D" w:rsidP="00F271D9">
      <w:pPr>
        <w:spacing w:after="0" w:line="240" w:lineRule="auto"/>
      </w:pPr>
    </w:p>
    <w:p w14:paraId="220D4DCF" w14:textId="2885A1A4" w:rsidR="00973C7D" w:rsidRPr="007208CF" w:rsidRDefault="00973C7D" w:rsidP="00F271D9">
      <w:pPr>
        <w:spacing w:after="0" w:line="240" w:lineRule="auto"/>
      </w:pPr>
      <w:r>
        <w:t>Please make sure to include your Pack number and Scouts name on either a separate piece of paper or on the memo line of your check.</w:t>
      </w:r>
    </w:p>
    <w:p w14:paraId="02744D91" w14:textId="77777777" w:rsidR="00DB23E8" w:rsidRPr="007208CF" w:rsidRDefault="00DB23E8" w:rsidP="00F271D9">
      <w:pPr>
        <w:spacing w:after="0" w:line="240" w:lineRule="auto"/>
        <w:rPr>
          <w:rFonts w:cstheme="minorHAnsi"/>
          <w:szCs w:val="18"/>
        </w:rPr>
      </w:pPr>
    </w:p>
    <w:p w14:paraId="142CE76A" w14:textId="77777777" w:rsidR="007B2B61" w:rsidRPr="007208CF" w:rsidRDefault="007B2B61" w:rsidP="00F271D9">
      <w:pPr>
        <w:spacing w:after="0" w:line="240" w:lineRule="auto"/>
        <w:rPr>
          <w:rFonts w:cstheme="minorHAnsi"/>
          <w:b/>
          <w:szCs w:val="18"/>
        </w:rPr>
      </w:pPr>
    </w:p>
    <w:p w14:paraId="19B6791E" w14:textId="77777777" w:rsidR="005A7FF0" w:rsidRDefault="005A7FF0" w:rsidP="00F271D9">
      <w:pPr>
        <w:spacing w:after="0" w:line="240" w:lineRule="auto"/>
        <w:rPr>
          <w:rFonts w:eastAsia="Times New Roman" w:cstheme="minorHAnsi"/>
          <w:b/>
          <w:sz w:val="24"/>
          <w:szCs w:val="24"/>
        </w:rPr>
      </w:pPr>
    </w:p>
    <w:p w14:paraId="085142CD" w14:textId="77777777" w:rsidR="005A7FF0" w:rsidRDefault="005A7FF0">
      <w:pPr>
        <w:rPr>
          <w:rFonts w:eastAsia="Times New Roman" w:cstheme="minorHAnsi"/>
          <w:b/>
          <w:sz w:val="24"/>
          <w:szCs w:val="24"/>
        </w:rPr>
      </w:pPr>
      <w:r>
        <w:rPr>
          <w:rFonts w:eastAsia="Times New Roman" w:cstheme="minorHAnsi"/>
          <w:b/>
          <w:sz w:val="24"/>
          <w:szCs w:val="24"/>
        </w:rPr>
        <w:br w:type="page"/>
      </w:r>
    </w:p>
    <w:p w14:paraId="307C7037" w14:textId="77777777" w:rsidR="007B2B61" w:rsidRPr="00817BC8" w:rsidRDefault="00817BC8" w:rsidP="00F271D9">
      <w:pPr>
        <w:spacing w:after="0" w:line="240" w:lineRule="auto"/>
        <w:rPr>
          <w:rFonts w:eastAsia="Times New Roman"/>
          <w:b/>
          <w:bCs/>
          <w:sz w:val="28"/>
          <w:szCs w:val="28"/>
        </w:rPr>
      </w:pPr>
      <w:r>
        <w:rPr>
          <w:rFonts w:eastAsia="Times New Roman"/>
          <w:b/>
          <w:bCs/>
          <w:sz w:val="28"/>
          <w:szCs w:val="28"/>
        </w:rPr>
        <w:lastRenderedPageBreak/>
        <w:t>Adult Leader F</w:t>
      </w:r>
      <w:r w:rsidRPr="6D10B50A">
        <w:rPr>
          <w:rFonts w:eastAsia="Times New Roman"/>
          <w:b/>
          <w:bCs/>
          <w:sz w:val="28"/>
          <w:szCs w:val="28"/>
        </w:rPr>
        <w:t xml:space="preserve">ees </w:t>
      </w:r>
      <w:r w:rsidR="6D10B50A" w:rsidRPr="6D10B50A">
        <w:rPr>
          <w:rFonts w:eastAsia="Times New Roman"/>
          <w:b/>
          <w:bCs/>
          <w:sz w:val="28"/>
          <w:szCs w:val="28"/>
        </w:rPr>
        <w:t>are as follows:</w:t>
      </w:r>
    </w:p>
    <w:p w14:paraId="30E9BB3C" w14:textId="0F2BAC43" w:rsidR="007B2B61" w:rsidRPr="007208CF" w:rsidRDefault="00DA161D" w:rsidP="00F271D9">
      <w:pPr>
        <w:spacing w:after="0" w:line="240" w:lineRule="auto"/>
      </w:pPr>
      <w:r>
        <w:t>You will receive one free adult leader for every four Scouts from your Pack who attend Camp.  Additional adults will be required to pay $250 each.</w:t>
      </w:r>
    </w:p>
    <w:p w14:paraId="11C0AAB1" w14:textId="77777777" w:rsidR="007B2B61" w:rsidRPr="007208CF" w:rsidRDefault="007B2B61" w:rsidP="00F271D9">
      <w:pPr>
        <w:spacing w:after="0" w:line="240" w:lineRule="auto"/>
        <w:rPr>
          <w:rFonts w:cstheme="minorHAnsi"/>
          <w:szCs w:val="18"/>
        </w:rPr>
      </w:pPr>
    </w:p>
    <w:p w14:paraId="74284222" w14:textId="2996CC73" w:rsidR="00F600CA" w:rsidRPr="00973C7D" w:rsidRDefault="6D10B50A" w:rsidP="00973C7D">
      <w:pPr>
        <w:spacing w:after="0" w:line="240" w:lineRule="auto"/>
      </w:pPr>
      <w:r w:rsidRPr="6D10B50A">
        <w:rPr>
          <w:b/>
          <w:bCs/>
        </w:rPr>
        <w:t xml:space="preserve">FINAL CAMP FEES MUST BE RECEIVED </w:t>
      </w:r>
      <w:r w:rsidR="00723971">
        <w:rPr>
          <w:b/>
          <w:bCs/>
        </w:rPr>
        <w:t>TWO</w:t>
      </w:r>
      <w:r w:rsidR="00723971" w:rsidRPr="6D10B50A">
        <w:rPr>
          <w:b/>
          <w:bCs/>
        </w:rPr>
        <w:t xml:space="preserve"> </w:t>
      </w:r>
      <w:r w:rsidRPr="6D10B50A">
        <w:rPr>
          <w:b/>
          <w:bCs/>
        </w:rPr>
        <w:t xml:space="preserve">WEEKS BEFORE ARRIVAL AT </w:t>
      </w:r>
      <w:proofErr w:type="gramStart"/>
      <w:r w:rsidRPr="6D10B50A">
        <w:rPr>
          <w:b/>
          <w:bCs/>
        </w:rPr>
        <w:t>CAMP</w:t>
      </w:r>
      <w:proofErr w:type="gramEnd"/>
      <w:r>
        <w:t xml:space="preserve"> so we can order proper food quantities. You will be charged full fees for additional reservations within the </w:t>
      </w:r>
      <w:r w:rsidR="00723971">
        <w:t xml:space="preserve">two </w:t>
      </w:r>
      <w:r>
        <w:t>weeks before camp!</w:t>
      </w:r>
    </w:p>
    <w:p w14:paraId="5AB8B154" w14:textId="77777777" w:rsidR="00F600CA" w:rsidRPr="007208CF" w:rsidRDefault="00F600CA" w:rsidP="00F271D9">
      <w:pPr>
        <w:spacing w:after="0" w:line="240" w:lineRule="auto"/>
        <w:rPr>
          <w:rFonts w:cstheme="minorHAnsi"/>
          <w:szCs w:val="18"/>
        </w:rPr>
      </w:pPr>
    </w:p>
    <w:p w14:paraId="7A77D03C" w14:textId="77777777" w:rsidR="00F600CA" w:rsidRPr="007208CF" w:rsidRDefault="00633038" w:rsidP="00F271D9">
      <w:pPr>
        <w:spacing w:after="0" w:line="240" w:lineRule="auto"/>
      </w:pPr>
      <w:r>
        <w:rPr>
          <w:b/>
          <w:bCs/>
        </w:rPr>
        <w:t>The C</w:t>
      </w:r>
      <w:r w:rsidR="6D10B50A" w:rsidRPr="6D10B50A">
        <w:rPr>
          <w:b/>
          <w:bCs/>
        </w:rPr>
        <w:t>amp</w:t>
      </w:r>
      <w:r>
        <w:rPr>
          <w:b/>
          <w:bCs/>
        </w:rPr>
        <w:t xml:space="preserve"> Kitchen Staff</w:t>
      </w:r>
      <w:r w:rsidR="6D10B50A" w:rsidRPr="6D10B50A">
        <w:rPr>
          <w:b/>
          <w:bCs/>
        </w:rPr>
        <w:t xml:space="preserve"> cannot guarantee that there will be any space to keep refrigerated or frozen food for individual units,</w:t>
      </w:r>
      <w:r w:rsidR="6D10B50A">
        <w:t xml:space="preserve"> but we will try to make room to store them.</w:t>
      </w:r>
    </w:p>
    <w:p w14:paraId="617C7D23" w14:textId="77777777" w:rsidR="00F600CA" w:rsidRPr="007208CF" w:rsidRDefault="00F600CA" w:rsidP="00F271D9">
      <w:pPr>
        <w:spacing w:after="0" w:line="240" w:lineRule="auto"/>
        <w:rPr>
          <w:rFonts w:cstheme="minorHAnsi"/>
          <w:szCs w:val="18"/>
        </w:rPr>
      </w:pPr>
    </w:p>
    <w:p w14:paraId="0D0657EA" w14:textId="77777777" w:rsidR="00F600CA" w:rsidRPr="007208CF" w:rsidRDefault="00F600CA" w:rsidP="00F271D9">
      <w:pPr>
        <w:spacing w:after="0" w:line="240" w:lineRule="auto"/>
        <w:rPr>
          <w:rFonts w:cstheme="minorHAnsi"/>
          <w:szCs w:val="18"/>
        </w:rPr>
      </w:pPr>
    </w:p>
    <w:p w14:paraId="476752D2" w14:textId="77777777" w:rsidR="00F600CA" w:rsidRPr="00817BC8" w:rsidRDefault="6D10B50A" w:rsidP="6D10B50A">
      <w:pPr>
        <w:spacing w:after="0" w:line="240" w:lineRule="auto"/>
        <w:rPr>
          <w:b/>
          <w:bCs/>
          <w:sz w:val="28"/>
          <w:szCs w:val="32"/>
        </w:rPr>
      </w:pPr>
      <w:r w:rsidRPr="00817BC8">
        <w:rPr>
          <w:b/>
          <w:bCs/>
          <w:sz w:val="28"/>
          <w:szCs w:val="32"/>
        </w:rPr>
        <w:t>Food Allergy Notice</w:t>
      </w:r>
    </w:p>
    <w:p w14:paraId="61E11F93" w14:textId="77777777" w:rsidR="00F600CA" w:rsidRPr="007208CF" w:rsidRDefault="6D10B50A" w:rsidP="00F271D9">
      <w:pPr>
        <w:spacing w:after="0" w:line="240" w:lineRule="auto"/>
      </w:pPr>
      <w:r>
        <w:t xml:space="preserve">If ANY scout or leader has food allergies, they must complete a dietary allergy form </w:t>
      </w:r>
      <w:r w:rsidR="00454346">
        <w:t>and note it in our online system</w:t>
      </w:r>
      <w:r w:rsidR="003702CA">
        <w:t xml:space="preserve"> </w:t>
      </w:r>
      <w:r>
        <w:t xml:space="preserve">(See page </w:t>
      </w:r>
      <w:r w:rsidR="00D246FC">
        <w:t>42</w:t>
      </w:r>
      <w:r>
        <w:t xml:space="preserve">, also online).  </w:t>
      </w:r>
      <w:r w:rsidR="00454346">
        <w:t>If not completed online, f</w:t>
      </w:r>
      <w:r>
        <w:t>orms must be sent or faxed to the council service center with final fee payment.</w:t>
      </w:r>
    </w:p>
    <w:p w14:paraId="148529B7" w14:textId="77777777" w:rsidR="00F600CA" w:rsidRPr="007208CF" w:rsidRDefault="00F600CA" w:rsidP="00F271D9">
      <w:pPr>
        <w:spacing w:after="0" w:line="240" w:lineRule="auto"/>
        <w:rPr>
          <w:rFonts w:cstheme="minorHAnsi"/>
          <w:szCs w:val="18"/>
        </w:rPr>
      </w:pPr>
    </w:p>
    <w:p w14:paraId="539E06C1" w14:textId="77777777" w:rsidR="00F600CA" w:rsidRPr="00817BC8" w:rsidRDefault="6D10B50A" w:rsidP="6D10B50A">
      <w:pPr>
        <w:spacing w:after="0" w:line="240" w:lineRule="auto"/>
        <w:rPr>
          <w:b/>
          <w:bCs/>
          <w:sz w:val="28"/>
          <w:szCs w:val="32"/>
        </w:rPr>
      </w:pPr>
      <w:r w:rsidRPr="00817BC8">
        <w:rPr>
          <w:b/>
          <w:bCs/>
          <w:sz w:val="28"/>
          <w:szCs w:val="32"/>
        </w:rPr>
        <w:t>Camperships</w:t>
      </w:r>
    </w:p>
    <w:p w14:paraId="7075F992" w14:textId="192E1047" w:rsidR="00F600CA" w:rsidRPr="007208CF" w:rsidRDefault="6D10B50A" w:rsidP="00F271D9">
      <w:pPr>
        <w:spacing w:after="0" w:line="240" w:lineRule="auto"/>
      </w:pPr>
      <w:r>
        <w:t xml:space="preserve">The Mt. Diablo Silverado Council has a limited amount of funding available for “Camperships” to assist disadvantaged Scouts to attend summer camp and are available ONLY to Scouts who are registered in MDSC. (See </w:t>
      </w:r>
      <w:r w:rsidR="00454346">
        <w:t>appendix for more details</w:t>
      </w:r>
      <w:r w:rsidR="00973C7D">
        <w:t>)</w:t>
      </w:r>
    </w:p>
    <w:p w14:paraId="78F43F9C" w14:textId="77777777" w:rsidR="004510C9" w:rsidRPr="007208CF" w:rsidRDefault="004510C9" w:rsidP="00F271D9">
      <w:pPr>
        <w:spacing w:after="0" w:line="240" w:lineRule="auto"/>
        <w:rPr>
          <w:rFonts w:cstheme="minorHAnsi"/>
          <w:szCs w:val="18"/>
        </w:rPr>
      </w:pPr>
    </w:p>
    <w:p w14:paraId="4D394153" w14:textId="77777777" w:rsidR="004510C9" w:rsidRPr="00817BC8" w:rsidRDefault="6D10B50A" w:rsidP="6D10B50A">
      <w:pPr>
        <w:spacing w:after="0" w:line="240" w:lineRule="auto"/>
        <w:rPr>
          <w:b/>
          <w:bCs/>
          <w:sz w:val="28"/>
          <w:szCs w:val="32"/>
        </w:rPr>
      </w:pPr>
      <w:r w:rsidRPr="00817BC8">
        <w:rPr>
          <w:b/>
          <w:bCs/>
          <w:sz w:val="28"/>
          <w:szCs w:val="32"/>
        </w:rPr>
        <w:t>Refund Policy</w:t>
      </w:r>
    </w:p>
    <w:p w14:paraId="288BFE85" w14:textId="77777777" w:rsidR="00454346" w:rsidRDefault="00454346" w:rsidP="00454346">
      <w:pPr>
        <w:jc w:val="center"/>
      </w:pPr>
      <w:r>
        <w:t>Mt. Diablo Silverado Council Refund Policy</w:t>
      </w:r>
    </w:p>
    <w:p w14:paraId="1DB00757" w14:textId="77777777" w:rsidR="00454346" w:rsidRDefault="00454346" w:rsidP="00454346">
      <w:r>
        <w:t xml:space="preserve">Effective June 26, 2018 The Mt. Diablo Silverado Council has developed a refund policy to ensure our Scouts receive high quality programs and activities.  Many of the costs associated with activities rely upon an outlay of funds many weeks and months prior to events.  </w:t>
      </w:r>
      <w:proofErr w:type="gramStart"/>
      <w:r>
        <w:t>In order to</w:t>
      </w:r>
      <w:proofErr w:type="gramEnd"/>
      <w:r>
        <w:t xml:space="preserve"> maintain the most cost effective and positive program impact activity, camping and event refunds of 100% cannot be given.  Refunds will now be considered based upon the following criteria and timeline.  </w:t>
      </w:r>
    </w:p>
    <w:tbl>
      <w:tblPr>
        <w:tblStyle w:val="TableGrid"/>
        <w:tblW w:w="0" w:type="auto"/>
        <w:tblLook w:val="04A0" w:firstRow="1" w:lastRow="0" w:firstColumn="1" w:lastColumn="0" w:noHBand="0" w:noVBand="1"/>
      </w:tblPr>
      <w:tblGrid>
        <w:gridCol w:w="3116"/>
        <w:gridCol w:w="3117"/>
      </w:tblGrid>
      <w:tr w:rsidR="00454346" w14:paraId="54843FEE" w14:textId="77777777" w:rsidTr="00454346">
        <w:tc>
          <w:tcPr>
            <w:tcW w:w="3116" w:type="dxa"/>
          </w:tcPr>
          <w:p w14:paraId="051651FA" w14:textId="77777777" w:rsidR="00454346" w:rsidRDefault="00454346" w:rsidP="00454346">
            <w:r>
              <w:t>Time until event</w:t>
            </w:r>
          </w:p>
        </w:tc>
        <w:tc>
          <w:tcPr>
            <w:tcW w:w="3117" w:type="dxa"/>
          </w:tcPr>
          <w:p w14:paraId="44538E3B" w14:textId="77777777" w:rsidR="00454346" w:rsidRDefault="00454346" w:rsidP="00454346">
            <w:r>
              <w:t>Percentage refund</w:t>
            </w:r>
          </w:p>
        </w:tc>
      </w:tr>
      <w:tr w:rsidR="00454346" w14:paraId="17EC9C2D" w14:textId="77777777" w:rsidTr="00454346">
        <w:tc>
          <w:tcPr>
            <w:tcW w:w="3116" w:type="dxa"/>
          </w:tcPr>
          <w:p w14:paraId="709566C6" w14:textId="77777777" w:rsidR="00454346" w:rsidRDefault="00454346" w:rsidP="00454346">
            <w:r>
              <w:t>Up to 14 days prior</w:t>
            </w:r>
          </w:p>
        </w:tc>
        <w:tc>
          <w:tcPr>
            <w:tcW w:w="3117" w:type="dxa"/>
          </w:tcPr>
          <w:p w14:paraId="2E94A78D" w14:textId="77777777" w:rsidR="00454346" w:rsidRDefault="00454346" w:rsidP="00454346">
            <w:r>
              <w:t>80% refund</w:t>
            </w:r>
          </w:p>
        </w:tc>
      </w:tr>
      <w:tr w:rsidR="00454346" w14:paraId="1B5F9F3A" w14:textId="77777777" w:rsidTr="00454346">
        <w:tc>
          <w:tcPr>
            <w:tcW w:w="3116" w:type="dxa"/>
          </w:tcPr>
          <w:p w14:paraId="6B30168E" w14:textId="77777777" w:rsidR="00454346" w:rsidRDefault="00454346" w:rsidP="00454346">
            <w:r>
              <w:t>Up to 7 days prior</w:t>
            </w:r>
          </w:p>
        </w:tc>
        <w:tc>
          <w:tcPr>
            <w:tcW w:w="3117" w:type="dxa"/>
          </w:tcPr>
          <w:p w14:paraId="2EDE25DF" w14:textId="77777777" w:rsidR="00454346" w:rsidRDefault="00454346" w:rsidP="00454346">
            <w:r>
              <w:t>60% refund</w:t>
            </w:r>
          </w:p>
        </w:tc>
      </w:tr>
      <w:tr w:rsidR="00454346" w14:paraId="5BC57B9F" w14:textId="77777777" w:rsidTr="00454346">
        <w:tc>
          <w:tcPr>
            <w:tcW w:w="3116" w:type="dxa"/>
          </w:tcPr>
          <w:p w14:paraId="3E6C24ED" w14:textId="77777777" w:rsidR="00454346" w:rsidRDefault="00454346" w:rsidP="00454346">
            <w:r>
              <w:t>7 days or less</w:t>
            </w:r>
          </w:p>
        </w:tc>
        <w:tc>
          <w:tcPr>
            <w:tcW w:w="3117" w:type="dxa"/>
          </w:tcPr>
          <w:p w14:paraId="55D15C0E" w14:textId="77777777" w:rsidR="00454346" w:rsidRDefault="00454346" w:rsidP="00454346">
            <w:r>
              <w:t>No refund*</w:t>
            </w:r>
          </w:p>
        </w:tc>
      </w:tr>
    </w:tbl>
    <w:p w14:paraId="42246A3D" w14:textId="77777777" w:rsidR="00454346" w:rsidRDefault="00454346" w:rsidP="00454346"/>
    <w:p w14:paraId="20371696" w14:textId="122B037D" w:rsidR="00973C7D" w:rsidRDefault="00454346" w:rsidP="00973C7D">
      <w:r>
        <w:t xml:space="preserve">*Participants who cancel from an event within 7 days will be considered for up to a 60% refund if the refund request is accompanied by a Doctor’s note.  Refund requests under these circumstances will not be considered if not received at the Council Service Center more than 14 days after the start of the event.  </w:t>
      </w:r>
      <w:bookmarkStart w:id="2" w:name="_Toc407463911"/>
    </w:p>
    <w:p w14:paraId="17319F11" w14:textId="5E096CB8" w:rsidR="00973C7D" w:rsidRDefault="00973C7D" w:rsidP="00973C7D"/>
    <w:p w14:paraId="2A9CBF50" w14:textId="77777777" w:rsidR="00973C7D" w:rsidRPr="00973C7D" w:rsidRDefault="00973C7D" w:rsidP="00973C7D"/>
    <w:p w14:paraId="0162AF45" w14:textId="173325A0" w:rsidR="000E2ACA" w:rsidRPr="00805010" w:rsidRDefault="000E2ACA" w:rsidP="000E2ACA">
      <w:pPr>
        <w:pStyle w:val="Heading1"/>
        <w:jc w:val="center"/>
        <w:rPr>
          <w:rFonts w:ascii="Athelas Regular" w:hAnsi="Athelas Regular"/>
          <w:color w:val="auto"/>
          <w:sz w:val="44"/>
        </w:rPr>
      </w:pPr>
      <w:r w:rsidRPr="00805010">
        <w:rPr>
          <w:rFonts w:ascii="Athelas Regular" w:hAnsi="Athelas Regular"/>
          <w:color w:val="auto"/>
          <w:sz w:val="44"/>
        </w:rPr>
        <w:lastRenderedPageBreak/>
        <w:t>Registration Requirement</w:t>
      </w:r>
      <w:bookmarkEnd w:id="2"/>
    </w:p>
    <w:p w14:paraId="41EAA5EF" w14:textId="77777777" w:rsidR="000E2ACA" w:rsidRDefault="000E2ACA" w:rsidP="000E2ACA">
      <w:pPr>
        <w:spacing w:after="0" w:line="240" w:lineRule="auto"/>
        <w:rPr>
          <w:rFonts w:cstheme="minorHAnsi"/>
          <w:b/>
          <w:sz w:val="24"/>
          <w:szCs w:val="18"/>
        </w:rPr>
      </w:pPr>
    </w:p>
    <w:p w14:paraId="61ECA0AF" w14:textId="63E2AFD6" w:rsidR="000E2ACA" w:rsidRPr="00D22945" w:rsidRDefault="000E2ACA" w:rsidP="000E2ACA">
      <w:pPr>
        <w:shd w:val="clear" w:color="auto" w:fill="FFFFFF" w:themeFill="background1"/>
        <w:spacing w:after="0" w:line="240" w:lineRule="auto"/>
        <w:rPr>
          <w:rFonts w:eastAsia="Times New Roman"/>
          <w:color w:val="000000" w:themeColor="text1"/>
          <w:sz w:val="24"/>
          <w:szCs w:val="24"/>
        </w:rPr>
      </w:pPr>
      <w:r w:rsidRPr="6D10B50A">
        <w:rPr>
          <w:rFonts w:eastAsia="Times New Roman"/>
          <w:b/>
          <w:bCs/>
          <w:i/>
          <w:iCs/>
          <w:color w:val="000000" w:themeColor="text1"/>
          <w:sz w:val="28"/>
          <w:szCs w:val="28"/>
        </w:rPr>
        <w:t>There has been a BSA Change to Adult Registration Requirement for Summer Camping</w:t>
      </w:r>
      <w:r w:rsidR="00F907C0">
        <w:rPr>
          <w:rFonts w:eastAsia="Times New Roman"/>
          <w:b/>
          <w:bCs/>
          <w:i/>
          <w:iCs/>
          <w:color w:val="000000" w:themeColor="text1"/>
          <w:sz w:val="28"/>
          <w:szCs w:val="28"/>
        </w:rPr>
        <w:t xml:space="preserve"> </w:t>
      </w:r>
    </w:p>
    <w:p w14:paraId="4DDD3D3A" w14:textId="6F5805F4" w:rsidR="000E2ACA" w:rsidRPr="00D22945" w:rsidRDefault="000E2ACA" w:rsidP="000E2ACA">
      <w:pPr>
        <w:shd w:val="clear" w:color="auto" w:fill="FFFFFF" w:themeFill="background1"/>
        <w:spacing w:after="0" w:line="240" w:lineRule="auto"/>
        <w:rPr>
          <w:rFonts w:eastAsia="Times New Roman"/>
          <w:color w:val="000000" w:themeColor="text1"/>
          <w:sz w:val="19"/>
          <w:szCs w:val="19"/>
        </w:rPr>
      </w:pPr>
      <w:r w:rsidRPr="6D10B50A">
        <w:rPr>
          <w:rFonts w:eastAsia="Times New Roman"/>
          <w:color w:val="000000" w:themeColor="text1"/>
          <w:sz w:val="20"/>
          <w:szCs w:val="20"/>
        </w:rPr>
        <w:t xml:space="preserve">The BSA's adult registration requirements </w:t>
      </w:r>
      <w:r w:rsidR="00F907C0">
        <w:rPr>
          <w:rFonts w:eastAsia="Times New Roman"/>
          <w:color w:val="000000" w:themeColor="text1"/>
          <w:sz w:val="20"/>
          <w:szCs w:val="20"/>
        </w:rPr>
        <w:t>mandate</w:t>
      </w:r>
      <w:r w:rsidRPr="6D10B50A">
        <w:rPr>
          <w:rFonts w:eastAsia="Times New Roman"/>
          <w:color w:val="000000" w:themeColor="text1"/>
          <w:sz w:val="20"/>
          <w:szCs w:val="20"/>
        </w:rPr>
        <w:t xml:space="preserve"> that </w:t>
      </w:r>
      <w:r w:rsidRPr="6D10B50A">
        <w:rPr>
          <w:rFonts w:eastAsia="Times New Roman"/>
          <w:b/>
          <w:bCs/>
          <w:i/>
          <w:iCs/>
          <w:color w:val="000000" w:themeColor="text1"/>
          <w:sz w:val="20"/>
          <w:szCs w:val="20"/>
        </w:rPr>
        <w:t>all adults</w:t>
      </w:r>
      <w:r w:rsidRPr="6D10B50A">
        <w:rPr>
          <w:rFonts w:eastAsia="Times New Roman"/>
          <w:color w:val="000000" w:themeColor="text1"/>
          <w:sz w:val="20"/>
          <w:szCs w:val="20"/>
        </w:rPr>
        <w:t xml:space="preserve"> accompanying a </w:t>
      </w:r>
      <w:r w:rsidR="00AF6DB0">
        <w:rPr>
          <w:rFonts w:eastAsia="Times New Roman"/>
          <w:color w:val="000000" w:themeColor="text1"/>
          <w:sz w:val="20"/>
          <w:szCs w:val="20"/>
        </w:rPr>
        <w:t>Scouts BSA</w:t>
      </w:r>
      <w:r w:rsidRPr="6D10B50A">
        <w:rPr>
          <w:rFonts w:eastAsia="Times New Roman"/>
          <w:color w:val="000000" w:themeColor="text1"/>
          <w:sz w:val="20"/>
          <w:szCs w:val="20"/>
        </w:rPr>
        <w:t xml:space="preserve"> troop to a resident camp or other Scouting activity lasting 72 hours or more </w:t>
      </w:r>
      <w:r w:rsidRPr="6D10B50A">
        <w:rPr>
          <w:rFonts w:eastAsia="Times New Roman"/>
          <w:b/>
          <w:bCs/>
          <w:color w:val="000000" w:themeColor="text1"/>
          <w:sz w:val="20"/>
          <w:szCs w:val="20"/>
        </w:rPr>
        <w:t>must be </w:t>
      </w:r>
      <w:r w:rsidRPr="6D10B50A">
        <w:rPr>
          <w:rFonts w:eastAsia="Times New Roman"/>
          <w:b/>
          <w:bCs/>
          <w:color w:val="000000" w:themeColor="text1"/>
          <w:sz w:val="20"/>
          <w:szCs w:val="20"/>
          <w:u w:val="single"/>
        </w:rPr>
        <w:t>registered</w:t>
      </w:r>
      <w:r w:rsidRPr="6D10B50A">
        <w:rPr>
          <w:rFonts w:eastAsia="Times New Roman"/>
          <w:b/>
          <w:bCs/>
          <w:color w:val="000000" w:themeColor="text1"/>
          <w:sz w:val="20"/>
          <w:szCs w:val="20"/>
        </w:rPr>
        <w:t> as a leader, including completion of a </w:t>
      </w:r>
      <w:r w:rsidRPr="6D10B50A">
        <w:rPr>
          <w:rFonts w:eastAsia="Times New Roman"/>
          <w:b/>
          <w:bCs/>
          <w:color w:val="000000" w:themeColor="text1"/>
          <w:sz w:val="20"/>
          <w:szCs w:val="20"/>
          <w:u w:val="single"/>
        </w:rPr>
        <w:t>criminal background check</w:t>
      </w:r>
      <w:r w:rsidR="00F907C0">
        <w:rPr>
          <w:rFonts w:eastAsia="Times New Roman"/>
          <w:b/>
          <w:bCs/>
          <w:color w:val="000000" w:themeColor="text1"/>
          <w:sz w:val="20"/>
          <w:szCs w:val="20"/>
          <w:u w:val="single"/>
        </w:rPr>
        <w:t xml:space="preserve"> (CBC)</w:t>
      </w:r>
      <w:r w:rsidRPr="6D10B50A">
        <w:rPr>
          <w:rFonts w:eastAsia="Times New Roman"/>
          <w:b/>
          <w:bCs/>
          <w:color w:val="000000" w:themeColor="text1"/>
          <w:sz w:val="20"/>
          <w:szCs w:val="20"/>
        </w:rPr>
        <w:t> and </w:t>
      </w:r>
      <w:r w:rsidRPr="6D10B50A">
        <w:rPr>
          <w:rFonts w:eastAsia="Times New Roman"/>
          <w:b/>
          <w:bCs/>
          <w:color w:val="000000" w:themeColor="text1"/>
          <w:sz w:val="20"/>
          <w:szCs w:val="20"/>
          <w:u w:val="single"/>
        </w:rPr>
        <w:t>Youth Protection Training</w:t>
      </w:r>
      <w:r w:rsidR="00F907C0">
        <w:rPr>
          <w:rFonts w:eastAsia="Times New Roman"/>
          <w:b/>
          <w:bCs/>
          <w:color w:val="000000" w:themeColor="text1"/>
          <w:sz w:val="20"/>
          <w:szCs w:val="20"/>
          <w:u w:val="single"/>
        </w:rPr>
        <w:t xml:space="preserve"> (YPT</w:t>
      </w:r>
      <w:r>
        <w:br/>
      </w:r>
      <w:r w:rsidRPr="6D10B50A">
        <w:rPr>
          <w:rFonts w:eastAsia="Times New Roman"/>
          <w:color w:val="000000" w:themeColor="text1"/>
          <w:sz w:val="20"/>
          <w:szCs w:val="20"/>
        </w:rPr>
        <w:t xml:space="preserve">Requiring registration, background checks, and YPT for adults on </w:t>
      </w:r>
      <w:r w:rsidR="00AF6DB0">
        <w:rPr>
          <w:rFonts w:eastAsia="Times New Roman"/>
          <w:color w:val="000000" w:themeColor="text1"/>
          <w:sz w:val="20"/>
          <w:szCs w:val="20"/>
        </w:rPr>
        <w:t>Scouts BSA</w:t>
      </w:r>
      <w:r w:rsidRPr="6D10B50A">
        <w:rPr>
          <w:rFonts w:eastAsia="Times New Roman"/>
          <w:color w:val="000000" w:themeColor="text1"/>
          <w:sz w:val="20"/>
          <w:szCs w:val="20"/>
        </w:rPr>
        <w:t xml:space="preserve"> extended activities adds another dimension of protection for </w:t>
      </w:r>
      <w:r w:rsidR="00AF6DB0">
        <w:rPr>
          <w:rFonts w:eastAsia="Times New Roman"/>
          <w:color w:val="000000" w:themeColor="text1"/>
          <w:sz w:val="20"/>
          <w:szCs w:val="20"/>
        </w:rPr>
        <w:t>Scouts BSA</w:t>
      </w:r>
      <w:r w:rsidRPr="6D10B50A">
        <w:rPr>
          <w:rFonts w:eastAsia="Times New Roman"/>
          <w:color w:val="000000" w:themeColor="text1"/>
          <w:sz w:val="20"/>
          <w:szCs w:val="20"/>
        </w:rPr>
        <w:t>.</w:t>
      </w:r>
    </w:p>
    <w:p w14:paraId="3B82CA3D" w14:textId="0E429EC9" w:rsidR="000E2ACA" w:rsidRPr="00D22945" w:rsidRDefault="000E2ACA" w:rsidP="000E2ACA">
      <w:pPr>
        <w:numPr>
          <w:ilvl w:val="0"/>
          <w:numId w:val="30"/>
        </w:numPr>
        <w:shd w:val="clear" w:color="auto" w:fill="FFFFFF" w:themeFill="background1"/>
        <w:spacing w:after="0" w:line="240" w:lineRule="auto"/>
        <w:rPr>
          <w:rFonts w:eastAsia="Times New Roman"/>
          <w:color w:val="000000" w:themeColor="text1"/>
          <w:sz w:val="19"/>
          <w:szCs w:val="19"/>
        </w:rPr>
      </w:pPr>
      <w:proofErr w:type="gramStart"/>
      <w:r w:rsidRPr="6D10B50A">
        <w:rPr>
          <w:rFonts w:eastAsia="Times New Roman"/>
          <w:color w:val="000000" w:themeColor="text1"/>
          <w:sz w:val="20"/>
          <w:szCs w:val="20"/>
        </w:rPr>
        <w:t>The  requirement</w:t>
      </w:r>
      <w:proofErr w:type="gramEnd"/>
      <w:r w:rsidRPr="6D10B50A">
        <w:rPr>
          <w:rFonts w:eastAsia="Times New Roman"/>
          <w:color w:val="000000" w:themeColor="text1"/>
          <w:sz w:val="20"/>
          <w:szCs w:val="20"/>
        </w:rPr>
        <w:t xml:space="preserve"> applies to any adult accompanying a </w:t>
      </w:r>
      <w:r w:rsidR="00AF6DB0">
        <w:rPr>
          <w:rFonts w:eastAsia="Times New Roman"/>
          <w:color w:val="000000" w:themeColor="text1"/>
          <w:sz w:val="20"/>
          <w:szCs w:val="20"/>
        </w:rPr>
        <w:t>Scouts BSA</w:t>
      </w:r>
      <w:r w:rsidRPr="6D10B50A">
        <w:rPr>
          <w:rFonts w:eastAsia="Times New Roman"/>
          <w:color w:val="000000" w:themeColor="text1"/>
          <w:sz w:val="20"/>
          <w:szCs w:val="20"/>
        </w:rPr>
        <w:t xml:space="preserve"> group on a single Scouting activity where they are present for three or more nights (not necessarily consecutive)</w:t>
      </w:r>
    </w:p>
    <w:p w14:paraId="23955CC8" w14:textId="77777777" w:rsidR="000E2ACA" w:rsidRPr="00D22945" w:rsidRDefault="000E2ACA" w:rsidP="000E2ACA">
      <w:pPr>
        <w:numPr>
          <w:ilvl w:val="0"/>
          <w:numId w:val="30"/>
        </w:numPr>
        <w:shd w:val="clear" w:color="auto" w:fill="FFFFFF" w:themeFill="background1"/>
        <w:spacing w:after="0" w:line="240" w:lineRule="auto"/>
        <w:rPr>
          <w:rFonts w:eastAsia="Times New Roman"/>
          <w:color w:val="000000" w:themeColor="text1"/>
          <w:sz w:val="19"/>
          <w:szCs w:val="19"/>
        </w:rPr>
      </w:pPr>
      <w:r w:rsidRPr="6D10B50A">
        <w:rPr>
          <w:rFonts w:eastAsia="Times New Roman"/>
          <w:color w:val="000000" w:themeColor="text1"/>
          <w:sz w:val="20"/>
          <w:szCs w:val="20"/>
        </w:rPr>
        <w:t>These adults</w:t>
      </w:r>
      <w:r w:rsidRPr="6D10B50A">
        <w:rPr>
          <w:rFonts w:eastAsia="Times New Roman"/>
          <w:b/>
          <w:bCs/>
          <w:color w:val="000000" w:themeColor="text1"/>
          <w:sz w:val="20"/>
          <w:szCs w:val="20"/>
        </w:rPr>
        <w:t> </w:t>
      </w:r>
      <w:r w:rsidRPr="6D10B50A">
        <w:rPr>
          <w:rFonts w:eastAsia="Times New Roman"/>
          <w:b/>
          <w:bCs/>
          <w:color w:val="FF0000"/>
          <w:sz w:val="20"/>
          <w:szCs w:val="20"/>
        </w:rPr>
        <w:t>must</w:t>
      </w:r>
      <w:r w:rsidRPr="6D10B50A">
        <w:rPr>
          <w:rFonts w:eastAsia="Times New Roman"/>
          <w:color w:val="FF0000"/>
          <w:sz w:val="20"/>
          <w:szCs w:val="20"/>
        </w:rPr>
        <w:t> </w:t>
      </w:r>
      <w:r w:rsidRPr="6D10B50A">
        <w:rPr>
          <w:rFonts w:eastAsia="Times New Roman"/>
          <w:color w:val="000000" w:themeColor="text1"/>
          <w:sz w:val="20"/>
          <w:szCs w:val="20"/>
        </w:rPr>
        <w:t>be registered as leaders, </w:t>
      </w:r>
      <w:r w:rsidRPr="6D10B50A">
        <w:rPr>
          <w:rFonts w:eastAsia="Times New Roman"/>
          <w:b/>
          <w:bCs/>
          <w:color w:val="FF0000"/>
          <w:sz w:val="20"/>
          <w:szCs w:val="20"/>
        </w:rPr>
        <w:t>including the completion of a criminal background check and Youth Protection Training before the activity</w:t>
      </w:r>
      <w:r w:rsidRPr="6D10B50A">
        <w:rPr>
          <w:rFonts w:eastAsia="Times New Roman"/>
          <w:color w:val="FF0000"/>
          <w:sz w:val="20"/>
          <w:szCs w:val="20"/>
        </w:rPr>
        <w:t> </w:t>
      </w:r>
      <w:r w:rsidRPr="6D10B50A">
        <w:rPr>
          <w:rFonts w:eastAsia="Times New Roman"/>
          <w:color w:val="000000" w:themeColor="text1"/>
          <w:sz w:val="20"/>
          <w:szCs w:val="20"/>
        </w:rPr>
        <w:t>(CBCs cannot be expedited)   </w:t>
      </w:r>
      <w:r w:rsidRPr="6D10B50A">
        <w:rPr>
          <w:rFonts w:eastAsia="Times New Roman"/>
          <w:i/>
          <w:iCs/>
          <w:color w:val="000000" w:themeColor="text1"/>
          <w:sz w:val="20"/>
          <w:szCs w:val="20"/>
          <w:u w:val="single"/>
        </w:rPr>
        <w:t>Please note that under normal circumstances it can take up to 3 weeks for a CBC to be completed – with many new adult registrations all across the country at that time, it will take longer -  BE PREPARED by registering and completing your YPT and CBC early so as not to be told you cannot attend camp because it did not come back yet.</w:t>
      </w:r>
    </w:p>
    <w:p w14:paraId="3415173C" w14:textId="77777777" w:rsidR="000E2ACA" w:rsidRDefault="000E2ACA" w:rsidP="000E2ACA">
      <w:pPr>
        <w:shd w:val="clear" w:color="auto" w:fill="FFFFFF"/>
        <w:spacing w:after="0" w:line="240" w:lineRule="auto"/>
        <w:rPr>
          <w:rFonts w:eastAsia="Times New Roman" w:cstheme="minorHAnsi"/>
          <w:color w:val="000000"/>
          <w:sz w:val="20"/>
          <w:szCs w:val="20"/>
        </w:rPr>
      </w:pPr>
    </w:p>
    <w:p w14:paraId="28292394" w14:textId="77777777" w:rsidR="000E2ACA" w:rsidRDefault="000E2ACA" w:rsidP="000E2ACA">
      <w:pPr>
        <w:shd w:val="clear" w:color="auto" w:fill="FFFFFF" w:themeFill="background1"/>
        <w:spacing w:after="0" w:line="240" w:lineRule="auto"/>
        <w:rPr>
          <w:rFonts w:eastAsia="Times New Roman"/>
          <w:color w:val="000000" w:themeColor="text1"/>
          <w:sz w:val="20"/>
          <w:szCs w:val="20"/>
        </w:rPr>
      </w:pPr>
      <w:r w:rsidRPr="6D10B50A">
        <w:rPr>
          <w:rFonts w:eastAsia="Times New Roman"/>
          <w:color w:val="000000" w:themeColor="text1"/>
          <w:sz w:val="20"/>
          <w:szCs w:val="20"/>
        </w:rPr>
        <w:t>Why is this happening?</w:t>
      </w:r>
    </w:p>
    <w:p w14:paraId="4D46A2E1" w14:textId="77777777" w:rsidR="000E2ACA" w:rsidRPr="00D22945" w:rsidRDefault="000E2ACA" w:rsidP="000E2ACA">
      <w:pPr>
        <w:shd w:val="clear" w:color="auto" w:fill="FFFFFF"/>
        <w:spacing w:after="0" w:line="240" w:lineRule="auto"/>
        <w:rPr>
          <w:rFonts w:eastAsia="Times New Roman" w:cstheme="minorHAnsi"/>
          <w:color w:val="000000"/>
          <w:sz w:val="19"/>
          <w:szCs w:val="19"/>
        </w:rPr>
      </w:pPr>
    </w:p>
    <w:p w14:paraId="29E381D5" w14:textId="17D9BFFC" w:rsidR="000E2ACA" w:rsidRPr="00D22945" w:rsidRDefault="000E2ACA" w:rsidP="000E2ACA">
      <w:pPr>
        <w:numPr>
          <w:ilvl w:val="0"/>
          <w:numId w:val="31"/>
        </w:numPr>
        <w:shd w:val="clear" w:color="auto" w:fill="FFFFFF" w:themeFill="background1"/>
        <w:spacing w:after="0" w:line="240" w:lineRule="auto"/>
        <w:rPr>
          <w:rFonts w:eastAsia="Times New Roman"/>
          <w:color w:val="000000" w:themeColor="text1"/>
          <w:sz w:val="19"/>
          <w:szCs w:val="19"/>
        </w:rPr>
      </w:pPr>
      <w:r w:rsidRPr="6D10B50A">
        <w:rPr>
          <w:rFonts w:eastAsia="Times New Roman"/>
          <w:color w:val="000000" w:themeColor="text1"/>
          <w:sz w:val="20"/>
          <w:szCs w:val="20"/>
        </w:rPr>
        <w:t>This is meant to enhance the "safe space" for overnight Scout</w:t>
      </w:r>
      <w:r w:rsidR="00AF6DB0">
        <w:rPr>
          <w:rFonts w:eastAsia="Times New Roman"/>
          <w:color w:val="000000" w:themeColor="text1"/>
          <w:sz w:val="20"/>
          <w:szCs w:val="20"/>
        </w:rPr>
        <w:t>s BSA</w:t>
      </w:r>
      <w:r w:rsidRPr="6D10B50A">
        <w:rPr>
          <w:rFonts w:eastAsia="Times New Roman"/>
          <w:color w:val="000000" w:themeColor="text1"/>
          <w:sz w:val="20"/>
          <w:szCs w:val="20"/>
        </w:rPr>
        <w:t xml:space="preserve"> activities.</w:t>
      </w:r>
    </w:p>
    <w:p w14:paraId="17F89808" w14:textId="77777777" w:rsidR="000E2ACA" w:rsidRPr="00D22945" w:rsidRDefault="000E2ACA" w:rsidP="000E2ACA">
      <w:pPr>
        <w:numPr>
          <w:ilvl w:val="0"/>
          <w:numId w:val="31"/>
        </w:numPr>
        <w:shd w:val="clear" w:color="auto" w:fill="FFFFFF" w:themeFill="background1"/>
        <w:spacing w:after="0" w:line="240" w:lineRule="auto"/>
        <w:rPr>
          <w:rFonts w:eastAsia="Times New Roman"/>
          <w:color w:val="000000" w:themeColor="text1"/>
          <w:sz w:val="19"/>
          <w:szCs w:val="19"/>
        </w:rPr>
      </w:pPr>
      <w:r w:rsidRPr="6D10B50A">
        <w:rPr>
          <w:rFonts w:eastAsia="Times New Roman"/>
          <w:color w:val="000000" w:themeColor="text1"/>
          <w:sz w:val="20"/>
          <w:szCs w:val="20"/>
        </w:rPr>
        <w:t>While incidents are rare, this will serve as an added layer of protection for our highest risk activities.</w:t>
      </w:r>
    </w:p>
    <w:p w14:paraId="36ED219B" w14:textId="77777777" w:rsidR="000E2ACA" w:rsidRPr="00D22945" w:rsidRDefault="000E2ACA" w:rsidP="000E2ACA">
      <w:pPr>
        <w:shd w:val="clear" w:color="auto" w:fill="FFFFFF"/>
        <w:spacing w:after="0" w:line="240" w:lineRule="auto"/>
        <w:ind w:left="360"/>
        <w:rPr>
          <w:rFonts w:eastAsia="Times New Roman" w:cstheme="minorHAnsi"/>
          <w:color w:val="000000"/>
          <w:sz w:val="19"/>
          <w:szCs w:val="19"/>
        </w:rPr>
      </w:pPr>
    </w:p>
    <w:p w14:paraId="422F01B6" w14:textId="77777777" w:rsidR="000E2ACA" w:rsidRPr="00D22945" w:rsidRDefault="000E2ACA" w:rsidP="000E2ACA">
      <w:pPr>
        <w:shd w:val="clear" w:color="auto" w:fill="FFFFFF" w:themeFill="background1"/>
        <w:spacing w:after="0" w:line="240" w:lineRule="auto"/>
        <w:rPr>
          <w:rFonts w:eastAsia="Times New Roman"/>
          <w:color w:val="000000" w:themeColor="text1"/>
          <w:sz w:val="19"/>
          <w:szCs w:val="19"/>
        </w:rPr>
      </w:pPr>
      <w:r w:rsidRPr="6D10B50A">
        <w:rPr>
          <w:rFonts w:eastAsia="Times New Roman"/>
          <w:color w:val="000000" w:themeColor="text1"/>
          <w:sz w:val="20"/>
          <w:szCs w:val="20"/>
        </w:rPr>
        <w:t xml:space="preserve">Please inform your troop’s leaders and parents of this change to allow time for everyone attending summer camp to </w:t>
      </w:r>
      <w:proofErr w:type="gramStart"/>
      <w:r w:rsidRPr="6D10B50A">
        <w:rPr>
          <w:rFonts w:eastAsia="Times New Roman"/>
          <w:color w:val="000000" w:themeColor="text1"/>
          <w:sz w:val="20"/>
          <w:szCs w:val="20"/>
        </w:rPr>
        <w:t>be in compliance with</w:t>
      </w:r>
      <w:proofErr w:type="gramEnd"/>
      <w:r w:rsidRPr="6D10B50A">
        <w:rPr>
          <w:rFonts w:eastAsia="Times New Roman"/>
          <w:color w:val="000000" w:themeColor="text1"/>
          <w:sz w:val="20"/>
          <w:szCs w:val="20"/>
        </w:rPr>
        <w:t xml:space="preserve"> these new requirements</w:t>
      </w:r>
      <w:r w:rsidRPr="6D10B50A">
        <w:rPr>
          <w:rFonts w:eastAsia="Times New Roman"/>
          <w:color w:val="FF0000"/>
          <w:sz w:val="20"/>
          <w:szCs w:val="20"/>
        </w:rPr>
        <w:t>.</w:t>
      </w:r>
    </w:p>
    <w:p w14:paraId="20618B1F" w14:textId="77777777" w:rsidR="000E2ACA" w:rsidRPr="00595FE3" w:rsidRDefault="000E2ACA" w:rsidP="000E2ACA">
      <w:pPr>
        <w:shd w:val="clear" w:color="auto" w:fill="FFFFFF" w:themeFill="background1"/>
        <w:spacing w:after="0" w:line="240" w:lineRule="auto"/>
        <w:rPr>
          <w:rFonts w:ascii="Arial" w:eastAsia="Times New Roman" w:hAnsi="Arial" w:cs="Arial"/>
          <w:color w:val="000000" w:themeColor="text1"/>
          <w:sz w:val="24"/>
          <w:szCs w:val="19"/>
        </w:rPr>
      </w:pPr>
      <w:r w:rsidRPr="6D57747C">
        <w:rPr>
          <w:rFonts w:ascii="Bookman Old Style" w:eastAsia="Times New Roman" w:hAnsi="Bookman Old Style" w:cs="Arial"/>
          <w:sz w:val="20"/>
          <w:szCs w:val="20"/>
        </w:rPr>
        <w:t> </w:t>
      </w:r>
    </w:p>
    <w:p w14:paraId="5922DC3B" w14:textId="77777777" w:rsidR="000E2ACA" w:rsidRPr="007208CF" w:rsidRDefault="000E2ACA" w:rsidP="000E2ACA">
      <w:pPr>
        <w:spacing w:after="0" w:line="240" w:lineRule="auto"/>
        <w:rPr>
          <w:rFonts w:cstheme="minorHAnsi"/>
          <w:szCs w:val="18"/>
        </w:rPr>
      </w:pPr>
    </w:p>
    <w:p w14:paraId="2967B793" w14:textId="77777777" w:rsidR="000E2ACA" w:rsidRDefault="000E2ACA" w:rsidP="00F271D9">
      <w:pPr>
        <w:spacing w:after="0" w:line="240" w:lineRule="auto"/>
        <w:rPr>
          <w:rFonts w:cstheme="minorHAnsi"/>
          <w:szCs w:val="18"/>
        </w:rPr>
      </w:pPr>
    </w:p>
    <w:p w14:paraId="0AFA4AB6" w14:textId="77777777" w:rsidR="000E2ACA" w:rsidRDefault="000E2ACA" w:rsidP="00F271D9">
      <w:pPr>
        <w:spacing w:after="0" w:line="240" w:lineRule="auto"/>
        <w:rPr>
          <w:rFonts w:cstheme="minorHAnsi"/>
          <w:szCs w:val="18"/>
        </w:rPr>
      </w:pPr>
    </w:p>
    <w:p w14:paraId="3F10E675" w14:textId="77777777" w:rsidR="000E2ACA" w:rsidRDefault="000E2ACA" w:rsidP="00F271D9">
      <w:pPr>
        <w:spacing w:after="0" w:line="240" w:lineRule="auto"/>
        <w:rPr>
          <w:rFonts w:cstheme="minorHAnsi"/>
          <w:szCs w:val="18"/>
        </w:rPr>
      </w:pPr>
    </w:p>
    <w:p w14:paraId="0665F524" w14:textId="77777777" w:rsidR="000E2ACA" w:rsidRDefault="000E2ACA" w:rsidP="00F271D9">
      <w:pPr>
        <w:spacing w:after="0" w:line="240" w:lineRule="auto"/>
        <w:rPr>
          <w:rFonts w:cstheme="minorHAnsi"/>
          <w:szCs w:val="18"/>
        </w:rPr>
      </w:pPr>
    </w:p>
    <w:p w14:paraId="107A295E" w14:textId="77777777" w:rsidR="000E2ACA" w:rsidRDefault="000E2ACA" w:rsidP="00F271D9">
      <w:pPr>
        <w:spacing w:after="0" w:line="240" w:lineRule="auto"/>
        <w:rPr>
          <w:rFonts w:cstheme="minorHAnsi"/>
          <w:szCs w:val="18"/>
        </w:rPr>
      </w:pPr>
    </w:p>
    <w:p w14:paraId="3991B2F9" w14:textId="77777777" w:rsidR="000E2ACA" w:rsidRDefault="000E2ACA" w:rsidP="00F271D9">
      <w:pPr>
        <w:spacing w:after="0" w:line="240" w:lineRule="auto"/>
        <w:rPr>
          <w:rFonts w:cstheme="minorHAnsi"/>
          <w:szCs w:val="18"/>
        </w:rPr>
      </w:pPr>
    </w:p>
    <w:p w14:paraId="258BBA4C" w14:textId="77777777" w:rsidR="00817BC8" w:rsidRPr="007208CF" w:rsidRDefault="00817BC8" w:rsidP="00F271D9">
      <w:pPr>
        <w:spacing w:after="0" w:line="240" w:lineRule="auto"/>
        <w:rPr>
          <w:rFonts w:cstheme="minorHAnsi"/>
          <w:szCs w:val="18"/>
        </w:rPr>
      </w:pPr>
    </w:p>
    <w:p w14:paraId="7C76C627" w14:textId="77777777" w:rsidR="004510C9" w:rsidRPr="00805010" w:rsidRDefault="6D10B50A" w:rsidP="00805010">
      <w:pPr>
        <w:pStyle w:val="Heading1"/>
        <w:jc w:val="center"/>
        <w:rPr>
          <w:rFonts w:ascii="Athelas Regular" w:hAnsi="Athelas Regular"/>
          <w:color w:val="auto"/>
          <w:sz w:val="44"/>
        </w:rPr>
      </w:pPr>
      <w:bookmarkStart w:id="3" w:name="_Toc407463910"/>
      <w:r w:rsidRPr="00805010">
        <w:rPr>
          <w:rFonts w:ascii="Athelas Regular" w:hAnsi="Athelas Regular"/>
          <w:color w:val="auto"/>
          <w:sz w:val="44"/>
        </w:rPr>
        <w:t>General Camp Information</w:t>
      </w:r>
      <w:bookmarkEnd w:id="3"/>
    </w:p>
    <w:p w14:paraId="739CD07C" w14:textId="77777777" w:rsidR="0066314B" w:rsidRPr="007208CF" w:rsidRDefault="0066314B" w:rsidP="00F271D9">
      <w:pPr>
        <w:spacing w:after="0" w:line="240" w:lineRule="auto"/>
        <w:rPr>
          <w:rFonts w:cstheme="minorHAnsi"/>
          <w:b/>
          <w:sz w:val="40"/>
          <w:szCs w:val="18"/>
        </w:rPr>
      </w:pPr>
    </w:p>
    <w:p w14:paraId="61F70ADF" w14:textId="22714AA2" w:rsidR="00601983" w:rsidRPr="007208CF" w:rsidRDefault="00601983" w:rsidP="00F271D9">
      <w:pPr>
        <w:spacing w:after="0" w:line="240" w:lineRule="auto"/>
      </w:pPr>
      <w:bookmarkStart w:id="4" w:name="_MON_1575479619"/>
      <w:bookmarkEnd w:id="4"/>
      <w:r w:rsidRPr="00817BC8">
        <w:rPr>
          <w:b/>
          <w:bCs/>
          <w:sz w:val="28"/>
          <w:szCs w:val="32"/>
        </w:rPr>
        <w:t>Check In &amp; Out</w:t>
      </w:r>
      <w:r w:rsidRPr="00817BC8">
        <w:rPr>
          <w:rFonts w:cstheme="minorHAnsi"/>
          <w:sz w:val="20"/>
          <w:szCs w:val="18"/>
        </w:rPr>
        <w:tab/>
      </w:r>
    </w:p>
    <w:p w14:paraId="5D690785" w14:textId="1718FCCB" w:rsidR="00601983" w:rsidRPr="007208CF" w:rsidRDefault="00DA161D" w:rsidP="00F271D9">
      <w:pPr>
        <w:spacing w:after="0" w:line="240" w:lineRule="auto"/>
      </w:pPr>
      <w:r>
        <w:rPr>
          <w:u w:val="single"/>
        </w:rPr>
        <w:t>Scout Check in is scheduled for 12:00 noon on Monday.</w:t>
      </w:r>
      <w:r w:rsidR="6D10B50A">
        <w:t xml:space="preserve">  The camp truck will be at the top of the hill to assist in transporting gear into camp. Units should plan on arriving at camp between 1</w:t>
      </w:r>
      <w:r>
        <w:t>0</w:t>
      </w:r>
      <w:r w:rsidR="6D10B50A">
        <w:t>:30 AM and 1</w:t>
      </w:r>
      <w:r>
        <w:t>1</w:t>
      </w:r>
      <w:r w:rsidR="6D10B50A">
        <w:t xml:space="preserve">:00 </w:t>
      </w:r>
      <w:r>
        <w:t>A</w:t>
      </w:r>
      <w:r w:rsidR="6D10B50A">
        <w:t xml:space="preserve">M </w:t>
      </w:r>
      <w:proofErr w:type="gramStart"/>
      <w:r w:rsidR="6D10B50A">
        <w:t>in order to</w:t>
      </w:r>
      <w:proofErr w:type="gramEnd"/>
      <w:r w:rsidR="6D10B50A">
        <w:t xml:space="preserve"> permit sufficient time to hike the two miles in and set up camp.</w:t>
      </w:r>
    </w:p>
    <w:p w14:paraId="2152527C" w14:textId="77777777" w:rsidR="00601983" w:rsidRPr="007208CF" w:rsidRDefault="00601983" w:rsidP="00F271D9">
      <w:pPr>
        <w:spacing w:after="0" w:line="240" w:lineRule="auto"/>
        <w:rPr>
          <w:rFonts w:cstheme="minorHAnsi"/>
          <w:szCs w:val="18"/>
        </w:rPr>
      </w:pPr>
    </w:p>
    <w:p w14:paraId="6E33185D" w14:textId="77777777" w:rsidR="00601983" w:rsidRPr="007208CF" w:rsidRDefault="00817BC8" w:rsidP="00F271D9">
      <w:pPr>
        <w:spacing w:after="0" w:line="240" w:lineRule="auto"/>
      </w:pPr>
      <w:r>
        <w:t>Your assigned Camp Buddies</w:t>
      </w:r>
      <w:r w:rsidR="6D10B50A">
        <w:t xml:space="preserve"> will </w:t>
      </w:r>
      <w:r>
        <w:t xml:space="preserve">be awaiting your arrival and </w:t>
      </w:r>
      <w:r w:rsidR="6D10B50A">
        <w:t>meet your unit at the front gate, and then assist you in settling into your campsite and starting your program.</w:t>
      </w:r>
    </w:p>
    <w:p w14:paraId="393AA644" w14:textId="77777777" w:rsidR="00601983" w:rsidRPr="007208CF" w:rsidRDefault="00601983" w:rsidP="00F271D9">
      <w:pPr>
        <w:spacing w:after="0" w:line="240" w:lineRule="auto"/>
        <w:rPr>
          <w:rFonts w:cstheme="minorHAnsi"/>
          <w:szCs w:val="18"/>
        </w:rPr>
      </w:pPr>
    </w:p>
    <w:p w14:paraId="107AE5D7" w14:textId="7D00CACE" w:rsidR="00601983" w:rsidRDefault="6D10B50A" w:rsidP="00F271D9">
      <w:pPr>
        <w:spacing w:after="0" w:line="240" w:lineRule="auto"/>
      </w:pPr>
      <w:r w:rsidRPr="6D10B50A">
        <w:rPr>
          <w:u w:val="single"/>
        </w:rPr>
        <w:t xml:space="preserve">Departure time is </w:t>
      </w:r>
      <w:r w:rsidR="00DA161D">
        <w:rPr>
          <w:u w:val="single"/>
        </w:rPr>
        <w:t>Thursday</w:t>
      </w:r>
      <w:r w:rsidRPr="6D10B50A">
        <w:rPr>
          <w:u w:val="single"/>
        </w:rPr>
        <w:t xml:space="preserve"> morning after completing check-out procedures</w:t>
      </w:r>
      <w:r>
        <w:t xml:space="preserve"> including picking up medical forms, medication, and patches and AFTER a campsite inspection by your camp commissioner.  The camp truck leaves at about 9:30am on </w:t>
      </w:r>
      <w:r w:rsidR="00DA161D">
        <w:t>Thursday</w:t>
      </w:r>
      <w:r>
        <w:t xml:space="preserve"> to take gear to the top of the hill.</w:t>
      </w:r>
    </w:p>
    <w:p w14:paraId="55D02340" w14:textId="77777777" w:rsidR="00805010" w:rsidRPr="007208CF" w:rsidRDefault="00805010" w:rsidP="00F271D9">
      <w:pPr>
        <w:spacing w:after="0" w:line="240" w:lineRule="auto"/>
      </w:pPr>
    </w:p>
    <w:p w14:paraId="2CE5264B" w14:textId="77777777" w:rsidR="00805010" w:rsidRPr="007208CF" w:rsidRDefault="00805010" w:rsidP="00805010">
      <w:pPr>
        <w:spacing w:after="0" w:line="240" w:lineRule="auto"/>
        <w:rPr>
          <w:b/>
          <w:bCs/>
        </w:rPr>
      </w:pPr>
      <w:r w:rsidRPr="005D785C">
        <w:rPr>
          <w:b/>
          <w:bCs/>
          <w:sz w:val="28"/>
          <w:szCs w:val="32"/>
        </w:rPr>
        <w:t>Transportation to Camp</w:t>
      </w:r>
      <w:r w:rsidRPr="007208CF">
        <w:rPr>
          <w:rFonts w:cstheme="minorHAnsi"/>
          <w:b/>
          <w:szCs w:val="18"/>
        </w:rPr>
        <w:tab/>
      </w:r>
    </w:p>
    <w:p w14:paraId="6DFACF21" w14:textId="77777777" w:rsidR="00805010" w:rsidRPr="007208CF" w:rsidRDefault="00805010" w:rsidP="00805010">
      <w:pPr>
        <w:spacing w:after="0" w:line="240" w:lineRule="auto"/>
      </w:pPr>
      <w:r>
        <w:t>Each unit committee plans and provides its own transportation to and from camp. The Check In &amp; Out sections of this guide should be used in planning your trip.</w:t>
      </w:r>
    </w:p>
    <w:p w14:paraId="49E9148E" w14:textId="77777777" w:rsidR="00805010" w:rsidRPr="007208CF" w:rsidRDefault="00805010" w:rsidP="00805010">
      <w:pPr>
        <w:spacing w:after="0" w:line="240" w:lineRule="auto"/>
        <w:rPr>
          <w:rFonts w:cstheme="minorHAnsi"/>
          <w:szCs w:val="18"/>
        </w:rPr>
      </w:pPr>
    </w:p>
    <w:p w14:paraId="0DC67743" w14:textId="77777777" w:rsidR="00805010" w:rsidRPr="007208CF" w:rsidRDefault="00805010" w:rsidP="00805010">
      <w:pPr>
        <w:spacing w:after="0" w:line="240" w:lineRule="auto"/>
        <w:rPr>
          <w:b/>
          <w:bCs/>
        </w:rPr>
      </w:pPr>
      <w:r w:rsidRPr="6D10B50A">
        <w:rPr>
          <w:b/>
          <w:bCs/>
        </w:rPr>
        <w:t>The Wolfeboro access road is accessible using 4X4 or high clearance vehicles ONLY. If you bring your personal vehicles down the road you are doing so at your own risk.</w:t>
      </w:r>
    </w:p>
    <w:p w14:paraId="11D9F97E" w14:textId="77777777" w:rsidR="00805010" w:rsidRPr="007208CF" w:rsidRDefault="00805010" w:rsidP="00805010">
      <w:pPr>
        <w:spacing w:after="0" w:line="240" w:lineRule="auto"/>
        <w:rPr>
          <w:rFonts w:cstheme="minorHAnsi"/>
          <w:szCs w:val="18"/>
        </w:rPr>
      </w:pPr>
    </w:p>
    <w:p w14:paraId="72451A6E" w14:textId="77777777" w:rsidR="00805010" w:rsidRPr="007208CF" w:rsidRDefault="00805010" w:rsidP="00805010">
      <w:pPr>
        <w:spacing w:after="0" w:line="240" w:lineRule="auto"/>
        <w:rPr>
          <w:b/>
          <w:bCs/>
          <w:sz w:val="32"/>
          <w:szCs w:val="32"/>
        </w:rPr>
      </w:pPr>
      <w:r w:rsidRPr="005D785C">
        <w:rPr>
          <w:b/>
          <w:bCs/>
          <w:sz w:val="28"/>
          <w:szCs w:val="32"/>
        </w:rPr>
        <w:t>Parking</w:t>
      </w:r>
      <w:r w:rsidRPr="007208CF">
        <w:rPr>
          <w:rFonts w:cstheme="minorHAnsi"/>
          <w:b/>
          <w:sz w:val="32"/>
          <w:szCs w:val="18"/>
        </w:rPr>
        <w:tab/>
      </w:r>
    </w:p>
    <w:p w14:paraId="6013EEFC" w14:textId="77777777" w:rsidR="00805010" w:rsidRPr="007208CF" w:rsidRDefault="00805010" w:rsidP="00805010">
      <w:pPr>
        <w:spacing w:after="0" w:line="240" w:lineRule="auto"/>
      </w:pPr>
      <w:r w:rsidRPr="6D10B50A">
        <w:rPr>
          <w:b/>
          <w:bCs/>
        </w:rPr>
        <w:t>There is very limited parking at the bottom of the hill</w:t>
      </w:r>
      <w:r>
        <w:t xml:space="preserve">.  </w:t>
      </w:r>
      <w:r w:rsidRPr="6D10B50A">
        <w:rPr>
          <w:b/>
          <w:bCs/>
        </w:rPr>
        <w:t>Vehicles brought into camp are to be</w:t>
      </w:r>
      <w:r>
        <w:t xml:space="preserve"> </w:t>
      </w:r>
      <w:r w:rsidRPr="6D10B50A">
        <w:rPr>
          <w:b/>
          <w:bCs/>
        </w:rPr>
        <w:t>backed into designated parking areas</w:t>
      </w:r>
      <w:r>
        <w:t xml:space="preserve"> in case evacuation is necessary.  </w:t>
      </w:r>
    </w:p>
    <w:p w14:paraId="77C431A7" w14:textId="77777777" w:rsidR="00805010" w:rsidRPr="007208CF" w:rsidRDefault="00805010" w:rsidP="00805010">
      <w:pPr>
        <w:spacing w:after="0" w:line="240" w:lineRule="auto"/>
        <w:rPr>
          <w:rFonts w:cstheme="minorHAnsi"/>
          <w:szCs w:val="18"/>
        </w:rPr>
      </w:pPr>
    </w:p>
    <w:p w14:paraId="2F344632" w14:textId="77777777" w:rsidR="00805010" w:rsidRPr="005D785C" w:rsidRDefault="00805010" w:rsidP="00805010">
      <w:pPr>
        <w:spacing w:after="0" w:line="240" w:lineRule="auto"/>
        <w:rPr>
          <w:b/>
          <w:bCs/>
          <w:sz w:val="28"/>
          <w:szCs w:val="32"/>
        </w:rPr>
      </w:pPr>
      <w:r w:rsidRPr="005D785C">
        <w:rPr>
          <w:b/>
          <w:bCs/>
          <w:sz w:val="28"/>
          <w:szCs w:val="32"/>
        </w:rPr>
        <w:t>Tents</w:t>
      </w:r>
    </w:p>
    <w:p w14:paraId="0375AC62" w14:textId="44AC0FCF" w:rsidR="00805010" w:rsidRPr="007208CF" w:rsidRDefault="00805010" w:rsidP="00805010">
      <w:pPr>
        <w:spacing w:after="0" w:line="240" w:lineRule="auto"/>
      </w:pPr>
      <w:r>
        <w:t>Units are to provide their own tents and transfer them to and from camp. Each unit is responsible for providing adequate sleeping space for all members in attendance; remember Camp Wolfeboro does not provide platforms.  The entrance to each tent must be clearly marked “No Flames in Tent” and have full dirt and water buckets nearby (provided to you), per BSA regulations.</w:t>
      </w:r>
    </w:p>
    <w:p w14:paraId="5462D243" w14:textId="77777777" w:rsidR="00805010" w:rsidRDefault="00805010" w:rsidP="00805010">
      <w:pPr>
        <w:spacing w:after="0" w:line="240" w:lineRule="auto"/>
        <w:rPr>
          <w:b/>
          <w:bCs/>
          <w:sz w:val="32"/>
          <w:szCs w:val="32"/>
        </w:rPr>
      </w:pPr>
    </w:p>
    <w:p w14:paraId="53E5A477" w14:textId="77777777" w:rsidR="00805010" w:rsidRPr="005D785C" w:rsidRDefault="00805010" w:rsidP="00805010">
      <w:pPr>
        <w:spacing w:after="0" w:line="240" w:lineRule="auto"/>
        <w:rPr>
          <w:rFonts w:cstheme="minorHAnsi"/>
          <w:sz w:val="20"/>
          <w:szCs w:val="18"/>
        </w:rPr>
      </w:pPr>
    </w:p>
    <w:p w14:paraId="2BE35DAC" w14:textId="77777777" w:rsidR="00805010" w:rsidRPr="007208CF" w:rsidRDefault="00805010" w:rsidP="00805010">
      <w:pPr>
        <w:keepNext/>
        <w:spacing w:after="0" w:line="240" w:lineRule="auto"/>
        <w:rPr>
          <w:b/>
          <w:bCs/>
        </w:rPr>
      </w:pPr>
      <w:r w:rsidRPr="005D785C">
        <w:rPr>
          <w:b/>
          <w:bCs/>
          <w:sz w:val="28"/>
          <w:szCs w:val="32"/>
        </w:rPr>
        <w:t>Dining Hall</w:t>
      </w:r>
      <w:r w:rsidRPr="007208CF">
        <w:rPr>
          <w:rFonts w:cstheme="minorHAnsi"/>
          <w:b/>
          <w:szCs w:val="18"/>
        </w:rPr>
        <w:tab/>
      </w:r>
    </w:p>
    <w:p w14:paraId="4C8D4D4D" w14:textId="39DAE915" w:rsidR="00805010" w:rsidRPr="007208CF" w:rsidRDefault="00805010" w:rsidP="00805010">
      <w:pPr>
        <w:spacing w:after="0" w:line="240" w:lineRule="auto"/>
      </w:pPr>
      <w:r>
        <w:t xml:space="preserve">The first meal at camp is </w:t>
      </w:r>
      <w:r w:rsidR="00DA161D">
        <w:t>Monday</w:t>
      </w:r>
      <w:r>
        <w:t xml:space="preserve"> </w:t>
      </w:r>
      <w:r w:rsidR="00DA161D">
        <w:t>lunch</w:t>
      </w:r>
      <w:r>
        <w:t xml:space="preserve"> and the last is </w:t>
      </w:r>
      <w:r w:rsidR="00DA161D">
        <w:t>Thursday</w:t>
      </w:r>
      <w:r>
        <w:t xml:space="preserve"> breakfast.  All meals will be served in the dining hall using serving-line style serving. Your unit must provide one host per table for each table (max eight people) assigned to your unit to set up and clean up their table.   These hosts should report to the dining hall 15 minutes before each meal.</w:t>
      </w:r>
    </w:p>
    <w:p w14:paraId="63DB5731" w14:textId="77777777" w:rsidR="00805010" w:rsidRPr="007208CF" w:rsidRDefault="00805010" w:rsidP="00805010">
      <w:pPr>
        <w:spacing w:after="0" w:line="240" w:lineRule="auto"/>
        <w:rPr>
          <w:rFonts w:cstheme="minorHAnsi"/>
          <w:szCs w:val="18"/>
        </w:rPr>
      </w:pPr>
    </w:p>
    <w:p w14:paraId="70ACD2EE" w14:textId="77777777" w:rsidR="00805010" w:rsidRPr="007208CF" w:rsidRDefault="00805010" w:rsidP="00805010">
      <w:pPr>
        <w:spacing w:after="0" w:line="240" w:lineRule="auto"/>
      </w:pPr>
      <w:r>
        <w:t xml:space="preserve">If anyone in your unit has </w:t>
      </w:r>
      <w:r w:rsidRPr="6D10B50A">
        <w:rPr>
          <w:b/>
          <w:bCs/>
        </w:rPr>
        <w:t>food allergies</w:t>
      </w:r>
      <w:r>
        <w:t>, please see page 42 regarding the Food Allergy Notice.  If they are severe, contact the Council Service Center to find out if your needs can be accommodated.</w:t>
      </w:r>
    </w:p>
    <w:p w14:paraId="3124F663" w14:textId="77777777" w:rsidR="00805010" w:rsidRPr="007208CF" w:rsidRDefault="00805010" w:rsidP="00805010">
      <w:pPr>
        <w:spacing w:after="0" w:line="240" w:lineRule="auto"/>
        <w:rPr>
          <w:rFonts w:cstheme="minorHAnsi"/>
          <w:szCs w:val="18"/>
        </w:rPr>
      </w:pPr>
    </w:p>
    <w:p w14:paraId="720D0C9A" w14:textId="77777777" w:rsidR="00805010" w:rsidRPr="007208CF" w:rsidRDefault="00805010" w:rsidP="00805010">
      <w:pPr>
        <w:spacing w:after="0" w:line="240" w:lineRule="auto"/>
        <w:rPr>
          <w:color w:val="C00000"/>
        </w:rPr>
      </w:pPr>
      <w:r w:rsidRPr="6D10B50A">
        <w:rPr>
          <w:color w:val="C00000"/>
        </w:rPr>
        <w:t xml:space="preserve">NOTE: </w:t>
      </w:r>
      <w:r w:rsidRPr="6D10B50A">
        <w:rPr>
          <w:color w:val="C00000"/>
          <w:u w:val="single"/>
        </w:rPr>
        <w:t>NOBODY is allowed in the Kitchen areas without permission from the Kitchen supervisor.</w:t>
      </w:r>
    </w:p>
    <w:p w14:paraId="79A96B93" w14:textId="77777777" w:rsidR="00805010" w:rsidRPr="007208CF" w:rsidRDefault="00805010" w:rsidP="00805010">
      <w:pPr>
        <w:spacing w:after="0" w:line="240" w:lineRule="auto"/>
        <w:rPr>
          <w:rFonts w:cstheme="minorHAnsi"/>
          <w:szCs w:val="18"/>
        </w:rPr>
      </w:pPr>
    </w:p>
    <w:p w14:paraId="7390DB83" w14:textId="77777777" w:rsidR="00805010" w:rsidRPr="005D785C" w:rsidRDefault="00805010" w:rsidP="00805010">
      <w:pPr>
        <w:spacing w:after="0" w:line="240" w:lineRule="auto"/>
        <w:rPr>
          <w:b/>
          <w:bCs/>
          <w:sz w:val="28"/>
          <w:szCs w:val="32"/>
        </w:rPr>
      </w:pPr>
      <w:r w:rsidRPr="005D785C">
        <w:rPr>
          <w:b/>
          <w:bCs/>
          <w:sz w:val="28"/>
          <w:szCs w:val="32"/>
        </w:rPr>
        <w:t>Visitors</w:t>
      </w:r>
    </w:p>
    <w:p w14:paraId="29E680CD" w14:textId="77777777" w:rsidR="00805010" w:rsidRPr="007208CF" w:rsidRDefault="00805010" w:rsidP="00805010">
      <w:pPr>
        <w:spacing w:after="0" w:line="240" w:lineRule="auto"/>
        <w:rPr>
          <w:rFonts w:cstheme="minorHAnsi"/>
          <w:szCs w:val="18"/>
        </w:rPr>
      </w:pPr>
    </w:p>
    <w:p w14:paraId="0AE7F791" w14:textId="77777777" w:rsidR="00805010" w:rsidRPr="007208CF" w:rsidRDefault="00805010" w:rsidP="00805010">
      <w:pPr>
        <w:spacing w:after="0" w:line="240" w:lineRule="auto"/>
        <w:rPr>
          <w:b/>
          <w:bCs/>
        </w:rPr>
      </w:pPr>
      <w:r w:rsidRPr="6D10B50A">
        <w:rPr>
          <w:b/>
          <w:bCs/>
        </w:rPr>
        <w:t xml:space="preserve">There are no facilities at camp to allow parents or children not enrolled in the Boy Scouts of America to stay overnight. </w:t>
      </w:r>
    </w:p>
    <w:p w14:paraId="001126E8" w14:textId="77777777" w:rsidR="00805010" w:rsidRPr="007208CF" w:rsidRDefault="00805010" w:rsidP="00805010">
      <w:pPr>
        <w:spacing w:after="0" w:line="240" w:lineRule="auto"/>
        <w:rPr>
          <w:rFonts w:cstheme="minorHAnsi"/>
          <w:szCs w:val="18"/>
        </w:rPr>
      </w:pPr>
    </w:p>
    <w:p w14:paraId="2D0E52B9" w14:textId="77777777" w:rsidR="00805010" w:rsidRPr="007208CF" w:rsidRDefault="00805010" w:rsidP="00805010">
      <w:pPr>
        <w:spacing w:after="0" w:line="240" w:lineRule="auto"/>
      </w:pPr>
      <w:r>
        <w:t xml:space="preserve">Camping facilities located on Sand Flats near the camp are great for family camping.  Please check with the Hathaway Pines Forest Ranger District office of the National Forest Service at 209-795-1381 for information.   The link: </w:t>
      </w:r>
      <w:hyperlink r:id="rId19">
        <w:r w:rsidRPr="6D10B50A">
          <w:rPr>
            <w:rStyle w:val="Hyperlink"/>
          </w:rPr>
          <w:t>http://activities.wildernet.com/pages/activity.cfm?actid=051601IO*53808cg</w:t>
        </w:r>
      </w:hyperlink>
      <w:r>
        <w:t xml:space="preserve"> gives some details about the campground, as does the Stanislaus National Forest website.  </w:t>
      </w:r>
    </w:p>
    <w:p w14:paraId="19883EC7" w14:textId="77777777" w:rsidR="00805010" w:rsidRPr="007208CF" w:rsidRDefault="00805010" w:rsidP="00805010">
      <w:pPr>
        <w:spacing w:after="0" w:line="240" w:lineRule="auto"/>
        <w:rPr>
          <w:rFonts w:cstheme="minorHAnsi"/>
          <w:szCs w:val="18"/>
        </w:rPr>
      </w:pPr>
    </w:p>
    <w:p w14:paraId="1ADD28EB" w14:textId="77777777" w:rsidR="00805010" w:rsidRPr="00595FE3" w:rsidRDefault="00805010" w:rsidP="00805010">
      <w:pPr>
        <w:spacing w:after="0" w:line="240" w:lineRule="auto"/>
        <w:rPr>
          <w:b/>
          <w:bCs/>
          <w:i/>
          <w:sz w:val="24"/>
          <w:u w:val="single"/>
        </w:rPr>
      </w:pPr>
      <w:r w:rsidRPr="00595FE3">
        <w:rPr>
          <w:b/>
          <w:bCs/>
          <w:sz w:val="24"/>
        </w:rPr>
        <w:t xml:space="preserve">NOTE:  </w:t>
      </w:r>
      <w:r>
        <w:rPr>
          <w:b/>
          <w:bCs/>
          <w:i/>
          <w:sz w:val="24"/>
          <w:u w:val="single"/>
        </w:rPr>
        <w:t>Camp vehicles are</w:t>
      </w:r>
      <w:r w:rsidRPr="00595FE3">
        <w:rPr>
          <w:b/>
          <w:bCs/>
          <w:i/>
          <w:sz w:val="24"/>
          <w:u w:val="single"/>
        </w:rPr>
        <w:t xml:space="preserve"> </w:t>
      </w:r>
      <w:r w:rsidRPr="00595FE3">
        <w:rPr>
          <w:b/>
          <w:bCs/>
          <w:i/>
          <w:color w:val="FF0000"/>
          <w:sz w:val="24"/>
          <w:u w:val="single"/>
        </w:rPr>
        <w:t>NOT</w:t>
      </w:r>
      <w:r w:rsidRPr="00595FE3">
        <w:rPr>
          <w:b/>
          <w:bCs/>
          <w:i/>
          <w:sz w:val="24"/>
          <w:u w:val="single"/>
        </w:rPr>
        <w:t xml:space="preserve"> available to provide transportation up and down the camp road for parents and guests.</w:t>
      </w:r>
    </w:p>
    <w:p w14:paraId="317783EF" w14:textId="77777777" w:rsidR="00805010" w:rsidRPr="007208CF" w:rsidRDefault="00805010" w:rsidP="00805010">
      <w:pPr>
        <w:spacing w:after="0" w:line="240" w:lineRule="auto"/>
        <w:rPr>
          <w:rFonts w:cstheme="minorHAnsi"/>
          <w:szCs w:val="18"/>
        </w:rPr>
      </w:pPr>
    </w:p>
    <w:p w14:paraId="510D2304" w14:textId="77777777" w:rsidR="00805010" w:rsidRPr="007208CF" w:rsidRDefault="00805010" w:rsidP="00805010">
      <w:pPr>
        <w:spacing w:after="0" w:line="240" w:lineRule="auto"/>
        <w:rPr>
          <w:b/>
          <w:bCs/>
        </w:rPr>
      </w:pPr>
      <w:r w:rsidRPr="005D785C">
        <w:rPr>
          <w:b/>
          <w:bCs/>
          <w:sz w:val="28"/>
          <w:szCs w:val="32"/>
        </w:rPr>
        <w:t>Trading Post</w:t>
      </w:r>
      <w:r w:rsidRPr="007208CF">
        <w:rPr>
          <w:rFonts w:cstheme="minorHAnsi"/>
          <w:b/>
          <w:szCs w:val="18"/>
        </w:rPr>
        <w:tab/>
      </w:r>
    </w:p>
    <w:p w14:paraId="00053D54" w14:textId="5632194C" w:rsidR="00805010" w:rsidRPr="007208CF" w:rsidRDefault="00805010" w:rsidP="00805010">
      <w:pPr>
        <w:spacing w:after="0" w:line="240" w:lineRule="auto"/>
      </w:pPr>
      <w:r>
        <w:t xml:space="preserve">Our Trading Post is well stocked with </w:t>
      </w:r>
      <w:r w:rsidR="00973C7D">
        <w:t>Scouting literature</w:t>
      </w:r>
      <w:r>
        <w:t>, advancement supplies, souvenirs, and refreshments.</w:t>
      </w:r>
    </w:p>
    <w:p w14:paraId="640E7011" w14:textId="77777777" w:rsidR="00805010" w:rsidRPr="007208CF" w:rsidRDefault="00805010" w:rsidP="00805010">
      <w:pPr>
        <w:spacing w:after="0" w:line="240" w:lineRule="auto"/>
        <w:rPr>
          <w:rFonts w:cstheme="minorHAnsi"/>
          <w:szCs w:val="18"/>
        </w:rPr>
      </w:pPr>
    </w:p>
    <w:p w14:paraId="18EE30FE" w14:textId="114436E8" w:rsidR="00805010" w:rsidRPr="007208CF" w:rsidRDefault="00805010" w:rsidP="00805010">
      <w:pPr>
        <w:spacing w:after="0" w:line="240" w:lineRule="auto"/>
      </w:pPr>
      <w:r>
        <w:lastRenderedPageBreak/>
        <w:t>On average a Scout spends $</w:t>
      </w:r>
      <w:r w:rsidR="0045433A">
        <w:t>100</w:t>
      </w:r>
      <w:r>
        <w:t xml:space="preserve"> during their week at camp. </w:t>
      </w:r>
      <w:r w:rsidR="0045433A">
        <w:t xml:space="preserve">We suggest sending your Scouts with small bills when possible to aid in change.  For $100 we recommend 2-$20, 3-$10, 4-$5 and 10- $1.  We also do take credit cards and allow Adult Leaders to run a tab in the trading post on their credit cards.  Adults who do not sign off on their tab by 7:00pm on </w:t>
      </w:r>
      <w:r w:rsidR="00973C7D">
        <w:t>Wednesday</w:t>
      </w:r>
      <w:r w:rsidR="0045433A">
        <w:t xml:space="preserve"> evening will be charged a $25 additional fee.  </w:t>
      </w:r>
    </w:p>
    <w:p w14:paraId="04DA486F" w14:textId="77777777" w:rsidR="00805010" w:rsidRPr="007208CF" w:rsidRDefault="00805010" w:rsidP="00805010">
      <w:pPr>
        <w:spacing w:after="0" w:line="240" w:lineRule="auto"/>
        <w:rPr>
          <w:rFonts w:cstheme="minorHAnsi"/>
          <w:szCs w:val="18"/>
        </w:rPr>
      </w:pPr>
    </w:p>
    <w:p w14:paraId="45197ABA" w14:textId="77777777" w:rsidR="00805010" w:rsidRPr="005D785C" w:rsidRDefault="00805010" w:rsidP="00805010">
      <w:pPr>
        <w:spacing w:after="0" w:line="240" w:lineRule="auto"/>
        <w:rPr>
          <w:b/>
          <w:bCs/>
          <w:sz w:val="28"/>
          <w:szCs w:val="32"/>
        </w:rPr>
      </w:pPr>
      <w:r w:rsidRPr="005D785C">
        <w:rPr>
          <w:b/>
          <w:bCs/>
          <w:sz w:val="28"/>
          <w:szCs w:val="32"/>
        </w:rPr>
        <w:t>Uniforms</w:t>
      </w:r>
    </w:p>
    <w:p w14:paraId="7D861872" w14:textId="77777777" w:rsidR="00805010" w:rsidRPr="007208CF" w:rsidRDefault="00805010" w:rsidP="00805010">
      <w:pPr>
        <w:spacing w:after="0" w:line="240" w:lineRule="auto"/>
      </w:pPr>
      <w:r>
        <w:t>Field uniforms (a.k.a. “Class A”) are worn at flag ceremonies and at the morning and evening meals. During the day and evening, Scouts should wear attire appropriate to the program area in which they are participating</w:t>
      </w:r>
      <w:r w:rsidR="00AC5642">
        <w:t>, “Class B</w:t>
      </w:r>
      <w:r w:rsidR="001C1F4E">
        <w:t>’s</w:t>
      </w:r>
      <w:r w:rsidR="00AC5642">
        <w:t>”</w:t>
      </w:r>
      <w:r w:rsidR="001C1F4E">
        <w:t xml:space="preserve"> are highly </w:t>
      </w:r>
      <w:r w:rsidR="0045433A">
        <w:t>recommended</w:t>
      </w:r>
      <w:r>
        <w:t xml:space="preserve">. There are </w:t>
      </w:r>
      <w:r w:rsidRPr="6D10B50A">
        <w:rPr>
          <w:b/>
          <w:bCs/>
        </w:rPr>
        <w:t>NO laundry facilities</w:t>
      </w:r>
      <w:r>
        <w:t xml:space="preserve"> available to campers.</w:t>
      </w:r>
    </w:p>
    <w:p w14:paraId="1C64B651" w14:textId="77777777" w:rsidR="00805010" w:rsidRPr="007208CF" w:rsidRDefault="00805010" w:rsidP="00805010">
      <w:pPr>
        <w:spacing w:after="0" w:line="240" w:lineRule="auto"/>
        <w:rPr>
          <w:rFonts w:cstheme="minorHAnsi"/>
          <w:szCs w:val="18"/>
        </w:rPr>
      </w:pPr>
    </w:p>
    <w:p w14:paraId="5EB3004A" w14:textId="58373800" w:rsidR="00805010" w:rsidRPr="005D785C" w:rsidRDefault="00DA161D" w:rsidP="00805010">
      <w:pPr>
        <w:keepNext/>
        <w:spacing w:after="0" w:line="240" w:lineRule="auto"/>
        <w:rPr>
          <w:b/>
          <w:bCs/>
          <w:sz w:val="28"/>
          <w:szCs w:val="32"/>
        </w:rPr>
      </w:pPr>
      <w:r>
        <w:rPr>
          <w:b/>
          <w:bCs/>
          <w:sz w:val="28"/>
          <w:szCs w:val="32"/>
        </w:rPr>
        <w:t>Den</w:t>
      </w:r>
      <w:r w:rsidR="00805010" w:rsidRPr="005D785C">
        <w:rPr>
          <w:b/>
          <w:bCs/>
          <w:sz w:val="28"/>
          <w:szCs w:val="32"/>
        </w:rPr>
        <w:t xml:space="preserve"> / </w:t>
      </w:r>
      <w:r>
        <w:rPr>
          <w:b/>
          <w:bCs/>
          <w:sz w:val="28"/>
          <w:szCs w:val="32"/>
        </w:rPr>
        <w:t>Pack</w:t>
      </w:r>
      <w:r w:rsidR="00805010" w:rsidRPr="005D785C">
        <w:rPr>
          <w:b/>
          <w:bCs/>
          <w:sz w:val="28"/>
          <w:szCs w:val="32"/>
        </w:rPr>
        <w:t xml:space="preserve"> Flags</w:t>
      </w:r>
    </w:p>
    <w:p w14:paraId="141EFFEF" w14:textId="3662D6F5" w:rsidR="00805010" w:rsidRPr="007208CF" w:rsidRDefault="00805010" w:rsidP="00805010">
      <w:pPr>
        <w:spacing w:after="0" w:line="240" w:lineRule="auto"/>
      </w:pPr>
      <w:r>
        <w:t xml:space="preserve">Baden-Powell said, “The patrol method is not a way to operate a </w:t>
      </w:r>
      <w:r w:rsidR="00100270">
        <w:t>Scouts BSA</w:t>
      </w:r>
      <w:r>
        <w:t xml:space="preserve"> troop, it is the only way.”  To help provide recognition of patrol spirit, we encourage your </w:t>
      </w:r>
      <w:r w:rsidR="00DA161D">
        <w:t>Dens</w:t>
      </w:r>
      <w:r>
        <w:t xml:space="preserve"> to bring their flags to camp along with your unit’s flag.</w:t>
      </w:r>
    </w:p>
    <w:p w14:paraId="044D40A1" w14:textId="77777777" w:rsidR="00805010" w:rsidRPr="007208CF" w:rsidRDefault="00805010" w:rsidP="00805010">
      <w:pPr>
        <w:spacing w:after="0" w:line="240" w:lineRule="auto"/>
        <w:rPr>
          <w:rFonts w:cstheme="minorHAnsi"/>
          <w:szCs w:val="18"/>
        </w:rPr>
      </w:pPr>
    </w:p>
    <w:p w14:paraId="22B51AEF" w14:textId="77777777" w:rsidR="00805010" w:rsidRPr="007208CF" w:rsidRDefault="00805010" w:rsidP="00805010">
      <w:pPr>
        <w:spacing w:after="0" w:line="240" w:lineRule="auto"/>
        <w:rPr>
          <w:b/>
          <w:bCs/>
          <w:sz w:val="32"/>
          <w:szCs w:val="32"/>
        </w:rPr>
      </w:pPr>
      <w:r w:rsidRPr="005D785C">
        <w:rPr>
          <w:b/>
          <w:bCs/>
          <w:sz w:val="28"/>
          <w:szCs w:val="32"/>
        </w:rPr>
        <w:t>Mail</w:t>
      </w:r>
    </w:p>
    <w:p w14:paraId="18D71061" w14:textId="6E7811AF" w:rsidR="00805010" w:rsidRPr="007208CF" w:rsidRDefault="00805010" w:rsidP="00805010">
      <w:pPr>
        <w:spacing w:after="0" w:line="240" w:lineRule="auto"/>
      </w:pPr>
      <w:r w:rsidRPr="0045433A">
        <w:rPr>
          <w:b/>
        </w:rPr>
        <w:t>There is NO direct mail service to camp</w:t>
      </w:r>
      <w:r>
        <w:t xml:space="preserve"> so, mail delivery to camp is infrequent. There is a deposit box for outgoing mail near the Program Office. Incoming mail is distributed as soon as possible after receipt at the local P.O. in Bear Valley. </w:t>
      </w:r>
      <w:r w:rsidRPr="6D10B50A">
        <w:rPr>
          <w:b/>
          <w:bCs/>
        </w:rPr>
        <w:t xml:space="preserve">The camp is not responsible for lost or stolen mail. </w:t>
      </w:r>
      <w:r>
        <w:t xml:space="preserve">The Trading Post stocks postcards, writing paper, envelopes and stamps. Every Scout should be encouraged to write to </w:t>
      </w:r>
      <w:bookmarkStart w:id="5" w:name="_Hlk535909435"/>
      <w:r w:rsidR="00723971">
        <w:t xml:space="preserve">the scout’s </w:t>
      </w:r>
      <w:bookmarkEnd w:id="5"/>
      <w:r>
        <w:t xml:space="preserve">family about summer camp. All mail to camp should be addressed in the format below. </w:t>
      </w:r>
      <w:r w:rsidRPr="6D10B50A">
        <w:rPr>
          <w:b/>
          <w:bCs/>
        </w:rPr>
        <w:t>Please allow about 5 business days for mail to arrive at camp.</w:t>
      </w:r>
      <w:r>
        <w:t xml:space="preserve">   Parents may want to send a letter to camp the Thursday before the youth’s week at Wolfeboro.</w:t>
      </w:r>
    </w:p>
    <w:p w14:paraId="0D9C0CA4" w14:textId="77777777" w:rsidR="00805010" w:rsidRPr="007208CF" w:rsidRDefault="00805010" w:rsidP="00805010">
      <w:pPr>
        <w:spacing w:after="0" w:line="240" w:lineRule="auto"/>
        <w:rPr>
          <w:rFonts w:cstheme="minorHAnsi"/>
          <w:szCs w:val="18"/>
        </w:rPr>
      </w:pPr>
    </w:p>
    <w:p w14:paraId="369DBA48" w14:textId="77777777" w:rsidR="00805010" w:rsidRPr="007208CF" w:rsidRDefault="00805010" w:rsidP="00805010">
      <w:pPr>
        <w:spacing w:after="0" w:line="240" w:lineRule="auto"/>
      </w:pPr>
      <w:r w:rsidRPr="6D10B50A">
        <w:rPr>
          <w:b/>
          <w:bCs/>
        </w:rPr>
        <w:t>All mail is returned to sender at the end of the summer if received after the individual has left camp, so please provide a return address.</w:t>
      </w:r>
      <w:r>
        <w:t xml:space="preserve"> All mail must be sent by the United States Postal Service only! Other carriers do not deliver packages to camp.</w:t>
      </w:r>
    </w:p>
    <w:p w14:paraId="5C0039AA" w14:textId="77777777" w:rsidR="00805010" w:rsidRDefault="00805010" w:rsidP="00805010">
      <w:pPr>
        <w:spacing w:after="0" w:line="240" w:lineRule="auto"/>
        <w:rPr>
          <w:rFonts w:cstheme="minorHAnsi"/>
          <w:szCs w:val="18"/>
        </w:rPr>
      </w:pPr>
      <w:r w:rsidRPr="007208CF">
        <w:rPr>
          <w:rFonts w:cstheme="minorHAnsi"/>
          <w:szCs w:val="18"/>
        </w:rPr>
        <w:tab/>
      </w:r>
      <w:r w:rsidRPr="007208CF">
        <w:rPr>
          <w:rFonts w:cstheme="minorHAnsi"/>
          <w:szCs w:val="18"/>
        </w:rPr>
        <w:tab/>
      </w:r>
      <w:r w:rsidRPr="007208CF">
        <w:rPr>
          <w:rFonts w:cstheme="minorHAnsi"/>
          <w:szCs w:val="18"/>
        </w:rPr>
        <w:tab/>
      </w:r>
      <w:r w:rsidRPr="007208CF">
        <w:rPr>
          <w:rFonts w:cstheme="minorHAnsi"/>
          <w:szCs w:val="18"/>
        </w:rPr>
        <w:tab/>
      </w:r>
    </w:p>
    <w:p w14:paraId="0FB122FA" w14:textId="77777777" w:rsidR="00805010" w:rsidRPr="007208CF" w:rsidRDefault="00805010" w:rsidP="00805010">
      <w:pPr>
        <w:spacing w:after="0" w:line="240" w:lineRule="auto"/>
        <w:ind w:left="2160" w:firstLine="720"/>
      </w:pPr>
      <w:r w:rsidRPr="3E36EEF2">
        <w:t>Scout Name</w:t>
      </w:r>
    </w:p>
    <w:p w14:paraId="199779BC" w14:textId="77777777" w:rsidR="00805010" w:rsidRPr="007208CF" w:rsidRDefault="00805010" w:rsidP="00805010">
      <w:pPr>
        <w:spacing w:after="0" w:line="240" w:lineRule="auto"/>
      </w:pPr>
      <w:r w:rsidRPr="007208CF">
        <w:rPr>
          <w:rFonts w:cstheme="minorHAnsi"/>
          <w:szCs w:val="18"/>
        </w:rPr>
        <w:tab/>
      </w:r>
      <w:r w:rsidRPr="007208CF">
        <w:rPr>
          <w:rFonts w:cstheme="minorHAnsi"/>
          <w:szCs w:val="18"/>
        </w:rPr>
        <w:tab/>
      </w:r>
      <w:r w:rsidRPr="007208CF">
        <w:rPr>
          <w:rFonts w:cstheme="minorHAnsi"/>
          <w:szCs w:val="18"/>
        </w:rPr>
        <w:tab/>
      </w:r>
      <w:r w:rsidRPr="007208CF">
        <w:rPr>
          <w:rFonts w:cstheme="minorHAnsi"/>
          <w:szCs w:val="18"/>
        </w:rPr>
        <w:tab/>
      </w:r>
      <w:r w:rsidRPr="3E36EEF2">
        <w:t>Troop # &amp; Name of Campsite</w:t>
      </w:r>
    </w:p>
    <w:p w14:paraId="6325DB84" w14:textId="77777777" w:rsidR="00805010" w:rsidRPr="007208CF" w:rsidRDefault="00805010" w:rsidP="00805010">
      <w:pPr>
        <w:spacing w:after="0" w:line="240" w:lineRule="auto"/>
      </w:pPr>
      <w:r w:rsidRPr="007208CF">
        <w:rPr>
          <w:rFonts w:cstheme="minorHAnsi"/>
          <w:szCs w:val="18"/>
        </w:rPr>
        <w:tab/>
      </w:r>
      <w:r w:rsidRPr="007208CF">
        <w:rPr>
          <w:rFonts w:cstheme="minorHAnsi"/>
          <w:szCs w:val="18"/>
        </w:rPr>
        <w:tab/>
      </w:r>
      <w:r w:rsidRPr="007208CF">
        <w:rPr>
          <w:rFonts w:cstheme="minorHAnsi"/>
          <w:szCs w:val="18"/>
        </w:rPr>
        <w:tab/>
      </w:r>
      <w:r w:rsidRPr="007208CF">
        <w:rPr>
          <w:rFonts w:cstheme="minorHAnsi"/>
          <w:szCs w:val="18"/>
        </w:rPr>
        <w:tab/>
      </w:r>
      <w:r w:rsidRPr="3E36EEF2">
        <w:t>Camp Wolfeboro</w:t>
      </w:r>
    </w:p>
    <w:p w14:paraId="3E6335F6" w14:textId="77777777" w:rsidR="00805010" w:rsidRPr="007208CF" w:rsidRDefault="00805010" w:rsidP="00805010">
      <w:pPr>
        <w:spacing w:after="0" w:line="240" w:lineRule="auto"/>
      </w:pPr>
      <w:r w:rsidRPr="007208CF">
        <w:rPr>
          <w:rFonts w:cstheme="minorHAnsi"/>
          <w:szCs w:val="18"/>
        </w:rPr>
        <w:tab/>
      </w:r>
      <w:r w:rsidRPr="007208CF">
        <w:rPr>
          <w:rFonts w:cstheme="minorHAnsi"/>
          <w:szCs w:val="18"/>
        </w:rPr>
        <w:tab/>
      </w:r>
      <w:r w:rsidRPr="007208CF">
        <w:rPr>
          <w:rFonts w:cstheme="minorHAnsi"/>
          <w:szCs w:val="18"/>
        </w:rPr>
        <w:tab/>
      </w:r>
      <w:r w:rsidRPr="007208CF">
        <w:rPr>
          <w:rFonts w:cstheme="minorHAnsi"/>
          <w:szCs w:val="18"/>
        </w:rPr>
        <w:tab/>
      </w:r>
      <w:r w:rsidRPr="3E36EEF2">
        <w:t>Bear Valley, CA  95223</w:t>
      </w:r>
    </w:p>
    <w:p w14:paraId="7F1A047E" w14:textId="77777777" w:rsidR="00805010" w:rsidRPr="007208CF" w:rsidRDefault="00805010" w:rsidP="00805010">
      <w:pPr>
        <w:spacing w:after="0" w:line="240" w:lineRule="auto"/>
        <w:rPr>
          <w:rFonts w:cstheme="minorHAnsi"/>
          <w:szCs w:val="18"/>
        </w:rPr>
      </w:pPr>
    </w:p>
    <w:p w14:paraId="242B45B8" w14:textId="77777777" w:rsidR="00805010" w:rsidRPr="005D785C" w:rsidRDefault="00805010" w:rsidP="00805010">
      <w:pPr>
        <w:keepNext/>
        <w:spacing w:after="0" w:line="240" w:lineRule="auto"/>
        <w:rPr>
          <w:b/>
          <w:bCs/>
          <w:sz w:val="20"/>
        </w:rPr>
      </w:pPr>
      <w:r w:rsidRPr="005D785C">
        <w:rPr>
          <w:b/>
          <w:bCs/>
          <w:sz w:val="28"/>
          <w:szCs w:val="32"/>
        </w:rPr>
        <w:t>Telephone</w:t>
      </w:r>
      <w:r w:rsidRPr="005D785C">
        <w:rPr>
          <w:rFonts w:cstheme="minorHAnsi"/>
          <w:b/>
          <w:sz w:val="20"/>
          <w:szCs w:val="18"/>
        </w:rPr>
        <w:tab/>
      </w:r>
    </w:p>
    <w:p w14:paraId="2B1E65B5" w14:textId="77777777" w:rsidR="00805010" w:rsidRPr="007208CF" w:rsidRDefault="00805010" w:rsidP="00805010">
      <w:pPr>
        <w:spacing w:after="0" w:line="240" w:lineRule="auto"/>
        <w:rPr>
          <w:b/>
          <w:bCs/>
        </w:rPr>
      </w:pPr>
      <w:r>
        <w:t xml:space="preserve">Wolfeboro uses a radiotelephone system. </w:t>
      </w:r>
      <w:r w:rsidRPr="6D10B50A">
        <w:rPr>
          <w:b/>
          <w:bCs/>
        </w:rPr>
        <w:t>In case of an emergency, contact the Council Service Center at (925) 674-6126 to get a message to camp.</w:t>
      </w:r>
    </w:p>
    <w:p w14:paraId="5721565E" w14:textId="4480F9AA" w:rsidR="00805010" w:rsidRPr="007208CF" w:rsidRDefault="00805010" w:rsidP="00DA161D">
      <w:pPr>
        <w:spacing w:after="0" w:line="240" w:lineRule="auto"/>
      </w:pPr>
    </w:p>
    <w:p w14:paraId="34FB382E" w14:textId="77777777" w:rsidR="00805010" w:rsidRPr="007208CF" w:rsidRDefault="00805010" w:rsidP="00805010">
      <w:pPr>
        <w:spacing w:after="0" w:line="240" w:lineRule="auto"/>
        <w:rPr>
          <w:rFonts w:cstheme="minorHAnsi"/>
          <w:szCs w:val="18"/>
        </w:rPr>
      </w:pPr>
    </w:p>
    <w:p w14:paraId="24A702FF" w14:textId="77777777" w:rsidR="00805010" w:rsidRPr="005D785C" w:rsidRDefault="00805010" w:rsidP="00805010">
      <w:pPr>
        <w:spacing w:after="0" w:line="240" w:lineRule="auto"/>
        <w:rPr>
          <w:b/>
          <w:bCs/>
          <w:sz w:val="28"/>
          <w:szCs w:val="32"/>
        </w:rPr>
      </w:pPr>
      <w:r w:rsidRPr="005D785C">
        <w:rPr>
          <w:b/>
          <w:bCs/>
          <w:sz w:val="28"/>
          <w:szCs w:val="32"/>
        </w:rPr>
        <w:t>Personal Projectile Throwers</w:t>
      </w:r>
    </w:p>
    <w:p w14:paraId="362AB2A6" w14:textId="77777777" w:rsidR="00805010" w:rsidRPr="007208CF" w:rsidRDefault="00805010" w:rsidP="00805010">
      <w:pPr>
        <w:spacing w:after="0" w:line="240" w:lineRule="auto"/>
      </w:pPr>
      <w:r>
        <w:t xml:space="preserve">Please leave all personal bows, firearms and ammunition at home! </w:t>
      </w:r>
      <w:r w:rsidRPr="6D10B50A">
        <w:rPr>
          <w:color w:val="C00000"/>
          <w:u w:val="single"/>
        </w:rPr>
        <w:t>For the safety of Camp Wolfeboro participants</w:t>
      </w:r>
      <w:r>
        <w:rPr>
          <w:color w:val="C00000"/>
          <w:u w:val="single"/>
        </w:rPr>
        <w:t xml:space="preserve"> and to be in line with Camp Standards, our Shooting </w:t>
      </w:r>
      <w:r w:rsidRPr="6D10B50A">
        <w:rPr>
          <w:color w:val="C00000"/>
          <w:u w:val="single"/>
        </w:rPr>
        <w:t xml:space="preserve">Sports Director </w:t>
      </w:r>
      <w:r>
        <w:rPr>
          <w:color w:val="C00000"/>
          <w:u w:val="single"/>
        </w:rPr>
        <w:t>must secure ALL designed Firearms</w:t>
      </w:r>
      <w:r w:rsidRPr="6D10B50A">
        <w:rPr>
          <w:color w:val="C00000"/>
          <w:u w:val="single"/>
        </w:rPr>
        <w:t xml:space="preserve"> on property.</w:t>
      </w:r>
    </w:p>
    <w:p w14:paraId="1F14651F" w14:textId="77777777" w:rsidR="00805010" w:rsidRPr="007208CF" w:rsidRDefault="00805010" w:rsidP="00805010">
      <w:pPr>
        <w:spacing w:after="0" w:line="240" w:lineRule="auto"/>
      </w:pPr>
      <w:r>
        <w:t>If personal bows or firearms find their way to camp, they must be checked in with the Field Sports Director who will safely store them until checkout.</w:t>
      </w:r>
    </w:p>
    <w:p w14:paraId="6C780F6E" w14:textId="6FD23612" w:rsidR="00805010" w:rsidRDefault="00805010" w:rsidP="00805010">
      <w:pPr>
        <w:spacing w:after="0" w:line="240" w:lineRule="auto"/>
        <w:rPr>
          <w:rFonts w:cstheme="minorHAnsi"/>
          <w:szCs w:val="18"/>
        </w:rPr>
      </w:pPr>
    </w:p>
    <w:p w14:paraId="6E7131B8" w14:textId="078D5051" w:rsidR="00552144" w:rsidRDefault="00552144" w:rsidP="00805010">
      <w:pPr>
        <w:spacing w:after="0" w:line="240" w:lineRule="auto"/>
        <w:rPr>
          <w:rFonts w:cstheme="minorHAnsi"/>
          <w:szCs w:val="18"/>
        </w:rPr>
      </w:pPr>
    </w:p>
    <w:p w14:paraId="534ED944" w14:textId="77777777" w:rsidR="00552144" w:rsidRPr="007208CF" w:rsidRDefault="00552144" w:rsidP="00805010">
      <w:pPr>
        <w:spacing w:after="0" w:line="240" w:lineRule="auto"/>
        <w:rPr>
          <w:rFonts w:cstheme="minorHAnsi"/>
          <w:szCs w:val="18"/>
        </w:rPr>
      </w:pPr>
    </w:p>
    <w:p w14:paraId="54F4DF81" w14:textId="77777777" w:rsidR="00805010" w:rsidRPr="007208CF" w:rsidRDefault="00805010" w:rsidP="00805010">
      <w:pPr>
        <w:spacing w:after="0" w:line="240" w:lineRule="auto"/>
        <w:rPr>
          <w:b/>
          <w:bCs/>
        </w:rPr>
      </w:pPr>
      <w:r w:rsidRPr="005D785C">
        <w:rPr>
          <w:b/>
          <w:bCs/>
          <w:sz w:val="28"/>
          <w:szCs w:val="32"/>
        </w:rPr>
        <w:lastRenderedPageBreak/>
        <w:t>Liquid Fuels</w:t>
      </w:r>
      <w:r w:rsidRPr="007208CF">
        <w:rPr>
          <w:rFonts w:cstheme="minorHAnsi"/>
          <w:b/>
          <w:szCs w:val="18"/>
        </w:rPr>
        <w:tab/>
      </w:r>
    </w:p>
    <w:p w14:paraId="512F2B1C" w14:textId="77777777" w:rsidR="00805010" w:rsidRPr="007208CF" w:rsidRDefault="00805010" w:rsidP="00805010">
      <w:pPr>
        <w:spacing w:after="0" w:line="240" w:lineRule="auto"/>
      </w:pPr>
      <w:r>
        <w:t>All liquid fuels for stoves present a potential safety and fire hazard.  Only adults, or older youth under the supervision of an adult, may use liquid fuels in camp.</w:t>
      </w:r>
    </w:p>
    <w:p w14:paraId="100E4247" w14:textId="77777777" w:rsidR="00805010" w:rsidRPr="007208CF" w:rsidRDefault="00805010" w:rsidP="00805010">
      <w:pPr>
        <w:spacing w:after="0" w:line="240" w:lineRule="auto"/>
        <w:rPr>
          <w:rFonts w:cstheme="minorHAnsi"/>
          <w:szCs w:val="18"/>
        </w:rPr>
      </w:pPr>
    </w:p>
    <w:p w14:paraId="0E11462F" w14:textId="77777777" w:rsidR="00805010" w:rsidRPr="005D785C" w:rsidRDefault="00805010" w:rsidP="00805010">
      <w:pPr>
        <w:keepNext/>
        <w:spacing w:after="0" w:line="240" w:lineRule="auto"/>
        <w:rPr>
          <w:b/>
          <w:bCs/>
          <w:sz w:val="28"/>
          <w:szCs w:val="32"/>
        </w:rPr>
      </w:pPr>
      <w:r w:rsidRPr="005D785C">
        <w:rPr>
          <w:b/>
          <w:bCs/>
          <w:sz w:val="28"/>
          <w:szCs w:val="32"/>
        </w:rPr>
        <w:t>Knives in Camp</w:t>
      </w:r>
    </w:p>
    <w:p w14:paraId="47BE28E1" w14:textId="77468486" w:rsidR="00805010" w:rsidRPr="007208CF" w:rsidRDefault="00552144" w:rsidP="00805010">
      <w:pPr>
        <w:spacing w:after="0" w:line="240" w:lineRule="auto"/>
      </w:pPr>
      <w:r>
        <w:t>Scouts will not need their knives to complete any of the activities in camp.  If a scout brings his or her knife it is up to the Pack Leadership to ensure the Scout is being safe.  It is strongly encouraged for your Scout to leave their knife at home.</w:t>
      </w:r>
    </w:p>
    <w:p w14:paraId="6533153B" w14:textId="77777777" w:rsidR="00805010" w:rsidRPr="007208CF" w:rsidRDefault="00805010" w:rsidP="00805010">
      <w:pPr>
        <w:spacing w:after="0" w:line="240" w:lineRule="auto"/>
        <w:rPr>
          <w:rFonts w:cstheme="minorHAnsi"/>
          <w:szCs w:val="18"/>
        </w:rPr>
      </w:pPr>
    </w:p>
    <w:p w14:paraId="73C25BEF" w14:textId="77777777" w:rsidR="00805010" w:rsidRPr="007208CF" w:rsidRDefault="00805010" w:rsidP="00805010">
      <w:pPr>
        <w:spacing w:after="0" w:line="240" w:lineRule="auto"/>
      </w:pPr>
      <w:r w:rsidRPr="6D10B50A">
        <w:rPr>
          <w:b/>
          <w:bCs/>
        </w:rPr>
        <w:t>Under NO CIRCUMSTANCES are SHEATH KNIVES NEEDED or ALLOWED for participation in the camp programs</w:t>
      </w:r>
      <w:r>
        <w:t>.  Knives of that type will be confiscated for the duration of the week.</w:t>
      </w:r>
    </w:p>
    <w:p w14:paraId="024DE86C" w14:textId="77777777" w:rsidR="00805010" w:rsidRPr="007208CF" w:rsidRDefault="00805010" w:rsidP="00805010">
      <w:pPr>
        <w:spacing w:after="0" w:line="240" w:lineRule="auto"/>
        <w:rPr>
          <w:rFonts w:cstheme="minorHAnsi"/>
          <w:szCs w:val="18"/>
        </w:rPr>
      </w:pPr>
    </w:p>
    <w:p w14:paraId="01DA2FCF" w14:textId="77777777" w:rsidR="00805010" w:rsidRPr="005D785C" w:rsidRDefault="00805010" w:rsidP="00805010">
      <w:pPr>
        <w:spacing w:after="0" w:line="240" w:lineRule="auto"/>
        <w:rPr>
          <w:b/>
          <w:bCs/>
          <w:sz w:val="28"/>
          <w:szCs w:val="32"/>
        </w:rPr>
      </w:pPr>
      <w:r w:rsidRPr="005D785C">
        <w:rPr>
          <w:b/>
          <w:bCs/>
          <w:sz w:val="28"/>
          <w:szCs w:val="32"/>
        </w:rPr>
        <w:t>Pets</w:t>
      </w:r>
    </w:p>
    <w:p w14:paraId="2A68D100" w14:textId="77777777" w:rsidR="00805010" w:rsidRPr="007208CF" w:rsidRDefault="00805010" w:rsidP="00805010">
      <w:pPr>
        <w:spacing w:after="0" w:line="240" w:lineRule="auto"/>
      </w:pPr>
      <w:r>
        <w:t>Pets MUST be left at home. Camp abounds with wildlife. Please do NOT take home any wildlife (like squirrels, snakes or lizards).  They will not survive!</w:t>
      </w:r>
    </w:p>
    <w:p w14:paraId="1226AB57" w14:textId="77777777" w:rsidR="00805010" w:rsidRPr="007208CF" w:rsidRDefault="00805010" w:rsidP="00805010">
      <w:pPr>
        <w:spacing w:after="0" w:line="240" w:lineRule="auto"/>
        <w:rPr>
          <w:rFonts w:cstheme="minorHAnsi"/>
          <w:szCs w:val="18"/>
        </w:rPr>
      </w:pPr>
    </w:p>
    <w:p w14:paraId="7087D93B" w14:textId="77777777" w:rsidR="00805010" w:rsidRPr="005D785C" w:rsidRDefault="00805010" w:rsidP="00805010">
      <w:pPr>
        <w:keepNext/>
        <w:spacing w:after="0" w:line="240" w:lineRule="auto"/>
        <w:rPr>
          <w:b/>
          <w:bCs/>
          <w:sz w:val="28"/>
          <w:szCs w:val="32"/>
        </w:rPr>
      </w:pPr>
      <w:r w:rsidRPr="005D785C">
        <w:rPr>
          <w:b/>
          <w:bCs/>
          <w:sz w:val="28"/>
          <w:szCs w:val="32"/>
        </w:rPr>
        <w:t>Valuables</w:t>
      </w:r>
    </w:p>
    <w:p w14:paraId="26A5A838" w14:textId="77777777" w:rsidR="00805010" w:rsidRPr="007208CF" w:rsidRDefault="00805010" w:rsidP="00805010">
      <w:pPr>
        <w:spacing w:after="0" w:line="240" w:lineRule="auto"/>
      </w:pPr>
      <w:r>
        <w:t>The Camp is NOT responsible for the safety of campers’ valuables.  Leave unnecessary valuables at home.  Scouts should not take certain items (jewelry, money, etc.) to the aquatics or high adventure program areas.  Many troops bring a “lock box” to store valuables for scouts at camp, but they need to be secured.</w:t>
      </w:r>
    </w:p>
    <w:p w14:paraId="3C332284" w14:textId="77777777" w:rsidR="00805010" w:rsidRPr="007208CF" w:rsidRDefault="00805010" w:rsidP="00805010">
      <w:pPr>
        <w:spacing w:after="0" w:line="240" w:lineRule="auto"/>
        <w:rPr>
          <w:rFonts w:cstheme="minorHAnsi"/>
          <w:szCs w:val="18"/>
        </w:rPr>
      </w:pPr>
    </w:p>
    <w:p w14:paraId="10C0084F" w14:textId="77777777" w:rsidR="00805010" w:rsidRPr="007208CF" w:rsidRDefault="00805010" w:rsidP="00805010">
      <w:pPr>
        <w:spacing w:after="0" w:line="240" w:lineRule="auto"/>
      </w:pPr>
      <w:r>
        <w:t>Items like television sets, “boom boxes”, generators, etc. should not be brought to camp by units. Cell service is very limited in the valley, so cell phones should be left in a leader’s vehicle.</w:t>
      </w:r>
    </w:p>
    <w:p w14:paraId="320B76D2" w14:textId="77777777" w:rsidR="00805010" w:rsidRDefault="00805010" w:rsidP="00805010">
      <w:pPr>
        <w:spacing w:after="0" w:line="240" w:lineRule="auto"/>
        <w:rPr>
          <w:b/>
          <w:bCs/>
          <w:sz w:val="32"/>
          <w:szCs w:val="32"/>
        </w:rPr>
      </w:pPr>
    </w:p>
    <w:p w14:paraId="7CDA31FF" w14:textId="77777777" w:rsidR="00805010" w:rsidRPr="005D785C" w:rsidRDefault="00805010" w:rsidP="00805010">
      <w:pPr>
        <w:spacing w:after="0" w:line="240" w:lineRule="auto"/>
        <w:rPr>
          <w:b/>
          <w:bCs/>
          <w:sz w:val="28"/>
          <w:szCs w:val="32"/>
        </w:rPr>
      </w:pPr>
      <w:r w:rsidRPr="005D785C">
        <w:rPr>
          <w:b/>
          <w:bCs/>
          <w:sz w:val="28"/>
          <w:szCs w:val="32"/>
        </w:rPr>
        <w:t>Damaged Equipment Charge</w:t>
      </w:r>
    </w:p>
    <w:p w14:paraId="59BD106D" w14:textId="77777777" w:rsidR="00805010" w:rsidRPr="007208CF" w:rsidRDefault="00805010" w:rsidP="00805010">
      <w:pPr>
        <w:spacing w:after="0" w:line="240" w:lineRule="auto"/>
      </w:pPr>
      <w:r>
        <w:t>Each unit is responsible for taking care of camp equipment that has been issued for their use. If this equipment is damaged, the individual or unit is responsible for cost of repairs or replacement at the discretion of the Camp Director.</w:t>
      </w:r>
    </w:p>
    <w:p w14:paraId="452C0B20" w14:textId="77777777" w:rsidR="00805010" w:rsidRPr="007208CF" w:rsidRDefault="00805010" w:rsidP="00805010">
      <w:pPr>
        <w:spacing w:after="0" w:line="240" w:lineRule="auto"/>
        <w:rPr>
          <w:rFonts w:cstheme="minorHAnsi"/>
          <w:szCs w:val="18"/>
        </w:rPr>
      </w:pPr>
    </w:p>
    <w:p w14:paraId="45B3A92F" w14:textId="77777777" w:rsidR="00805010" w:rsidRPr="005D785C" w:rsidRDefault="00805010" w:rsidP="00805010">
      <w:pPr>
        <w:spacing w:after="0" w:line="240" w:lineRule="auto"/>
        <w:rPr>
          <w:b/>
          <w:bCs/>
          <w:sz w:val="28"/>
          <w:szCs w:val="32"/>
        </w:rPr>
      </w:pPr>
      <w:r w:rsidRPr="005D785C">
        <w:rPr>
          <w:b/>
          <w:bCs/>
          <w:sz w:val="28"/>
          <w:szCs w:val="32"/>
        </w:rPr>
        <w:t>Drugs, Alcohol, &amp; Tobacco</w:t>
      </w:r>
    </w:p>
    <w:p w14:paraId="186E52C2" w14:textId="77777777" w:rsidR="00805010" w:rsidRPr="007208CF" w:rsidRDefault="00805010" w:rsidP="00805010">
      <w:pPr>
        <w:spacing w:after="0" w:line="240" w:lineRule="auto"/>
      </w:pPr>
      <w:r>
        <w:t>Prescription drugs must be checked in to the Camp Medic. Non-prescription drugs (aspirin, cough syrup, etc.) may be used only with the approval of the Camp Medic. Local authorities will deal with those using illegal substances. Alcoholic beverages are not allowed in camp! Anyone in possession of, or under the influence of, alcohol will be escorted from camp immediately.</w:t>
      </w:r>
    </w:p>
    <w:p w14:paraId="5B69986B" w14:textId="77777777" w:rsidR="00805010" w:rsidRPr="007208CF" w:rsidRDefault="00805010" w:rsidP="00805010">
      <w:pPr>
        <w:spacing w:after="0" w:line="240" w:lineRule="auto"/>
        <w:rPr>
          <w:rFonts w:cstheme="minorHAnsi"/>
          <w:szCs w:val="18"/>
        </w:rPr>
      </w:pPr>
    </w:p>
    <w:p w14:paraId="7D0926B2" w14:textId="77777777" w:rsidR="00805010" w:rsidRPr="007208CF" w:rsidRDefault="00805010" w:rsidP="00805010">
      <w:pPr>
        <w:spacing w:after="0" w:line="240" w:lineRule="auto"/>
      </w:pPr>
      <w:r>
        <w:t>Smoking Policy— all buildings and facilities are designated as nonsmoking facilities. Smoking outside entrances and exit doors is not permitted anywhere. All activities will be conducted in a smoke-free environment.</w:t>
      </w:r>
    </w:p>
    <w:p w14:paraId="631E7518" w14:textId="77777777" w:rsidR="00805010" w:rsidRPr="007208CF" w:rsidRDefault="00805010" w:rsidP="00805010">
      <w:pPr>
        <w:spacing w:after="0" w:line="240" w:lineRule="auto"/>
        <w:rPr>
          <w:rFonts w:cstheme="minorHAnsi"/>
          <w:szCs w:val="18"/>
        </w:rPr>
      </w:pPr>
    </w:p>
    <w:p w14:paraId="227F126E" w14:textId="67570189" w:rsidR="00805010" w:rsidRDefault="00805010" w:rsidP="00805010">
      <w:pPr>
        <w:spacing w:after="0" w:line="240" w:lineRule="auto"/>
        <w:rPr>
          <w:i/>
          <w:iCs/>
        </w:rPr>
      </w:pPr>
      <w:r w:rsidRPr="6D10B50A">
        <w:rPr>
          <w:i/>
          <w:iCs/>
        </w:rPr>
        <w:t xml:space="preserve">If any adult must use tobacco, they may do so ONLY in the designated smoking area — it is located </w:t>
      </w:r>
      <w:r>
        <w:rPr>
          <w:i/>
          <w:iCs/>
        </w:rPr>
        <w:t xml:space="preserve">beyond </w:t>
      </w:r>
      <w:r w:rsidRPr="6D10B50A">
        <w:rPr>
          <w:i/>
          <w:iCs/>
        </w:rPr>
        <w:t>the green gate at the entrance to camp.</w:t>
      </w:r>
    </w:p>
    <w:p w14:paraId="0FE2E487" w14:textId="0E65B6E8" w:rsidR="00552144" w:rsidRDefault="00552144" w:rsidP="00805010">
      <w:pPr>
        <w:spacing w:after="0" w:line="240" w:lineRule="auto"/>
        <w:rPr>
          <w:i/>
          <w:iCs/>
        </w:rPr>
      </w:pPr>
    </w:p>
    <w:p w14:paraId="6F26AE08" w14:textId="5A6EF9D3" w:rsidR="00552144" w:rsidRDefault="00552144" w:rsidP="00805010">
      <w:pPr>
        <w:spacing w:after="0" w:line="240" w:lineRule="auto"/>
        <w:rPr>
          <w:i/>
          <w:iCs/>
        </w:rPr>
      </w:pPr>
    </w:p>
    <w:p w14:paraId="7FF2D156" w14:textId="77777777" w:rsidR="00805010" w:rsidRPr="001C1F4E" w:rsidRDefault="00805010" w:rsidP="00805010">
      <w:pPr>
        <w:pStyle w:val="Heading1"/>
        <w:jc w:val="center"/>
        <w:rPr>
          <w:rFonts w:ascii="Athelas Regular" w:hAnsi="Athelas Regular"/>
          <w:color w:val="auto"/>
          <w:sz w:val="40"/>
        </w:rPr>
      </w:pPr>
      <w:bookmarkStart w:id="6" w:name="_Toc407463912"/>
      <w:r w:rsidRPr="001C1F4E">
        <w:rPr>
          <w:rFonts w:ascii="Athelas Regular" w:hAnsi="Athelas Regular"/>
          <w:color w:val="auto"/>
          <w:sz w:val="44"/>
        </w:rPr>
        <w:t>Early Arrival</w:t>
      </w:r>
      <w:bookmarkEnd w:id="6"/>
    </w:p>
    <w:p w14:paraId="344AC14B" w14:textId="7A844EFD" w:rsidR="00ED050C" w:rsidRPr="00552144" w:rsidRDefault="00805010" w:rsidP="00552144">
      <w:pPr>
        <w:spacing w:after="0" w:line="240" w:lineRule="auto"/>
        <w:jc w:val="center"/>
        <w:rPr>
          <w:b/>
          <w:bCs/>
        </w:rPr>
      </w:pPr>
      <w:r w:rsidRPr="6D10B50A">
        <w:rPr>
          <w:b/>
          <w:bCs/>
        </w:rPr>
        <w:t xml:space="preserve">Camp Wolfeboro is </w:t>
      </w:r>
      <w:proofErr w:type="gramStart"/>
      <w:r w:rsidRPr="6D10B50A">
        <w:rPr>
          <w:b/>
          <w:bCs/>
          <w:color w:val="C00000"/>
        </w:rPr>
        <w:t>CLOSED</w:t>
      </w:r>
      <w:proofErr w:type="gramEnd"/>
      <w:r w:rsidRPr="6D10B50A">
        <w:rPr>
          <w:b/>
          <w:bCs/>
        </w:rPr>
        <w:t xml:space="preserve"> and the staff is off duty </w:t>
      </w:r>
      <w:r w:rsidR="00DA161D">
        <w:rPr>
          <w:b/>
          <w:bCs/>
        </w:rPr>
        <w:t>until 11am on Monday.</w:t>
      </w:r>
    </w:p>
    <w:p w14:paraId="32E61E5B" w14:textId="77777777" w:rsidR="00D3709A" w:rsidRPr="000E2ACA" w:rsidRDefault="6D10B50A" w:rsidP="000E2ACA">
      <w:pPr>
        <w:pStyle w:val="Heading1"/>
        <w:jc w:val="center"/>
        <w:rPr>
          <w:rFonts w:ascii="Athelas Regular" w:hAnsi="Athelas Regular"/>
          <w:color w:val="auto"/>
          <w:sz w:val="44"/>
        </w:rPr>
      </w:pPr>
      <w:bookmarkStart w:id="7" w:name="_Toc407463913"/>
      <w:r w:rsidRPr="000E2ACA">
        <w:rPr>
          <w:rFonts w:ascii="Athelas Regular" w:hAnsi="Athelas Regular"/>
          <w:color w:val="auto"/>
          <w:sz w:val="44"/>
        </w:rPr>
        <w:lastRenderedPageBreak/>
        <w:t>Health &amp; Safety Information</w:t>
      </w:r>
      <w:bookmarkEnd w:id="7"/>
    </w:p>
    <w:p w14:paraId="4127672B" w14:textId="77777777" w:rsidR="00D3709A" w:rsidRPr="007208CF" w:rsidRDefault="00D3709A" w:rsidP="00F271D9">
      <w:pPr>
        <w:spacing w:after="0" w:line="240" w:lineRule="auto"/>
        <w:rPr>
          <w:rFonts w:cstheme="minorHAnsi"/>
          <w:szCs w:val="18"/>
        </w:rPr>
      </w:pPr>
    </w:p>
    <w:p w14:paraId="1FADBBDB" w14:textId="77777777" w:rsidR="00D3709A" w:rsidRPr="005D785C" w:rsidRDefault="00D3709A" w:rsidP="6D10B50A">
      <w:pPr>
        <w:spacing w:after="0" w:line="240" w:lineRule="auto"/>
        <w:rPr>
          <w:b/>
          <w:bCs/>
          <w:sz w:val="20"/>
        </w:rPr>
      </w:pPr>
      <w:r w:rsidRPr="005D785C">
        <w:rPr>
          <w:b/>
          <w:bCs/>
          <w:sz w:val="28"/>
          <w:szCs w:val="32"/>
        </w:rPr>
        <w:t>Health Facility</w:t>
      </w:r>
      <w:r w:rsidRPr="005D785C">
        <w:rPr>
          <w:rFonts w:cstheme="minorHAnsi"/>
          <w:b/>
          <w:sz w:val="20"/>
          <w:szCs w:val="18"/>
        </w:rPr>
        <w:tab/>
      </w:r>
    </w:p>
    <w:p w14:paraId="670C953A" w14:textId="77777777" w:rsidR="00D3709A" w:rsidRPr="007208CF" w:rsidRDefault="6D10B50A" w:rsidP="00F271D9">
      <w:pPr>
        <w:spacing w:after="0" w:line="240" w:lineRule="auto"/>
      </w:pPr>
      <w:r>
        <w:t>A Medical Lodge is located at Camp Wolfeboro and has a medic trained to handle minor accidents and illnesses.</w:t>
      </w:r>
    </w:p>
    <w:p w14:paraId="68C5B5A6" w14:textId="77777777" w:rsidR="00F273C8" w:rsidRPr="007208CF" w:rsidRDefault="00F273C8" w:rsidP="00F271D9">
      <w:pPr>
        <w:spacing w:after="0" w:line="240" w:lineRule="auto"/>
        <w:rPr>
          <w:rFonts w:cstheme="minorHAnsi"/>
          <w:szCs w:val="18"/>
        </w:rPr>
      </w:pPr>
    </w:p>
    <w:p w14:paraId="03D68A82" w14:textId="77777777" w:rsidR="00D3709A" w:rsidRPr="007208CF" w:rsidRDefault="6D10B50A" w:rsidP="00F271D9">
      <w:pPr>
        <w:spacing w:after="0" w:line="240" w:lineRule="auto"/>
      </w:pPr>
      <w:r>
        <w:t>Arrangements for treatment of more serious cases have been made with medical clinics and hospitals in the towns of Arnold and Sonora, CA. If such treatment is required, attempts will be made to notify the camper’s parents.  Their desires concerning further treatment will be accommodated wherever possible.</w:t>
      </w:r>
    </w:p>
    <w:p w14:paraId="588C519A" w14:textId="77777777" w:rsidR="00F273C8" w:rsidRPr="007208CF" w:rsidRDefault="00F273C8" w:rsidP="00F271D9">
      <w:pPr>
        <w:spacing w:after="0" w:line="240" w:lineRule="auto"/>
        <w:rPr>
          <w:rFonts w:cstheme="minorHAnsi"/>
          <w:szCs w:val="18"/>
        </w:rPr>
      </w:pPr>
    </w:p>
    <w:p w14:paraId="1A235983" w14:textId="77777777" w:rsidR="00D3709A" w:rsidRPr="007208CF" w:rsidRDefault="6D10B50A" w:rsidP="00F271D9">
      <w:pPr>
        <w:spacing w:after="0" w:line="240" w:lineRule="auto"/>
      </w:pPr>
      <w:r>
        <w:t>1. It is the responsibility of the unit leadership to provide transportation for unit member(s) requiring services from a doctor or hospital. The camp will provide transportation only when a unit has inadequate transportation, or if an injury requires medical personnel with emergency transportation.</w:t>
      </w:r>
    </w:p>
    <w:p w14:paraId="592DC4E4" w14:textId="77777777" w:rsidR="00F273C8" w:rsidRPr="007208CF" w:rsidRDefault="00F273C8" w:rsidP="00F271D9">
      <w:pPr>
        <w:spacing w:after="0" w:line="240" w:lineRule="auto"/>
        <w:rPr>
          <w:rFonts w:cstheme="minorHAnsi"/>
          <w:szCs w:val="18"/>
        </w:rPr>
      </w:pPr>
    </w:p>
    <w:p w14:paraId="4BE7318C" w14:textId="77777777" w:rsidR="00D3709A" w:rsidRPr="007208CF" w:rsidRDefault="6D10B50A" w:rsidP="00F271D9">
      <w:pPr>
        <w:spacing w:after="0" w:line="240" w:lineRule="auto"/>
      </w:pPr>
      <w:r>
        <w:t>2. One adult leader from the unit must accompany the unit member(s) requiring services to the doctor or hospital.  The adult leader must obtain the Scout’s health record and any insurance forms from the Camp Medic before going to the doctor or hospital.  Also, two deep leadership still applies.</w:t>
      </w:r>
    </w:p>
    <w:p w14:paraId="7F64B613" w14:textId="77777777" w:rsidR="00F273C8" w:rsidRPr="007208CF" w:rsidRDefault="00F273C8" w:rsidP="00F271D9">
      <w:pPr>
        <w:spacing w:after="0" w:line="240" w:lineRule="auto"/>
        <w:rPr>
          <w:rFonts w:cstheme="minorHAnsi"/>
          <w:szCs w:val="18"/>
        </w:rPr>
      </w:pPr>
    </w:p>
    <w:p w14:paraId="55A9FE86" w14:textId="77777777" w:rsidR="00D3709A" w:rsidRPr="007208CF" w:rsidRDefault="6D10B50A" w:rsidP="00F271D9">
      <w:pPr>
        <w:spacing w:after="0" w:line="240" w:lineRule="auto"/>
      </w:pPr>
      <w:r>
        <w:t>3. Since parent(s) or guardian(s) will be notified of any serious illness or injury, they should provide information about where they can be located if they will not be at home during the week of camp.</w:t>
      </w:r>
    </w:p>
    <w:p w14:paraId="75962BD3" w14:textId="77777777" w:rsidR="00F273C8" w:rsidRPr="007208CF" w:rsidRDefault="00F273C8" w:rsidP="00F271D9">
      <w:pPr>
        <w:spacing w:after="0" w:line="240" w:lineRule="auto"/>
        <w:rPr>
          <w:rFonts w:cstheme="minorHAnsi"/>
          <w:szCs w:val="18"/>
        </w:rPr>
      </w:pPr>
    </w:p>
    <w:p w14:paraId="1D1C32FE" w14:textId="77777777" w:rsidR="00D3709A" w:rsidRPr="007208CF" w:rsidRDefault="6D10B50A" w:rsidP="00F271D9">
      <w:pPr>
        <w:spacing w:after="0" w:line="240" w:lineRule="auto"/>
      </w:pPr>
      <w:r>
        <w:t>4. The Camp Medic must clear all cases requiring outside medical care.  This is an agreement with the local health services facility and usually required by insurance companies for claim procedures.</w:t>
      </w:r>
    </w:p>
    <w:p w14:paraId="5DDCFF22" w14:textId="77777777" w:rsidR="00F273C8" w:rsidRPr="007208CF" w:rsidRDefault="00F273C8" w:rsidP="00F271D9">
      <w:pPr>
        <w:spacing w:after="0" w:line="240" w:lineRule="auto"/>
        <w:rPr>
          <w:rFonts w:cstheme="minorHAnsi"/>
          <w:szCs w:val="18"/>
        </w:rPr>
      </w:pPr>
    </w:p>
    <w:p w14:paraId="0234926C" w14:textId="77777777" w:rsidR="00D3709A" w:rsidRPr="007208CF" w:rsidRDefault="6D10B50A" w:rsidP="00F271D9">
      <w:pPr>
        <w:spacing w:after="0" w:line="240" w:lineRule="auto"/>
      </w:pPr>
      <w:r>
        <w:t>5. Those leaving camp for any medical reasons should check out with the Camp Medic.  Upon returning to camp, they must check in with the Camp Medic and show documentation of release and any medical restrictions and care.</w:t>
      </w:r>
    </w:p>
    <w:p w14:paraId="35E1EF42" w14:textId="77777777" w:rsidR="00F273C8" w:rsidRPr="007208CF" w:rsidRDefault="00F273C8" w:rsidP="00F271D9">
      <w:pPr>
        <w:spacing w:after="0" w:line="240" w:lineRule="auto"/>
        <w:rPr>
          <w:rFonts w:cstheme="minorHAnsi"/>
          <w:szCs w:val="18"/>
        </w:rPr>
      </w:pPr>
    </w:p>
    <w:p w14:paraId="37A48F65" w14:textId="77777777" w:rsidR="00D3709A" w:rsidRPr="007208CF" w:rsidRDefault="6D10B50A" w:rsidP="00F271D9">
      <w:pPr>
        <w:spacing w:after="0" w:line="240" w:lineRule="auto"/>
      </w:pPr>
      <w:r>
        <w:t>If not returning to camp, someone from the unit must contact the MDSC service center at (925) 674-6126 and leave a message with contact info.</w:t>
      </w:r>
    </w:p>
    <w:p w14:paraId="3F1DED0F" w14:textId="77777777" w:rsidR="00D3709A" w:rsidRPr="007208CF" w:rsidRDefault="00D3709A" w:rsidP="00F271D9">
      <w:pPr>
        <w:spacing w:after="0" w:line="240" w:lineRule="auto"/>
        <w:rPr>
          <w:rFonts w:cstheme="minorHAnsi"/>
          <w:szCs w:val="18"/>
        </w:rPr>
      </w:pPr>
    </w:p>
    <w:p w14:paraId="7A1C2A58" w14:textId="77777777" w:rsidR="00D3709A" w:rsidRPr="005D785C" w:rsidRDefault="6D10B50A" w:rsidP="00F271D9">
      <w:pPr>
        <w:spacing w:after="0" w:line="240" w:lineRule="auto"/>
        <w:rPr>
          <w:b/>
          <w:bCs/>
          <w:sz w:val="28"/>
          <w:szCs w:val="32"/>
        </w:rPr>
      </w:pPr>
      <w:r w:rsidRPr="005D785C">
        <w:rPr>
          <w:b/>
          <w:bCs/>
          <w:sz w:val="28"/>
          <w:szCs w:val="32"/>
        </w:rPr>
        <w:t>Medications at Camp</w:t>
      </w:r>
    </w:p>
    <w:p w14:paraId="25916044" w14:textId="77777777" w:rsidR="00D3709A" w:rsidRPr="007208CF" w:rsidRDefault="6D10B50A" w:rsidP="00F271D9">
      <w:pPr>
        <w:spacing w:after="0" w:line="240" w:lineRule="auto"/>
      </w:pPr>
      <w:r w:rsidRPr="6D10B50A">
        <w:rPr>
          <w:b/>
          <w:bCs/>
        </w:rPr>
        <w:t>The Camp Standard on medication states</w:t>
      </w:r>
      <w:r>
        <w:t xml:space="preserve">: “All prescription drugs (including those needing refrigeration) are to be kept in locked storage and in compliance with local and state laws.  An exception may be made for a limited amount of medication to be carried by a camper, leader, parent, or staff member for life-threatening conditions, including bee sting or heart medication, and inhalers, or for a limited amount of medication approved for use in a first aid kit.”  </w:t>
      </w:r>
    </w:p>
    <w:p w14:paraId="5526D290" w14:textId="77777777" w:rsidR="00D3709A" w:rsidRPr="007208CF" w:rsidRDefault="6D10B50A" w:rsidP="00F271D9">
      <w:pPr>
        <w:spacing w:after="0" w:line="240" w:lineRule="auto"/>
      </w:pPr>
      <w:r>
        <w:t>This means individuals may only carry prescription medication needed for life-threatening situations, otherwise all other medications MUST be kept in lockers at the Medical Lodge.</w:t>
      </w:r>
    </w:p>
    <w:p w14:paraId="4D68D18D" w14:textId="77777777" w:rsidR="00F273C8" w:rsidRPr="007208CF" w:rsidRDefault="00F273C8" w:rsidP="00F271D9">
      <w:pPr>
        <w:spacing w:after="0" w:line="240" w:lineRule="auto"/>
        <w:rPr>
          <w:rFonts w:cstheme="minorHAnsi"/>
          <w:szCs w:val="18"/>
        </w:rPr>
      </w:pPr>
    </w:p>
    <w:p w14:paraId="493BF600" w14:textId="77777777" w:rsidR="00D3709A" w:rsidRPr="007208CF" w:rsidRDefault="6D10B50A" w:rsidP="00F271D9">
      <w:pPr>
        <w:spacing w:after="0" w:line="240" w:lineRule="auto"/>
      </w:pPr>
      <w:r>
        <w:t xml:space="preserve">A locker in the medical lodge will be provided to each unit during its stay at camp.  </w:t>
      </w:r>
      <w:r w:rsidRPr="6D10B50A">
        <w:rPr>
          <w:b/>
          <w:bCs/>
        </w:rPr>
        <w:t>An adult in each unit will need to be responsible for the administration of prescription drugs for their unit.</w:t>
      </w:r>
      <w:r>
        <w:t xml:space="preserve">  They will be provided a lock to place on the locker.  He or she will log the Scout’s name, age, day, time and medication each time it is given.  At the conclusion of </w:t>
      </w:r>
      <w:proofErr w:type="gramStart"/>
      <w:r>
        <w:t>camp</w:t>
      </w:r>
      <w:proofErr w:type="gramEnd"/>
      <w:r>
        <w:t xml:space="preserve"> the containers and medications will be returned to the unit leader.   All other medical needs will be taken care of by the Camp Medic.  </w:t>
      </w:r>
    </w:p>
    <w:p w14:paraId="1C59276F" w14:textId="77777777" w:rsidR="00F273C8" w:rsidRPr="007208CF" w:rsidRDefault="00F273C8" w:rsidP="00F271D9">
      <w:pPr>
        <w:spacing w:after="0" w:line="240" w:lineRule="auto"/>
        <w:rPr>
          <w:rFonts w:cstheme="minorHAnsi"/>
          <w:szCs w:val="18"/>
        </w:rPr>
      </w:pPr>
    </w:p>
    <w:p w14:paraId="234A811A" w14:textId="77777777" w:rsidR="00D3709A" w:rsidRPr="007208CF" w:rsidRDefault="6D10B50A" w:rsidP="00F271D9">
      <w:pPr>
        <w:spacing w:after="0" w:line="240" w:lineRule="auto"/>
      </w:pPr>
      <w:r>
        <w:lastRenderedPageBreak/>
        <w:t>Prescription medications are for the named patient only!  Leaders along with medical personnel are responsible to oversee the administration of medications.  It is essential that each medication is in its own original labeled container.  Each Scout needing prescription medications should have their own individual supply.</w:t>
      </w:r>
    </w:p>
    <w:p w14:paraId="7C4789A0" w14:textId="77777777" w:rsidR="00D3709A" w:rsidRPr="007208CF" w:rsidRDefault="00D3709A" w:rsidP="00F271D9">
      <w:pPr>
        <w:spacing w:after="0" w:line="240" w:lineRule="auto"/>
        <w:rPr>
          <w:rFonts w:cstheme="minorHAnsi"/>
          <w:szCs w:val="18"/>
        </w:rPr>
      </w:pPr>
    </w:p>
    <w:p w14:paraId="5F77AE64" w14:textId="5A50F66F" w:rsidR="00D3709A" w:rsidRPr="007208CF" w:rsidRDefault="6D10B50A" w:rsidP="6D10B50A">
      <w:pPr>
        <w:spacing w:after="0" w:line="240" w:lineRule="auto"/>
        <w:rPr>
          <w:b/>
          <w:bCs/>
        </w:rPr>
      </w:pPr>
      <w:r w:rsidRPr="6D10B50A">
        <w:rPr>
          <w:b/>
          <w:bCs/>
        </w:rPr>
        <w:t xml:space="preserve">At the time any medication is dispensed from the pharmacy a sheet of information pertaining to each drug is also given to the patient.  It would be appropriate for a Scout to attach that information to </w:t>
      </w:r>
      <w:r w:rsidR="00723971" w:rsidRPr="00723971">
        <w:rPr>
          <w:b/>
          <w:bCs/>
        </w:rPr>
        <w:t>the scout’s</w:t>
      </w:r>
      <w:r w:rsidRPr="6D10B50A">
        <w:rPr>
          <w:b/>
          <w:bCs/>
        </w:rPr>
        <w:t xml:space="preserve"> medical form. </w:t>
      </w:r>
    </w:p>
    <w:p w14:paraId="0D6A287E" w14:textId="77777777" w:rsidR="00D3709A" w:rsidRPr="007208CF" w:rsidRDefault="00D3709A" w:rsidP="00F271D9">
      <w:pPr>
        <w:spacing w:after="0" w:line="240" w:lineRule="auto"/>
        <w:rPr>
          <w:rFonts w:cstheme="minorHAnsi"/>
          <w:szCs w:val="18"/>
        </w:rPr>
      </w:pPr>
    </w:p>
    <w:p w14:paraId="3CA02E69" w14:textId="77777777" w:rsidR="00D3709A" w:rsidRPr="007208CF" w:rsidRDefault="6D57747C" w:rsidP="00F271D9">
      <w:pPr>
        <w:spacing w:after="0" w:line="240" w:lineRule="auto"/>
      </w:pPr>
      <w:r>
        <w:t xml:space="preserve">For individuals with severe allergic reactions or other life-threatening </w:t>
      </w:r>
      <w:proofErr w:type="gramStart"/>
      <w:r>
        <w:t>conditions  who</w:t>
      </w:r>
      <w:proofErr w:type="gramEnd"/>
      <w:r>
        <w:t xml:space="preserve"> may urgently need medication, they may, and should, be held by the individual.  For example: </w:t>
      </w:r>
      <w:proofErr w:type="spellStart"/>
      <w:r>
        <w:t>Epipens</w:t>
      </w:r>
      <w:proofErr w:type="spellEnd"/>
      <w:r>
        <w:t xml:space="preserve">, Glucagon for diabetics, asthma rescue inhalers, and nitroglycerin for cardiac events.  </w:t>
      </w:r>
    </w:p>
    <w:p w14:paraId="6821344E" w14:textId="77777777" w:rsidR="00F273C8" w:rsidRPr="007208CF" w:rsidRDefault="00F273C8" w:rsidP="00F271D9">
      <w:pPr>
        <w:spacing w:after="0" w:line="240" w:lineRule="auto"/>
        <w:rPr>
          <w:rFonts w:cstheme="minorHAnsi"/>
          <w:szCs w:val="18"/>
        </w:rPr>
      </w:pPr>
    </w:p>
    <w:p w14:paraId="5CE07D16" w14:textId="77777777" w:rsidR="00460124" w:rsidRPr="007208CF" w:rsidRDefault="6D10B50A" w:rsidP="00F271D9">
      <w:pPr>
        <w:spacing w:after="0" w:line="240" w:lineRule="auto"/>
      </w:pPr>
      <w:r>
        <w:t xml:space="preserve">While there are many </w:t>
      </w:r>
      <w:proofErr w:type="gramStart"/>
      <w:r w:rsidRPr="6D10B50A">
        <w:rPr>
          <w:b/>
          <w:bCs/>
        </w:rPr>
        <w:t>emergency</w:t>
      </w:r>
      <w:proofErr w:type="gramEnd"/>
      <w:r>
        <w:t xml:space="preserve"> supplies available in the Medic’s Lodge, scouts and leaders should bring their own critical supplies.  Emergency items will be given under the direction of the Camp Medic OR any physician or emergency rescue personnel.</w:t>
      </w:r>
    </w:p>
    <w:p w14:paraId="2B2B8C49" w14:textId="77777777" w:rsidR="00F273C8" w:rsidRPr="007208CF" w:rsidRDefault="00F273C8" w:rsidP="00F271D9">
      <w:pPr>
        <w:spacing w:after="0" w:line="240" w:lineRule="auto"/>
        <w:rPr>
          <w:rFonts w:cstheme="minorHAnsi"/>
          <w:szCs w:val="18"/>
        </w:rPr>
      </w:pPr>
    </w:p>
    <w:p w14:paraId="40B19773" w14:textId="77777777" w:rsidR="00460124" w:rsidRPr="007208CF" w:rsidRDefault="6D10B50A" w:rsidP="00F271D9">
      <w:pPr>
        <w:spacing w:after="0" w:line="240" w:lineRule="auto"/>
      </w:pPr>
      <w:r>
        <w:t>Many non-prescription, over-the-counter, medications will be available in the Medic’s Lodge.  These include Tylenol, adult and junior strength, ibuprofen, Benadryl, aspirin, simple cough and cold medications, etc.  These medications are dispensed at the Camp Medic’s discretion.  Dressings for simple abrasions and burns as well as topical antibiotics and antiseptic solutions will also be available.</w:t>
      </w:r>
    </w:p>
    <w:p w14:paraId="780BE2D4" w14:textId="77777777" w:rsidR="00460124" w:rsidRPr="007208CF" w:rsidRDefault="00460124" w:rsidP="00F271D9">
      <w:pPr>
        <w:spacing w:after="0" w:line="240" w:lineRule="auto"/>
        <w:rPr>
          <w:rFonts w:cstheme="minorHAnsi"/>
          <w:szCs w:val="18"/>
        </w:rPr>
      </w:pPr>
    </w:p>
    <w:p w14:paraId="7B09C6DD" w14:textId="77777777" w:rsidR="00460124" w:rsidRPr="005D785C" w:rsidRDefault="6D10B50A" w:rsidP="00F271D9">
      <w:pPr>
        <w:spacing w:after="0" w:line="240" w:lineRule="auto"/>
        <w:rPr>
          <w:b/>
          <w:bCs/>
          <w:sz w:val="28"/>
          <w:szCs w:val="32"/>
        </w:rPr>
      </w:pPr>
      <w:r w:rsidRPr="005D785C">
        <w:rPr>
          <w:b/>
          <w:bCs/>
          <w:sz w:val="28"/>
          <w:szCs w:val="32"/>
        </w:rPr>
        <w:t>Medical Exams</w:t>
      </w:r>
    </w:p>
    <w:p w14:paraId="411F0332" w14:textId="77777777" w:rsidR="00460124" w:rsidRPr="007208CF" w:rsidRDefault="6D10B50A" w:rsidP="00F271D9">
      <w:pPr>
        <w:spacing w:after="0" w:line="240" w:lineRule="auto"/>
      </w:pPr>
      <w:r w:rsidRPr="6D10B50A">
        <w:rPr>
          <w:b/>
          <w:bCs/>
          <w:u w:val="single"/>
        </w:rPr>
        <w:t>Each Youth</w:t>
      </w:r>
      <w:r>
        <w:t xml:space="preserve"> who attends camp must have a health history, signed by parents or guardians, supported by an exam done by someone licensed to practice medicine and completed within the last 12 months. </w:t>
      </w:r>
      <w:r w:rsidRPr="6D10B50A">
        <w:rPr>
          <w:b/>
          <w:bCs/>
        </w:rPr>
        <w:t>An Annual Health and Medical Record (#680-001 2014)</w:t>
      </w:r>
      <w:r>
        <w:t xml:space="preserve"> is to be used for summer camp by youth members.  </w:t>
      </w:r>
      <w:r w:rsidRPr="6D10B50A">
        <w:rPr>
          <w:b/>
          <w:bCs/>
        </w:rPr>
        <w:t>Parts A, B, and C must be completed</w:t>
      </w:r>
      <w:r>
        <w:t>. Please send up copies and not the originals.</w:t>
      </w:r>
    </w:p>
    <w:p w14:paraId="5DCA7931" w14:textId="77777777" w:rsidR="00F273C8" w:rsidRPr="007208CF" w:rsidRDefault="00F273C8" w:rsidP="00F271D9">
      <w:pPr>
        <w:spacing w:after="0" w:line="240" w:lineRule="auto"/>
        <w:rPr>
          <w:rFonts w:cstheme="minorHAnsi"/>
          <w:szCs w:val="18"/>
        </w:rPr>
      </w:pPr>
    </w:p>
    <w:p w14:paraId="3B983973" w14:textId="77777777" w:rsidR="00460124" w:rsidRPr="007208CF" w:rsidRDefault="6D10B50A" w:rsidP="00F271D9">
      <w:pPr>
        <w:spacing w:after="0" w:line="240" w:lineRule="auto"/>
      </w:pPr>
      <w:r w:rsidRPr="6D10B50A">
        <w:rPr>
          <w:b/>
          <w:bCs/>
        </w:rPr>
        <w:t>Each Adult</w:t>
      </w:r>
      <w:r>
        <w:t xml:space="preserve"> who attends camp must have a current health history supported by an exam done by someone licensed to practice medicine and completed within 12 months before arrival at camp. </w:t>
      </w:r>
      <w:r w:rsidRPr="6D10B50A">
        <w:rPr>
          <w:b/>
          <w:bCs/>
        </w:rPr>
        <w:t>This includes any adult rotating into camp.</w:t>
      </w:r>
      <w:r>
        <w:t xml:space="preserve"> </w:t>
      </w:r>
      <w:r w:rsidRPr="6D10B50A">
        <w:rPr>
          <w:b/>
          <w:bCs/>
        </w:rPr>
        <w:t>An Annual Health and Medical Record (#680-001 2014)</w:t>
      </w:r>
      <w:r>
        <w:t xml:space="preserve"> is to be used for summer camp by adult members.  </w:t>
      </w:r>
      <w:r w:rsidRPr="6D10B50A">
        <w:rPr>
          <w:b/>
          <w:bCs/>
        </w:rPr>
        <w:t>Parts A, B, and C must be completed.</w:t>
      </w:r>
      <w:r>
        <w:t xml:space="preserve"> </w:t>
      </w:r>
    </w:p>
    <w:p w14:paraId="59E0B2CA" w14:textId="77777777" w:rsidR="00F273C8" w:rsidRPr="007208CF" w:rsidRDefault="00F273C8" w:rsidP="00F271D9">
      <w:pPr>
        <w:spacing w:after="0" w:line="240" w:lineRule="auto"/>
        <w:rPr>
          <w:rFonts w:cstheme="minorHAnsi"/>
          <w:szCs w:val="18"/>
        </w:rPr>
      </w:pPr>
    </w:p>
    <w:p w14:paraId="1C37CA33" w14:textId="77777777" w:rsidR="00460124" w:rsidRPr="007208CF" w:rsidRDefault="6D10B50A" w:rsidP="00F271D9">
      <w:pPr>
        <w:spacing w:after="0" w:line="240" w:lineRule="auto"/>
      </w:pPr>
      <w:r>
        <w:t xml:space="preserve">Copies can be found at:  </w:t>
      </w:r>
      <w:hyperlink r:id="rId20">
        <w:r w:rsidRPr="6D10B50A">
          <w:rPr>
            <w:rStyle w:val="Hyperlink"/>
          </w:rPr>
          <w:t>http://www.scouting.org/filestore/HealthSafety/pdf/680-001_ABC.pdf</w:t>
        </w:r>
      </w:hyperlink>
    </w:p>
    <w:p w14:paraId="2354BFB3" w14:textId="77777777" w:rsidR="00460124" w:rsidRPr="007208CF" w:rsidRDefault="00460124" w:rsidP="00F271D9">
      <w:pPr>
        <w:spacing w:after="0" w:line="240" w:lineRule="auto"/>
        <w:rPr>
          <w:rFonts w:cstheme="minorHAnsi"/>
          <w:szCs w:val="18"/>
        </w:rPr>
      </w:pPr>
    </w:p>
    <w:p w14:paraId="054B0036" w14:textId="77777777" w:rsidR="00460124" w:rsidRPr="007208CF" w:rsidRDefault="6D10B50A" w:rsidP="6D10B50A">
      <w:pPr>
        <w:spacing w:after="0" w:line="240" w:lineRule="auto"/>
        <w:rPr>
          <w:b/>
          <w:bCs/>
        </w:rPr>
      </w:pPr>
      <w:r w:rsidRPr="6D10B50A">
        <w:rPr>
          <w:b/>
          <w:bCs/>
        </w:rPr>
        <w:t>“Medical examinations for camp attendance are required of all campers for the protection of the entire camp group. The immunization requirement is waived for persons with religious beliefs against immunization.”</w:t>
      </w:r>
    </w:p>
    <w:p w14:paraId="2953C45A" w14:textId="77777777" w:rsidR="00F273C8" w:rsidRPr="007208CF" w:rsidRDefault="00F273C8" w:rsidP="00F271D9">
      <w:pPr>
        <w:spacing w:after="0" w:line="240" w:lineRule="auto"/>
        <w:rPr>
          <w:rFonts w:cstheme="minorHAnsi"/>
          <w:szCs w:val="18"/>
        </w:rPr>
      </w:pPr>
    </w:p>
    <w:p w14:paraId="0DA07509" w14:textId="77777777" w:rsidR="00D3709A" w:rsidRPr="007208CF" w:rsidRDefault="6D10B50A" w:rsidP="00F271D9">
      <w:pPr>
        <w:spacing w:after="0" w:line="240" w:lineRule="auto"/>
      </w:pPr>
      <w:r>
        <w:t xml:space="preserve">If immunizations </w:t>
      </w:r>
      <w:proofErr w:type="gramStart"/>
      <w:r>
        <w:t>are in conflict with</w:t>
      </w:r>
      <w:proofErr w:type="gramEnd"/>
      <w:r>
        <w:t xml:space="preserve"> a religious belief, please make a note in the immunization part of the Annual Health and Medical Record portion of the form and fill out the Exemption from Immunizations form.</w:t>
      </w:r>
    </w:p>
    <w:p w14:paraId="5FB6808E" w14:textId="77777777" w:rsidR="00460124" w:rsidRPr="007208CF" w:rsidRDefault="00460124" w:rsidP="00F271D9">
      <w:pPr>
        <w:spacing w:after="0" w:line="240" w:lineRule="auto"/>
        <w:rPr>
          <w:rFonts w:cstheme="minorHAnsi"/>
          <w:szCs w:val="18"/>
        </w:rPr>
      </w:pPr>
    </w:p>
    <w:p w14:paraId="776EC0D1" w14:textId="77777777" w:rsidR="00460124" w:rsidRPr="007208CF" w:rsidRDefault="6D10B50A" w:rsidP="00F271D9">
      <w:pPr>
        <w:spacing w:after="0" w:line="240" w:lineRule="auto"/>
      </w:pPr>
      <w:r w:rsidRPr="6D10B50A">
        <w:rPr>
          <w:b/>
          <w:bCs/>
        </w:rPr>
        <w:t>ALL Scouts and leaders will receive a health re-check from the Camp Medic upon arrival at camp.</w:t>
      </w:r>
      <w:r>
        <w:t xml:space="preserve">  </w:t>
      </w:r>
      <w:r w:rsidRPr="6D10B50A">
        <w:rPr>
          <w:color w:val="C00000"/>
        </w:rPr>
        <w:t xml:space="preserve">Any Scout or Scouter arriving in camp without the completed Annual Health and Medical Record, including the prior </w:t>
      </w:r>
      <w:proofErr w:type="gramStart"/>
      <w:r w:rsidRPr="6D10B50A">
        <w:rPr>
          <w:color w:val="C00000"/>
        </w:rPr>
        <w:t>medical  examination</w:t>
      </w:r>
      <w:proofErr w:type="gramEnd"/>
      <w:r w:rsidRPr="6D10B50A">
        <w:rPr>
          <w:color w:val="C00000"/>
        </w:rPr>
        <w:t xml:space="preserve">, will be restricted from all camp activities until an examination is done. </w:t>
      </w:r>
      <w:r>
        <w:t xml:space="preserve">There is NO provision for the required examination to be done at camp. </w:t>
      </w:r>
    </w:p>
    <w:p w14:paraId="6EE80E14" w14:textId="77777777" w:rsidR="00F273C8" w:rsidRPr="007208CF" w:rsidRDefault="00F273C8" w:rsidP="00F271D9">
      <w:pPr>
        <w:spacing w:after="0" w:line="240" w:lineRule="auto"/>
        <w:rPr>
          <w:rFonts w:cstheme="minorHAnsi"/>
          <w:szCs w:val="18"/>
        </w:rPr>
      </w:pPr>
    </w:p>
    <w:p w14:paraId="577114B8" w14:textId="77777777" w:rsidR="00460124" w:rsidRPr="007208CF" w:rsidRDefault="6D10B50A" w:rsidP="6D10B50A">
      <w:pPr>
        <w:spacing w:after="0" w:line="240" w:lineRule="auto"/>
        <w:rPr>
          <w:b/>
          <w:bCs/>
        </w:rPr>
      </w:pPr>
      <w:r w:rsidRPr="6D10B50A">
        <w:rPr>
          <w:i/>
          <w:iCs/>
        </w:rPr>
        <w:t>Camp Wolfeboro leadership reserves the right to refuse admittance to anyone who, in the opinion of the Camp Medic and the Camp Director, has any physical or medical condition which could present a hazard to the individual or others.</w:t>
      </w:r>
      <w:r>
        <w:t xml:space="preserve">  </w:t>
      </w:r>
      <w:r w:rsidRPr="6D10B50A">
        <w:rPr>
          <w:b/>
          <w:bCs/>
        </w:rPr>
        <w:t>This includes individuals with a fever over 101˚F upon arrival in camp.</w:t>
      </w:r>
    </w:p>
    <w:p w14:paraId="2834AFA3" w14:textId="77777777" w:rsidR="00595FE3" w:rsidRDefault="00595FE3" w:rsidP="6D10B50A">
      <w:pPr>
        <w:spacing w:after="0" w:line="240" w:lineRule="auto"/>
        <w:rPr>
          <w:b/>
          <w:bCs/>
          <w:sz w:val="32"/>
          <w:szCs w:val="32"/>
        </w:rPr>
      </w:pPr>
    </w:p>
    <w:p w14:paraId="0842BD0F" w14:textId="77777777" w:rsidR="00460124" w:rsidRPr="005D785C" w:rsidRDefault="6D10B50A" w:rsidP="00F271D9">
      <w:pPr>
        <w:spacing w:after="0" w:line="240" w:lineRule="auto"/>
        <w:rPr>
          <w:b/>
          <w:bCs/>
          <w:sz w:val="28"/>
          <w:szCs w:val="32"/>
        </w:rPr>
      </w:pPr>
      <w:r w:rsidRPr="005D785C">
        <w:rPr>
          <w:b/>
          <w:bCs/>
          <w:sz w:val="28"/>
          <w:szCs w:val="32"/>
        </w:rPr>
        <w:t>Insurance Note</w:t>
      </w:r>
    </w:p>
    <w:p w14:paraId="035BAED0" w14:textId="77777777" w:rsidR="00460124" w:rsidRPr="007208CF" w:rsidRDefault="6D10B50A" w:rsidP="00F271D9">
      <w:pPr>
        <w:spacing w:after="0" w:line="240" w:lineRule="auto"/>
      </w:pPr>
      <w:r>
        <w:t>The Annual Health and Medical Record form requests personal health &amp; accident insurance carrier and policy number. This information is needed in case someone has a life-threatening condition and is taken to the hospital and the emergency contact person cannot be reached.  Doing so meets requirements set by BSA insurance provider.</w:t>
      </w:r>
    </w:p>
    <w:p w14:paraId="6F4E042D" w14:textId="77777777" w:rsidR="00385031" w:rsidRPr="007208CF" w:rsidRDefault="00385031" w:rsidP="00F271D9">
      <w:pPr>
        <w:spacing w:after="0" w:line="240" w:lineRule="auto"/>
        <w:rPr>
          <w:rFonts w:cstheme="minorHAnsi"/>
          <w:szCs w:val="18"/>
        </w:rPr>
      </w:pPr>
    </w:p>
    <w:p w14:paraId="583E6266" w14:textId="247328E0" w:rsidR="00460124" w:rsidRPr="00552144" w:rsidRDefault="6D10B50A" w:rsidP="00F271D9">
      <w:pPr>
        <w:spacing w:after="0" w:line="240" w:lineRule="auto"/>
      </w:pPr>
      <w:r>
        <w:t>All Troops attending camp must be covered by accident insurance.</w:t>
      </w:r>
    </w:p>
    <w:p w14:paraId="2F193706" w14:textId="77777777" w:rsidR="005D785C" w:rsidRPr="000E2ACA" w:rsidRDefault="6D10B50A" w:rsidP="000E2ACA">
      <w:pPr>
        <w:pStyle w:val="Heading1"/>
        <w:jc w:val="center"/>
        <w:rPr>
          <w:rFonts w:ascii="Athelas Regular" w:hAnsi="Athelas Regular"/>
          <w:color w:val="auto"/>
          <w:sz w:val="44"/>
        </w:rPr>
      </w:pPr>
      <w:bookmarkStart w:id="8" w:name="_Toc407463914"/>
      <w:r w:rsidRPr="000E2ACA">
        <w:rPr>
          <w:rFonts w:ascii="Athelas Regular" w:hAnsi="Athelas Regular"/>
          <w:color w:val="auto"/>
          <w:sz w:val="44"/>
        </w:rPr>
        <w:t>Camp Programs</w:t>
      </w:r>
      <w:bookmarkEnd w:id="8"/>
    </w:p>
    <w:p w14:paraId="75609D58" w14:textId="77777777" w:rsidR="002E1F01" w:rsidRPr="005D785C" w:rsidRDefault="002E1F01" w:rsidP="002E1F01">
      <w:pPr>
        <w:spacing w:after="0" w:line="240" w:lineRule="auto"/>
        <w:jc w:val="center"/>
        <w:rPr>
          <w:rFonts w:ascii="Athelas Regular" w:hAnsi="Athelas Regular"/>
          <w:b/>
          <w:bCs/>
          <w:sz w:val="40"/>
          <w:szCs w:val="36"/>
        </w:rPr>
      </w:pPr>
    </w:p>
    <w:p w14:paraId="658A80F5" w14:textId="68F44E9C" w:rsidR="00385031" w:rsidRDefault="6D10B50A" w:rsidP="00F271D9">
      <w:pPr>
        <w:spacing w:after="0" w:line="240" w:lineRule="auto"/>
      </w:pPr>
      <w:r>
        <w:t xml:space="preserve">The staff at Camp Wolfeboro is proud of its location in the heart of the Sierra Nevada mountain range on the shores of the Stanislaus River. This location allows </w:t>
      </w:r>
      <w:proofErr w:type="gramStart"/>
      <w:r>
        <w:t>each individual</w:t>
      </w:r>
      <w:proofErr w:type="gramEnd"/>
      <w:r>
        <w:t xml:space="preserve"> to fully experience the “Outing” in Scouting.  Along with its ideal setting, Camp Wolfeboro’s program offers a wide range of activities.</w:t>
      </w:r>
    </w:p>
    <w:p w14:paraId="7F78A3EA" w14:textId="77777777" w:rsidR="00552144" w:rsidRPr="00552144" w:rsidRDefault="00552144" w:rsidP="00F271D9">
      <w:pPr>
        <w:spacing w:after="0" w:line="240" w:lineRule="auto"/>
      </w:pPr>
    </w:p>
    <w:p w14:paraId="5473619E" w14:textId="18421C03" w:rsidR="0021384E" w:rsidRPr="00552144" w:rsidRDefault="001C1F4E" w:rsidP="00552144">
      <w:pPr>
        <w:keepNext/>
        <w:spacing w:after="0" w:line="240" w:lineRule="auto"/>
        <w:jc w:val="center"/>
        <w:rPr>
          <w:rFonts w:ascii="Athelas Regular" w:hAnsi="Athelas Regular"/>
          <w:b/>
          <w:bCs/>
          <w:sz w:val="32"/>
          <w:szCs w:val="32"/>
        </w:rPr>
      </w:pPr>
      <w:r w:rsidRPr="001C1F4E">
        <w:rPr>
          <w:rFonts w:ascii="Athelas Regular" w:hAnsi="Athelas Regular"/>
          <w:b/>
          <w:bCs/>
          <w:sz w:val="32"/>
          <w:szCs w:val="32"/>
        </w:rPr>
        <w:t>Aquatics</w:t>
      </w:r>
    </w:p>
    <w:p w14:paraId="21130767" w14:textId="73321070" w:rsidR="001D2ACC" w:rsidRPr="00552144" w:rsidRDefault="6D10B50A" w:rsidP="6D10B50A">
      <w:pPr>
        <w:spacing w:after="0" w:line="240" w:lineRule="auto"/>
      </w:pPr>
      <w:r>
        <w:t xml:space="preserve">The Wolfeboro Waterfront is positioned along an improved section of the North Fork of the Stanislaus River.  </w:t>
      </w:r>
      <w:r w:rsidR="00552144">
        <w:t>Scouts will have an opportunity to swim or wade in the river and play some games to help get them acclimated to swimming in a natural river.</w:t>
      </w:r>
    </w:p>
    <w:p w14:paraId="60B40329" w14:textId="1B93C164" w:rsidR="00AE7837" w:rsidRPr="00552144" w:rsidRDefault="001C1F4E" w:rsidP="00552144">
      <w:pPr>
        <w:spacing w:after="0" w:line="240" w:lineRule="auto"/>
        <w:jc w:val="center"/>
        <w:rPr>
          <w:rFonts w:ascii="Athelas Regular" w:hAnsi="Athelas Regular"/>
          <w:b/>
          <w:bCs/>
          <w:sz w:val="32"/>
          <w:szCs w:val="32"/>
        </w:rPr>
      </w:pPr>
      <w:r w:rsidRPr="001C1F4E">
        <w:rPr>
          <w:rFonts w:ascii="Athelas Regular" w:hAnsi="Athelas Regular"/>
          <w:b/>
          <w:bCs/>
          <w:sz w:val="32"/>
          <w:szCs w:val="32"/>
        </w:rPr>
        <w:t xml:space="preserve">Ecology </w:t>
      </w:r>
      <w:r w:rsidR="001363B9">
        <w:rPr>
          <w:rFonts w:ascii="Athelas Regular" w:hAnsi="Athelas Regular"/>
          <w:b/>
          <w:bCs/>
          <w:sz w:val="32"/>
          <w:szCs w:val="32"/>
        </w:rPr>
        <w:t>a</w:t>
      </w:r>
      <w:r w:rsidRPr="001C1F4E">
        <w:rPr>
          <w:rFonts w:ascii="Athelas Regular" w:hAnsi="Athelas Regular"/>
          <w:b/>
          <w:bCs/>
          <w:sz w:val="32"/>
          <w:szCs w:val="32"/>
        </w:rPr>
        <w:t>nd Conservation</w:t>
      </w:r>
    </w:p>
    <w:p w14:paraId="74EA27DD" w14:textId="26E687F1" w:rsidR="007C41B7" w:rsidRPr="007208CF" w:rsidRDefault="6D10B50A" w:rsidP="007C41B7">
      <w:pPr>
        <w:spacing w:after="0" w:line="240" w:lineRule="auto"/>
      </w:pPr>
      <w:r>
        <w:t xml:space="preserve">One of the most exciting areas in camp is the Ecology area because it is always changing, just like nature around us. The top-notch staff will help the youth </w:t>
      </w:r>
      <w:r w:rsidR="00552144">
        <w:t>work on activity pins.</w:t>
      </w:r>
      <w:r>
        <w:t xml:space="preserve"> We have a unique opportunity to learn about all that nature has to offer here on the beautiful shores of the Stanislaus River.</w:t>
      </w:r>
    </w:p>
    <w:p w14:paraId="56083FAC" w14:textId="77777777" w:rsidR="007C41B7" w:rsidRPr="007208CF" w:rsidRDefault="007C41B7" w:rsidP="007C41B7">
      <w:pPr>
        <w:spacing w:after="0" w:line="240" w:lineRule="auto"/>
        <w:rPr>
          <w:rFonts w:cstheme="minorHAnsi"/>
          <w:szCs w:val="18"/>
        </w:rPr>
      </w:pPr>
    </w:p>
    <w:p w14:paraId="394875ED" w14:textId="2526680D" w:rsidR="001B24E8" w:rsidRPr="00552144" w:rsidRDefault="001C1F4E" w:rsidP="00552144">
      <w:pPr>
        <w:spacing w:after="0" w:line="240" w:lineRule="auto"/>
        <w:jc w:val="center"/>
        <w:rPr>
          <w:rFonts w:ascii="Athelas Regular" w:hAnsi="Athelas Regular"/>
          <w:b/>
          <w:bCs/>
          <w:sz w:val="36"/>
          <w:szCs w:val="32"/>
        </w:rPr>
      </w:pPr>
      <w:r w:rsidRPr="001C1F4E">
        <w:rPr>
          <w:rFonts w:ascii="Athelas Regular" w:hAnsi="Athelas Regular"/>
          <w:b/>
          <w:bCs/>
          <w:sz w:val="36"/>
          <w:szCs w:val="32"/>
        </w:rPr>
        <w:t>Handicraft</w:t>
      </w:r>
    </w:p>
    <w:p w14:paraId="4089BF69" w14:textId="70F3DAA3" w:rsidR="001C1F4E" w:rsidRPr="00552144" w:rsidRDefault="6D10B50A" w:rsidP="00B211D0">
      <w:pPr>
        <w:spacing w:after="0" w:line="240" w:lineRule="auto"/>
      </w:pPr>
      <w:r>
        <w:t xml:space="preserve">The Handicraft area is an excellent place for your </w:t>
      </w:r>
      <w:r w:rsidR="00552144">
        <w:t>Scouts!  They will work on their handyman pin and have a fun project to bring home!</w:t>
      </w:r>
    </w:p>
    <w:p w14:paraId="7F80FBE7" w14:textId="77777777" w:rsidR="007C41B7" w:rsidRPr="007C41B7" w:rsidRDefault="007C41B7" w:rsidP="00716C27">
      <w:pPr>
        <w:spacing w:after="0" w:line="240" w:lineRule="auto"/>
        <w:ind w:left="720"/>
        <w:rPr>
          <w:rFonts w:cstheme="minorHAnsi"/>
          <w:b/>
          <w:szCs w:val="18"/>
          <w:u w:val="single"/>
        </w:rPr>
      </w:pPr>
    </w:p>
    <w:p w14:paraId="26A8388C" w14:textId="4D728294" w:rsidR="001B24E8" w:rsidRPr="00552144" w:rsidRDefault="001C1F4E" w:rsidP="00552144">
      <w:pPr>
        <w:spacing w:after="0" w:line="240" w:lineRule="auto"/>
        <w:jc w:val="center"/>
        <w:rPr>
          <w:rFonts w:ascii="Athelas Regular" w:hAnsi="Athelas Regular"/>
          <w:b/>
          <w:bCs/>
          <w:sz w:val="36"/>
          <w:szCs w:val="32"/>
        </w:rPr>
      </w:pPr>
      <w:r w:rsidRPr="001C1F4E">
        <w:rPr>
          <w:rFonts w:ascii="Athelas Regular" w:hAnsi="Athelas Regular"/>
          <w:b/>
          <w:bCs/>
          <w:sz w:val="36"/>
          <w:szCs w:val="32"/>
        </w:rPr>
        <w:t>Scoutcraft</w:t>
      </w:r>
    </w:p>
    <w:p w14:paraId="1C2A836A" w14:textId="3CAE7901" w:rsidR="002E1F01" w:rsidRPr="00552144" w:rsidRDefault="00552144" w:rsidP="00552144">
      <w:pPr>
        <w:spacing w:after="0" w:line="240" w:lineRule="auto"/>
        <w:rPr>
          <w:bCs/>
        </w:rPr>
      </w:pPr>
      <w:r>
        <w:rPr>
          <w:bCs/>
        </w:rPr>
        <w:t>Scouts will learn the patrol method and the basics of becoming a member of Scouts BSA by practicing all the requirements to earn their Scout rank.</w:t>
      </w:r>
    </w:p>
    <w:p w14:paraId="260038C0" w14:textId="77777777" w:rsidR="002E1F01" w:rsidRDefault="002E1F01" w:rsidP="001B24E8">
      <w:pPr>
        <w:spacing w:after="0" w:line="240" w:lineRule="auto"/>
        <w:jc w:val="center"/>
        <w:rPr>
          <w:b/>
          <w:bCs/>
          <w:sz w:val="36"/>
          <w:szCs w:val="32"/>
          <w:u w:val="single"/>
        </w:rPr>
      </w:pPr>
    </w:p>
    <w:p w14:paraId="6A60DB91" w14:textId="1DCD786D" w:rsidR="001B24E8" w:rsidRPr="00552144" w:rsidRDefault="001363B9" w:rsidP="00552144">
      <w:pPr>
        <w:spacing w:after="0" w:line="240" w:lineRule="auto"/>
        <w:jc w:val="center"/>
        <w:rPr>
          <w:rFonts w:ascii="Athelas Regular" w:hAnsi="Athelas Regular"/>
          <w:b/>
          <w:bCs/>
          <w:sz w:val="36"/>
          <w:szCs w:val="32"/>
        </w:rPr>
      </w:pPr>
      <w:r>
        <w:rPr>
          <w:rFonts w:ascii="Athelas Regular" w:hAnsi="Athelas Regular"/>
          <w:b/>
          <w:bCs/>
          <w:sz w:val="36"/>
          <w:szCs w:val="32"/>
        </w:rPr>
        <w:t>Shooting Sports</w:t>
      </w:r>
    </w:p>
    <w:p w14:paraId="37A2A583" w14:textId="26B4F156" w:rsidR="008334E9" w:rsidRPr="001363B9" w:rsidRDefault="00552144" w:rsidP="00F271D9">
      <w:pPr>
        <w:spacing w:after="0" w:line="240" w:lineRule="auto"/>
      </w:pPr>
      <w:r>
        <w:t xml:space="preserve">Under the guidance of an excellent staff, </w:t>
      </w:r>
      <w:proofErr w:type="spellStart"/>
      <w:r>
        <w:t>Webelos</w:t>
      </w:r>
      <w:proofErr w:type="spellEnd"/>
      <w:r>
        <w:t xml:space="preserve"> will have the opportunity to work on their Shooting sports award and pins for Archery, BB guns and sling shots.</w:t>
      </w:r>
      <w:bookmarkStart w:id="9" w:name="_GoBack"/>
      <w:bookmarkEnd w:id="9"/>
    </w:p>
    <w:p w14:paraId="2BBA836B" w14:textId="370DC7C0" w:rsidR="00385031" w:rsidRPr="007208CF" w:rsidRDefault="6D10B50A" w:rsidP="10B06DE1">
      <w:pPr>
        <w:spacing w:after="0" w:line="240" w:lineRule="auto"/>
      </w:pPr>
      <w:r w:rsidRPr="6D10B50A">
        <w:rPr>
          <w:b/>
          <w:bCs/>
        </w:rPr>
        <w:t>All youth who wish to shoot at the firearm’s range must have a signed “Firearm Use Permission Slip”.</w:t>
      </w:r>
      <w:r>
        <w:t xml:space="preserve"> </w:t>
      </w:r>
    </w:p>
    <w:p w14:paraId="2D507464" w14:textId="77777777" w:rsidR="00385031" w:rsidRPr="007208CF" w:rsidRDefault="00385031" w:rsidP="00F271D9">
      <w:pPr>
        <w:spacing w:after="0" w:line="240" w:lineRule="auto"/>
        <w:rPr>
          <w:rFonts w:cstheme="minorHAnsi"/>
          <w:szCs w:val="18"/>
        </w:rPr>
      </w:pPr>
    </w:p>
    <w:p w14:paraId="028DF5FA" w14:textId="77777777" w:rsidR="00385031" w:rsidRPr="001C1F4E" w:rsidRDefault="001C1F4E" w:rsidP="001B24E8">
      <w:pPr>
        <w:spacing w:after="0" w:line="240" w:lineRule="auto"/>
        <w:jc w:val="center"/>
        <w:rPr>
          <w:rFonts w:ascii="Athelas Regular" w:hAnsi="Athelas Regular"/>
          <w:b/>
          <w:bCs/>
          <w:sz w:val="32"/>
          <w:szCs w:val="32"/>
        </w:rPr>
      </w:pPr>
      <w:r w:rsidRPr="001C1F4E">
        <w:rPr>
          <w:rFonts w:ascii="Athelas Regular" w:hAnsi="Athelas Regular"/>
          <w:b/>
          <w:bCs/>
          <w:sz w:val="36"/>
          <w:szCs w:val="32"/>
        </w:rPr>
        <w:t>Summit</w:t>
      </w:r>
    </w:p>
    <w:p w14:paraId="1B221C8A" w14:textId="77777777" w:rsidR="00385031" w:rsidRPr="007208CF" w:rsidRDefault="00385031" w:rsidP="00716C27">
      <w:pPr>
        <w:spacing w:after="0" w:line="240" w:lineRule="auto"/>
        <w:ind w:left="720"/>
        <w:rPr>
          <w:rFonts w:cstheme="minorHAnsi"/>
          <w:szCs w:val="18"/>
        </w:rPr>
      </w:pPr>
    </w:p>
    <w:p w14:paraId="64262341" w14:textId="3AAA47AB" w:rsidR="0021384E" w:rsidRPr="001363B9" w:rsidRDefault="001363B9" w:rsidP="001363B9">
      <w:pPr>
        <w:spacing w:after="0" w:line="240" w:lineRule="auto"/>
        <w:ind w:left="720"/>
        <w:rPr>
          <w:rFonts w:cstheme="minorHAnsi"/>
        </w:rPr>
      </w:pPr>
      <w:r w:rsidRPr="001363B9">
        <w:rPr>
          <w:bCs/>
        </w:rPr>
        <w:t>Scouts will get to visit the special granite rock wall at Camp Wolfeboro for a special program.</w:t>
      </w:r>
    </w:p>
    <w:p w14:paraId="26236ED3" w14:textId="77777777" w:rsidR="0021384E" w:rsidRPr="00FE4C3E" w:rsidRDefault="00FE4C3E" w:rsidP="00FE4C3E">
      <w:pPr>
        <w:pStyle w:val="Heading1"/>
        <w:jc w:val="center"/>
        <w:rPr>
          <w:rFonts w:ascii="Athelas Regular" w:hAnsi="Athelas Regular"/>
          <w:color w:val="auto"/>
          <w:sz w:val="44"/>
        </w:rPr>
      </w:pPr>
      <w:bookmarkStart w:id="10" w:name="_Toc407463919"/>
      <w:r w:rsidRPr="00FE4C3E">
        <w:rPr>
          <w:rFonts w:ascii="Athelas Regular" w:hAnsi="Athelas Regular"/>
          <w:color w:val="auto"/>
          <w:sz w:val="44"/>
        </w:rPr>
        <w:lastRenderedPageBreak/>
        <w:t>Special Programs</w:t>
      </w:r>
      <w:bookmarkEnd w:id="10"/>
    </w:p>
    <w:p w14:paraId="385F51F2" w14:textId="77777777" w:rsidR="0021384E" w:rsidRPr="00B43083" w:rsidRDefault="0021384E" w:rsidP="0021384E">
      <w:pPr>
        <w:spacing w:after="0" w:line="240" w:lineRule="auto"/>
        <w:rPr>
          <w:rFonts w:cstheme="minorHAnsi"/>
          <w:sz w:val="8"/>
          <w:szCs w:val="8"/>
        </w:rPr>
      </w:pPr>
    </w:p>
    <w:p w14:paraId="3BD77AB8" w14:textId="77777777" w:rsidR="0021384E" w:rsidRPr="0021384E" w:rsidRDefault="0021384E" w:rsidP="00F271D9">
      <w:pPr>
        <w:spacing w:after="0" w:line="240" w:lineRule="auto"/>
      </w:pPr>
      <w:r>
        <w:t xml:space="preserve">Camp Wolfeboro offers special programs throughout the week. Your unit’s camp experience would not be complete without participating in several of these. The times and events are listed on the Camp Weekly Schedule. </w:t>
      </w:r>
    </w:p>
    <w:p w14:paraId="548BBB76" w14:textId="77777777" w:rsidR="00DD5D3B" w:rsidRPr="00B43083" w:rsidRDefault="00DD5D3B" w:rsidP="00F271D9">
      <w:pPr>
        <w:spacing w:after="0" w:line="240" w:lineRule="auto"/>
        <w:rPr>
          <w:b/>
          <w:color w:val="C00000"/>
          <w:sz w:val="8"/>
          <w:szCs w:val="8"/>
        </w:rPr>
      </w:pPr>
    </w:p>
    <w:p w14:paraId="0FA376CF" w14:textId="2D57CC45" w:rsidR="00385031" w:rsidRPr="00C61C2E" w:rsidRDefault="00C61C2E" w:rsidP="00F271D9">
      <w:pPr>
        <w:spacing w:after="0" w:line="240" w:lineRule="auto"/>
        <w:rPr>
          <w:b/>
          <w:bCs/>
          <w:sz w:val="32"/>
          <w:szCs w:val="32"/>
          <w:u w:val="single"/>
        </w:rPr>
      </w:pPr>
      <w:r>
        <w:rPr>
          <w:b/>
          <w:bCs/>
          <w:sz w:val="32"/>
          <w:szCs w:val="32"/>
          <w:u w:val="single"/>
        </w:rPr>
        <w:t xml:space="preserve">Monday and </w:t>
      </w:r>
      <w:r w:rsidR="00AE0552">
        <w:rPr>
          <w:b/>
          <w:bCs/>
          <w:sz w:val="32"/>
          <w:szCs w:val="32"/>
          <w:u w:val="single"/>
        </w:rPr>
        <w:t>Wednesday</w:t>
      </w:r>
      <w:r>
        <w:rPr>
          <w:b/>
          <w:bCs/>
          <w:sz w:val="32"/>
          <w:szCs w:val="32"/>
          <w:u w:val="single"/>
        </w:rPr>
        <w:t xml:space="preserve"> Night</w:t>
      </w:r>
      <w:r w:rsidR="6D10B50A" w:rsidRPr="6D10B50A">
        <w:rPr>
          <w:b/>
          <w:bCs/>
          <w:sz w:val="32"/>
          <w:szCs w:val="32"/>
          <w:u w:val="single"/>
        </w:rPr>
        <w:t xml:space="preserve"> Campfires</w:t>
      </w:r>
    </w:p>
    <w:p w14:paraId="0D11ADFB" w14:textId="09B4CD5F" w:rsidR="00385031" w:rsidRDefault="6D10B50A" w:rsidP="00F271D9">
      <w:pPr>
        <w:spacing w:after="0" w:line="240" w:lineRule="auto"/>
      </w:pPr>
      <w:r>
        <w:t xml:space="preserve">There will be a campfire on Monday and </w:t>
      </w:r>
      <w:r w:rsidR="00AE0552">
        <w:t>Wednesday</w:t>
      </w:r>
      <w:r>
        <w:t>. The staff will run the opening campfire on Monday. The closing campfire will be put on by the units with the assistance of the staff.</w:t>
      </w:r>
    </w:p>
    <w:p w14:paraId="7A4C344C" w14:textId="77777777" w:rsidR="00C61C2E" w:rsidRPr="00B43083" w:rsidRDefault="00C61C2E" w:rsidP="00F271D9">
      <w:pPr>
        <w:spacing w:after="0" w:line="240" w:lineRule="auto"/>
        <w:rPr>
          <w:sz w:val="8"/>
          <w:szCs w:val="8"/>
        </w:rPr>
      </w:pPr>
    </w:p>
    <w:p w14:paraId="2BF96FC8" w14:textId="77777777" w:rsidR="00F21178" w:rsidRPr="00B43083" w:rsidRDefault="00F21178" w:rsidP="00F271D9">
      <w:pPr>
        <w:spacing w:after="0" w:line="240" w:lineRule="auto"/>
        <w:rPr>
          <w:rFonts w:cstheme="minorHAnsi"/>
          <w:sz w:val="8"/>
          <w:szCs w:val="8"/>
        </w:rPr>
      </w:pPr>
    </w:p>
    <w:p w14:paraId="1B420AE6" w14:textId="77777777" w:rsidR="00385031" w:rsidRPr="000425E7" w:rsidRDefault="10B06DE1" w:rsidP="10B06DE1">
      <w:pPr>
        <w:spacing w:after="0" w:line="240" w:lineRule="auto"/>
        <w:rPr>
          <w:b/>
          <w:bCs/>
          <w:sz w:val="32"/>
          <w:szCs w:val="32"/>
          <w:u w:val="single"/>
        </w:rPr>
      </w:pPr>
      <w:r w:rsidRPr="10B06DE1">
        <w:rPr>
          <w:b/>
          <w:bCs/>
          <w:sz w:val="32"/>
          <w:szCs w:val="32"/>
          <w:u w:val="single"/>
        </w:rPr>
        <w:t>Camp-wide Game</w:t>
      </w:r>
    </w:p>
    <w:p w14:paraId="4FA8D8B8" w14:textId="14A91EC2" w:rsidR="00385031" w:rsidRPr="007208CF" w:rsidRDefault="6D10B50A" w:rsidP="00F271D9">
      <w:pPr>
        <w:spacing w:after="0" w:line="240" w:lineRule="auto"/>
      </w:pPr>
      <w:r>
        <w:t xml:space="preserve">These activities will be held on </w:t>
      </w:r>
      <w:r w:rsidR="00AE0552">
        <w:t>Tuesday</w:t>
      </w:r>
      <w:r>
        <w:t xml:space="preserve"> </w:t>
      </w:r>
      <w:r w:rsidR="001363B9">
        <w:t>after dinner</w:t>
      </w:r>
      <w:r>
        <w:t xml:space="preserve">. Youth unit leadership and camp staff develops activities for patrol and troop and individual competitions.  This can be a great team building activity! </w:t>
      </w:r>
    </w:p>
    <w:p w14:paraId="1B8EE968" w14:textId="77777777" w:rsidR="000425E7" w:rsidRPr="00B43083" w:rsidRDefault="000425E7" w:rsidP="00F271D9">
      <w:pPr>
        <w:spacing w:after="0" w:line="240" w:lineRule="auto"/>
        <w:rPr>
          <w:rFonts w:cstheme="minorHAnsi"/>
          <w:b/>
          <w:sz w:val="8"/>
          <w:szCs w:val="8"/>
        </w:rPr>
      </w:pPr>
    </w:p>
    <w:p w14:paraId="4A0AB17C" w14:textId="77777777" w:rsidR="00B43083" w:rsidRPr="00B43083" w:rsidRDefault="00B43083" w:rsidP="00B43083">
      <w:pPr>
        <w:spacing w:after="0" w:line="240" w:lineRule="auto"/>
      </w:pPr>
    </w:p>
    <w:p w14:paraId="1CA3FE06" w14:textId="77777777" w:rsidR="000425E7" w:rsidRDefault="000425E7">
      <w:pPr>
        <w:rPr>
          <w:rFonts w:cstheme="minorHAnsi"/>
          <w:szCs w:val="18"/>
        </w:rPr>
      </w:pPr>
    </w:p>
    <w:p w14:paraId="5A54E01B" w14:textId="77777777" w:rsidR="00FE4C3E" w:rsidRDefault="00FE4C3E">
      <w:pPr>
        <w:rPr>
          <w:rFonts w:cstheme="minorHAnsi"/>
          <w:szCs w:val="18"/>
        </w:rPr>
      </w:pPr>
    </w:p>
    <w:p w14:paraId="052657EF" w14:textId="77777777" w:rsidR="00FE4C3E" w:rsidRDefault="00FE4C3E">
      <w:pPr>
        <w:rPr>
          <w:rFonts w:cstheme="minorHAnsi"/>
          <w:szCs w:val="18"/>
        </w:rPr>
      </w:pPr>
    </w:p>
    <w:p w14:paraId="2B08236C" w14:textId="77777777" w:rsidR="00FE4C3E" w:rsidRDefault="00FE4C3E">
      <w:pPr>
        <w:rPr>
          <w:rFonts w:cstheme="minorHAnsi"/>
          <w:szCs w:val="18"/>
        </w:rPr>
      </w:pPr>
    </w:p>
    <w:p w14:paraId="7243B787" w14:textId="77777777" w:rsidR="00FE4C3E" w:rsidRDefault="00FE4C3E">
      <w:pPr>
        <w:rPr>
          <w:rFonts w:cstheme="minorHAnsi"/>
          <w:szCs w:val="18"/>
        </w:rPr>
      </w:pPr>
    </w:p>
    <w:p w14:paraId="2AE4B952" w14:textId="77777777" w:rsidR="00FE4C3E" w:rsidRDefault="00FE4C3E">
      <w:pPr>
        <w:rPr>
          <w:rFonts w:cstheme="minorHAnsi"/>
          <w:szCs w:val="18"/>
        </w:rPr>
      </w:pPr>
    </w:p>
    <w:p w14:paraId="23A63B42" w14:textId="77777777" w:rsidR="00FE4C3E" w:rsidRDefault="00FE4C3E">
      <w:pPr>
        <w:rPr>
          <w:rFonts w:cstheme="minorHAnsi"/>
          <w:szCs w:val="18"/>
        </w:rPr>
      </w:pPr>
    </w:p>
    <w:p w14:paraId="3B3C1CDB" w14:textId="77777777" w:rsidR="00FE4C3E" w:rsidRDefault="00FE4C3E">
      <w:pPr>
        <w:rPr>
          <w:rFonts w:cstheme="minorHAnsi"/>
          <w:szCs w:val="18"/>
        </w:rPr>
      </w:pPr>
    </w:p>
    <w:p w14:paraId="0C2BDB26" w14:textId="77777777" w:rsidR="00FE4C3E" w:rsidRDefault="00FE4C3E">
      <w:pPr>
        <w:rPr>
          <w:rFonts w:cstheme="minorHAnsi"/>
          <w:szCs w:val="18"/>
        </w:rPr>
      </w:pPr>
    </w:p>
    <w:p w14:paraId="0982EF44" w14:textId="77777777" w:rsidR="00FE4C3E" w:rsidRDefault="00FE4C3E">
      <w:pPr>
        <w:rPr>
          <w:rFonts w:cstheme="minorHAnsi"/>
          <w:szCs w:val="18"/>
        </w:rPr>
      </w:pPr>
    </w:p>
    <w:p w14:paraId="7F21A87D" w14:textId="77777777" w:rsidR="00FE4C3E" w:rsidRDefault="00FE4C3E">
      <w:pPr>
        <w:rPr>
          <w:rFonts w:cstheme="minorHAnsi"/>
          <w:szCs w:val="18"/>
        </w:rPr>
      </w:pPr>
    </w:p>
    <w:p w14:paraId="4949CABB" w14:textId="77777777" w:rsidR="00FE4C3E" w:rsidRDefault="00FE4C3E">
      <w:pPr>
        <w:rPr>
          <w:rFonts w:cstheme="minorHAnsi"/>
          <w:szCs w:val="18"/>
        </w:rPr>
      </w:pPr>
    </w:p>
    <w:p w14:paraId="2EF34392" w14:textId="77777777" w:rsidR="00FE4C3E" w:rsidRDefault="00FE4C3E">
      <w:pPr>
        <w:rPr>
          <w:rFonts w:cstheme="minorHAnsi"/>
          <w:szCs w:val="18"/>
        </w:rPr>
      </w:pPr>
    </w:p>
    <w:p w14:paraId="19A9B956" w14:textId="1D3D7D14" w:rsidR="006D3021" w:rsidRPr="00AE0552" w:rsidRDefault="00AE0552" w:rsidP="00AE0552">
      <w:pPr>
        <w:rPr>
          <w:rFonts w:cstheme="minorHAnsi"/>
          <w:szCs w:val="18"/>
        </w:rPr>
        <w:sectPr w:rsidR="006D3021" w:rsidRPr="00AE0552" w:rsidSect="00C971C6">
          <w:pgSz w:w="12240" w:h="15840" w:code="1"/>
          <w:pgMar w:top="1080" w:right="1080" w:bottom="1080" w:left="1080" w:header="720" w:footer="720" w:gutter="0"/>
          <w:pgNumType w:start="2"/>
          <w:cols w:space="720"/>
          <w:titlePg/>
          <w:docGrid w:linePitch="360"/>
        </w:sectPr>
      </w:pPr>
      <w:r>
        <w:rPr>
          <w:rFonts w:cstheme="minorHAnsi"/>
          <w:i/>
          <w:noProof/>
          <w:szCs w:val="18"/>
        </w:rPr>
        <w:drawing>
          <wp:anchor distT="0" distB="0" distL="114300" distR="114300" simplePos="0" relativeHeight="251658256" behindDoc="0" locked="0" layoutInCell="1" allowOverlap="1" wp14:anchorId="4371BEE4" wp14:editId="23FBC61E">
            <wp:simplePos x="0" y="0"/>
            <wp:positionH relativeFrom="column">
              <wp:posOffset>1676400</wp:posOffset>
            </wp:positionH>
            <wp:positionV relativeFrom="paragraph">
              <wp:posOffset>8153400</wp:posOffset>
            </wp:positionV>
            <wp:extent cx="3657600" cy="2743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14:sizeRelH relativeFrom="margin">
              <wp14:pctWidth>0</wp14:pctWidth>
            </wp14:sizeRelH>
            <wp14:sizeRelV relativeFrom="margin">
              <wp14:pctHeight>0</wp14:pctHeight>
            </wp14:sizeRelV>
          </wp:anchor>
        </w:drawing>
      </w:r>
    </w:p>
    <w:p w14:paraId="20AEBD10" w14:textId="523639FC" w:rsidR="0006646C" w:rsidRPr="00AE0552" w:rsidRDefault="0006646C" w:rsidP="00AE0552">
      <w:pPr>
        <w:spacing w:after="0" w:line="240" w:lineRule="auto"/>
        <w:rPr>
          <w:rFonts w:cstheme="minorHAnsi"/>
          <w:i/>
          <w:szCs w:val="18"/>
        </w:rPr>
      </w:pPr>
      <w:bookmarkStart w:id="11" w:name="_Toc407463923"/>
      <w:bookmarkStart w:id="12" w:name="_Toc407463921"/>
    </w:p>
    <w:p w14:paraId="6A97C00A" w14:textId="1494F484" w:rsidR="002C67D8" w:rsidRPr="00B25B73" w:rsidRDefault="00A62EE6" w:rsidP="00B25B73">
      <w:pPr>
        <w:pStyle w:val="Heading1"/>
        <w:jc w:val="center"/>
        <w:rPr>
          <w:rFonts w:ascii="Athelas Regular" w:hAnsi="Athelas Regular"/>
          <w:color w:val="auto"/>
        </w:rPr>
      </w:pPr>
      <w:bookmarkStart w:id="13" w:name="_Toc407463924"/>
      <w:bookmarkEnd w:id="11"/>
      <w:bookmarkEnd w:id="12"/>
      <w:proofErr w:type="spellStart"/>
      <w:r>
        <w:rPr>
          <w:rFonts w:ascii="Athelas Regular" w:hAnsi="Athelas Regular"/>
          <w:color w:val="auto"/>
          <w:sz w:val="36"/>
        </w:rPr>
        <w:t>Webelos</w:t>
      </w:r>
      <w:proofErr w:type="spellEnd"/>
      <w:r>
        <w:rPr>
          <w:rFonts w:ascii="Athelas Regular" w:hAnsi="Athelas Regular"/>
          <w:color w:val="auto"/>
          <w:sz w:val="36"/>
        </w:rPr>
        <w:t xml:space="preserve"> Resident Camp</w:t>
      </w:r>
      <w:r w:rsidR="00363B2F" w:rsidRPr="00B25B73">
        <w:rPr>
          <w:rFonts w:ascii="Athelas Regular" w:hAnsi="Athelas Regular"/>
          <w:color w:val="auto"/>
          <w:sz w:val="36"/>
        </w:rPr>
        <w:t xml:space="preserve"> 2019</w:t>
      </w:r>
      <w:r w:rsidR="6D10B50A" w:rsidRPr="00B25B73">
        <w:rPr>
          <w:rFonts w:ascii="Athelas Regular" w:hAnsi="Athelas Regular"/>
          <w:color w:val="auto"/>
          <w:sz w:val="36"/>
        </w:rPr>
        <w:t xml:space="preserve"> Camp Schedule</w:t>
      </w:r>
      <w:bookmarkEnd w:id="13"/>
    </w:p>
    <w:tbl>
      <w:tblPr>
        <w:tblpPr w:leftFromText="180" w:rightFromText="180" w:vertAnchor="text" w:horzAnchor="page" w:tblpXSpec="center" w:tblpY="520"/>
        <w:tblW w:w="7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8"/>
        <w:gridCol w:w="1620"/>
        <w:gridCol w:w="1633"/>
        <w:gridCol w:w="1607"/>
        <w:gridCol w:w="1620"/>
      </w:tblGrid>
      <w:tr w:rsidR="00A70B9A" w:rsidRPr="002C67D8" w14:paraId="2C802C8C" w14:textId="77777777" w:rsidTr="00A70B9A">
        <w:trPr>
          <w:trHeight w:val="209"/>
          <w:jc w:val="center"/>
        </w:trPr>
        <w:tc>
          <w:tcPr>
            <w:tcW w:w="938" w:type="dxa"/>
            <w:vAlign w:val="center"/>
          </w:tcPr>
          <w:p w14:paraId="5AAF266F" w14:textId="77777777" w:rsidR="00A70B9A" w:rsidRPr="002C67D8" w:rsidRDefault="00A70B9A" w:rsidP="00B43083">
            <w:pPr>
              <w:keepNext/>
              <w:spacing w:after="0" w:line="240" w:lineRule="auto"/>
              <w:jc w:val="center"/>
              <w:outlineLvl w:val="0"/>
              <w:rPr>
                <w:rFonts w:ascii="Times New Roman" w:eastAsia="Times New Roman" w:hAnsi="Times New Roman" w:cs="Times New Roman"/>
                <w:b/>
                <w:bCs/>
                <w:sz w:val="27"/>
                <w:szCs w:val="27"/>
              </w:rPr>
            </w:pPr>
            <w:bookmarkStart w:id="14" w:name="OLE_LINK5"/>
            <w:bookmarkStart w:id="15" w:name="OLE_LINK6"/>
            <w:r w:rsidRPr="6D10B50A">
              <w:rPr>
                <w:rFonts w:ascii="Times New Roman" w:eastAsia="Times New Roman" w:hAnsi="Times New Roman" w:cs="Times New Roman"/>
                <w:b/>
                <w:bCs/>
                <w:sz w:val="27"/>
                <w:szCs w:val="27"/>
              </w:rPr>
              <w:t>Time</w:t>
            </w:r>
          </w:p>
        </w:tc>
        <w:tc>
          <w:tcPr>
            <w:tcW w:w="1620" w:type="dxa"/>
            <w:vAlign w:val="center"/>
          </w:tcPr>
          <w:p w14:paraId="32FA70F7" w14:textId="77777777" w:rsidR="00A70B9A" w:rsidRPr="002C67D8" w:rsidRDefault="00A70B9A" w:rsidP="00B43083">
            <w:pPr>
              <w:keepNext/>
              <w:spacing w:after="0" w:line="240" w:lineRule="auto"/>
              <w:jc w:val="center"/>
              <w:outlineLvl w:val="0"/>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Monday</w:t>
            </w:r>
          </w:p>
        </w:tc>
        <w:tc>
          <w:tcPr>
            <w:tcW w:w="1633" w:type="dxa"/>
            <w:vAlign w:val="center"/>
          </w:tcPr>
          <w:p w14:paraId="4CCC760B" w14:textId="77777777" w:rsidR="00A70B9A" w:rsidRPr="002C67D8" w:rsidRDefault="00A70B9A" w:rsidP="00B43083">
            <w:pPr>
              <w:keepNext/>
              <w:spacing w:after="0" w:line="240" w:lineRule="auto"/>
              <w:jc w:val="center"/>
              <w:outlineLvl w:val="0"/>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Tuesday</w:t>
            </w:r>
          </w:p>
        </w:tc>
        <w:tc>
          <w:tcPr>
            <w:tcW w:w="1607" w:type="dxa"/>
            <w:vAlign w:val="center"/>
          </w:tcPr>
          <w:p w14:paraId="5AD95451" w14:textId="77777777" w:rsidR="00A70B9A" w:rsidRPr="002C67D8" w:rsidRDefault="00A70B9A" w:rsidP="00B43083">
            <w:pPr>
              <w:keepNext/>
              <w:spacing w:after="0" w:line="240" w:lineRule="auto"/>
              <w:jc w:val="center"/>
              <w:outlineLvl w:val="0"/>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Wednesday</w:t>
            </w:r>
          </w:p>
        </w:tc>
        <w:tc>
          <w:tcPr>
            <w:tcW w:w="1620" w:type="dxa"/>
            <w:vAlign w:val="center"/>
          </w:tcPr>
          <w:p w14:paraId="5E849CD6" w14:textId="77777777" w:rsidR="00A70B9A" w:rsidRPr="002C67D8" w:rsidRDefault="00A70B9A" w:rsidP="00B43083">
            <w:pPr>
              <w:keepNext/>
              <w:spacing w:after="0" w:line="240" w:lineRule="auto"/>
              <w:jc w:val="center"/>
              <w:outlineLvl w:val="0"/>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Thursday</w:t>
            </w:r>
          </w:p>
        </w:tc>
      </w:tr>
      <w:tr w:rsidR="00A70B9A" w:rsidRPr="002C67D8" w14:paraId="29712491" w14:textId="77777777" w:rsidTr="00A70B9A">
        <w:trPr>
          <w:trHeight w:val="442"/>
          <w:jc w:val="center"/>
        </w:trPr>
        <w:tc>
          <w:tcPr>
            <w:tcW w:w="938" w:type="dxa"/>
            <w:vAlign w:val="center"/>
          </w:tcPr>
          <w:p w14:paraId="4C39CB01" w14:textId="5F4EFC2B" w:rsidR="00A70B9A" w:rsidRPr="002C67D8" w:rsidRDefault="00A70B9A" w:rsidP="00B43083">
            <w:pPr>
              <w:spacing w:after="0" w:line="240" w:lineRule="auto"/>
              <w:jc w:val="center"/>
              <w:rPr>
                <w:rFonts w:ascii="Times New Roman" w:eastAsia="Times New Roman" w:hAnsi="Times New Roman" w:cs="Times New Roman"/>
                <w:b/>
                <w:bCs/>
                <w:sz w:val="27"/>
                <w:szCs w:val="27"/>
              </w:rPr>
            </w:pPr>
            <w:r w:rsidRPr="6D57747C">
              <w:rPr>
                <w:rFonts w:ascii="Times New Roman" w:eastAsia="Times New Roman" w:hAnsi="Times New Roman" w:cs="Times New Roman"/>
                <w:b/>
                <w:bCs/>
                <w:sz w:val="27"/>
                <w:szCs w:val="27"/>
              </w:rPr>
              <w:t>6:15</w:t>
            </w:r>
          </w:p>
        </w:tc>
        <w:tc>
          <w:tcPr>
            <w:tcW w:w="1620" w:type="dxa"/>
            <w:vAlign w:val="center"/>
          </w:tcPr>
          <w:p w14:paraId="55F320BA" w14:textId="77777777" w:rsidR="00A70B9A" w:rsidRPr="002C67D8" w:rsidRDefault="00A70B9A" w:rsidP="00B43083">
            <w:pPr>
              <w:spacing w:after="0" w:line="240" w:lineRule="auto"/>
              <w:jc w:val="center"/>
              <w:rPr>
                <w:rFonts w:ascii="Times New Roman" w:eastAsia="Times New Roman" w:hAnsi="Times New Roman" w:cs="Times New Roman"/>
                <w:sz w:val="15"/>
                <w:szCs w:val="15"/>
              </w:rPr>
            </w:pPr>
          </w:p>
        </w:tc>
        <w:tc>
          <w:tcPr>
            <w:tcW w:w="1633" w:type="dxa"/>
            <w:vAlign w:val="center"/>
          </w:tcPr>
          <w:p w14:paraId="6B3B57AF" w14:textId="0C68C107" w:rsidR="00A70B9A" w:rsidRPr="002C67D8" w:rsidRDefault="00A70B9A" w:rsidP="00B43083">
            <w:pPr>
              <w:spacing w:after="0" w:line="240" w:lineRule="auto"/>
              <w:jc w:val="center"/>
              <w:rPr>
                <w:rFonts w:ascii="Times New Roman" w:eastAsia="Times New Roman" w:hAnsi="Times New Roman" w:cs="Times New Roman"/>
                <w:sz w:val="15"/>
                <w:szCs w:val="15"/>
              </w:rPr>
            </w:pPr>
          </w:p>
        </w:tc>
        <w:tc>
          <w:tcPr>
            <w:tcW w:w="1607" w:type="dxa"/>
            <w:vAlign w:val="center"/>
          </w:tcPr>
          <w:p w14:paraId="5E9FC5CA" w14:textId="742CE671" w:rsidR="00A70B9A" w:rsidRPr="002C67D8" w:rsidRDefault="00A70B9A" w:rsidP="00B43083">
            <w:pPr>
              <w:spacing w:after="0" w:line="240" w:lineRule="auto"/>
              <w:jc w:val="center"/>
              <w:rPr>
                <w:rFonts w:ascii="Times New Roman" w:eastAsia="Times New Roman" w:hAnsi="Times New Roman" w:cs="Times New Roman"/>
                <w:sz w:val="15"/>
                <w:szCs w:val="15"/>
              </w:rPr>
            </w:pPr>
            <w:r w:rsidRPr="6D57747C">
              <w:rPr>
                <w:rFonts w:ascii="Times New Roman" w:eastAsia="Times New Roman" w:hAnsi="Times New Roman" w:cs="Times New Roman"/>
                <w:sz w:val="15"/>
                <w:szCs w:val="15"/>
              </w:rPr>
              <w:t>Polar Bear Swim</w:t>
            </w:r>
          </w:p>
        </w:tc>
        <w:tc>
          <w:tcPr>
            <w:tcW w:w="1620" w:type="dxa"/>
            <w:vAlign w:val="center"/>
          </w:tcPr>
          <w:p w14:paraId="3273C1E8" w14:textId="77777777" w:rsidR="00A70B9A" w:rsidRPr="002C67D8" w:rsidRDefault="00A70B9A" w:rsidP="00B43083">
            <w:pPr>
              <w:spacing w:after="0" w:line="240" w:lineRule="auto"/>
              <w:jc w:val="center"/>
              <w:rPr>
                <w:rFonts w:ascii="Times New Roman" w:eastAsia="Times New Roman" w:hAnsi="Times New Roman" w:cs="Times New Roman"/>
                <w:sz w:val="15"/>
                <w:szCs w:val="15"/>
              </w:rPr>
            </w:pPr>
          </w:p>
        </w:tc>
      </w:tr>
      <w:tr w:rsidR="00A70B9A" w:rsidRPr="002C67D8" w14:paraId="2FF74322" w14:textId="77777777" w:rsidTr="00A70B9A">
        <w:trPr>
          <w:trHeight w:val="179"/>
          <w:jc w:val="center"/>
        </w:trPr>
        <w:tc>
          <w:tcPr>
            <w:tcW w:w="938" w:type="dxa"/>
            <w:vAlign w:val="center"/>
          </w:tcPr>
          <w:p w14:paraId="7494A750" w14:textId="5E2890CE" w:rsidR="00A70B9A" w:rsidRPr="002C67D8" w:rsidRDefault="00A70B9A" w:rsidP="00B43083">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7:15</w:t>
            </w:r>
          </w:p>
        </w:tc>
        <w:tc>
          <w:tcPr>
            <w:tcW w:w="1620" w:type="dxa"/>
            <w:vAlign w:val="center"/>
          </w:tcPr>
          <w:p w14:paraId="090BB26B" w14:textId="77777777" w:rsidR="00A70B9A" w:rsidRPr="002C67D8" w:rsidRDefault="00A70B9A" w:rsidP="00B43083">
            <w:pPr>
              <w:spacing w:after="0" w:line="240" w:lineRule="auto"/>
              <w:jc w:val="center"/>
              <w:rPr>
                <w:rFonts w:ascii="Times New Roman" w:eastAsia="Times New Roman" w:hAnsi="Times New Roman" w:cs="Times New Roman"/>
                <w:sz w:val="15"/>
                <w:szCs w:val="15"/>
              </w:rPr>
            </w:pPr>
          </w:p>
        </w:tc>
        <w:tc>
          <w:tcPr>
            <w:tcW w:w="1633" w:type="dxa"/>
            <w:vAlign w:val="center"/>
          </w:tcPr>
          <w:p w14:paraId="20C862AD" w14:textId="55480946" w:rsidR="00A70B9A" w:rsidRPr="002C67D8" w:rsidRDefault="00A70B9A" w:rsidP="00B43083">
            <w:pPr>
              <w:spacing w:after="0" w:line="240" w:lineRule="auto"/>
              <w:jc w:val="center"/>
              <w:rPr>
                <w:rFonts w:ascii="Times New Roman" w:eastAsia="Times New Roman" w:hAnsi="Times New Roman" w:cs="Times New Roman"/>
                <w:sz w:val="15"/>
                <w:szCs w:val="15"/>
              </w:rPr>
            </w:pPr>
            <w:r w:rsidRPr="6D10B50A">
              <w:rPr>
                <w:rFonts w:ascii="Times New Roman" w:eastAsia="Times New Roman" w:hAnsi="Times New Roman" w:cs="Times New Roman"/>
                <w:sz w:val="15"/>
                <w:szCs w:val="15"/>
              </w:rPr>
              <w:t>Breakfast A</w:t>
            </w:r>
          </w:p>
        </w:tc>
        <w:tc>
          <w:tcPr>
            <w:tcW w:w="1607" w:type="dxa"/>
            <w:vAlign w:val="center"/>
          </w:tcPr>
          <w:p w14:paraId="427E5C57" w14:textId="3464BE06" w:rsidR="00A70B9A" w:rsidRPr="002C67D8" w:rsidRDefault="00A70B9A" w:rsidP="00B43083">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Breakfast</w:t>
            </w:r>
          </w:p>
        </w:tc>
        <w:tc>
          <w:tcPr>
            <w:tcW w:w="1620" w:type="dxa"/>
            <w:vAlign w:val="center"/>
          </w:tcPr>
          <w:p w14:paraId="04A9591D" w14:textId="2456109A" w:rsidR="00A70B9A" w:rsidRPr="002C67D8" w:rsidRDefault="00A70B9A" w:rsidP="00B43083">
            <w:pPr>
              <w:spacing w:after="0" w:line="240" w:lineRule="auto"/>
              <w:jc w:val="center"/>
              <w:rPr>
                <w:rFonts w:ascii="Times New Roman" w:eastAsia="Times New Roman" w:hAnsi="Times New Roman" w:cs="Times New Roman"/>
                <w:sz w:val="15"/>
                <w:szCs w:val="15"/>
              </w:rPr>
            </w:pPr>
            <w:r w:rsidRPr="6D10B50A">
              <w:rPr>
                <w:rFonts w:ascii="Times New Roman" w:eastAsia="Times New Roman" w:hAnsi="Times New Roman" w:cs="Times New Roman"/>
                <w:sz w:val="15"/>
                <w:szCs w:val="15"/>
              </w:rPr>
              <w:t>Breakfast A</w:t>
            </w:r>
          </w:p>
        </w:tc>
      </w:tr>
      <w:tr w:rsidR="00A70B9A" w:rsidRPr="002C67D8" w14:paraId="0A2B782A" w14:textId="77777777" w:rsidTr="00A70B9A">
        <w:trPr>
          <w:trHeight w:val="191"/>
          <w:jc w:val="center"/>
        </w:trPr>
        <w:tc>
          <w:tcPr>
            <w:tcW w:w="938" w:type="dxa"/>
            <w:vAlign w:val="center"/>
          </w:tcPr>
          <w:p w14:paraId="3BD74F1C" w14:textId="7783ADFB" w:rsidR="00A70B9A" w:rsidRPr="002C67D8" w:rsidRDefault="00A70B9A" w:rsidP="00B43083">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8:00</w:t>
            </w:r>
          </w:p>
        </w:tc>
        <w:tc>
          <w:tcPr>
            <w:tcW w:w="1620" w:type="dxa"/>
            <w:vAlign w:val="center"/>
          </w:tcPr>
          <w:p w14:paraId="5B2FDEB5" w14:textId="06C9ECEF" w:rsidR="00A70B9A" w:rsidRPr="002C67D8" w:rsidRDefault="00A70B9A" w:rsidP="00B43083">
            <w:pPr>
              <w:spacing w:after="0" w:line="240" w:lineRule="auto"/>
              <w:jc w:val="center"/>
              <w:rPr>
                <w:rFonts w:ascii="Times New Roman" w:eastAsia="Times New Roman" w:hAnsi="Times New Roman" w:cs="Times New Roman"/>
                <w:sz w:val="15"/>
                <w:szCs w:val="15"/>
              </w:rPr>
            </w:pPr>
          </w:p>
        </w:tc>
        <w:tc>
          <w:tcPr>
            <w:tcW w:w="1633" w:type="dxa"/>
            <w:vAlign w:val="center"/>
          </w:tcPr>
          <w:p w14:paraId="567FB193" w14:textId="1C7EAD07" w:rsidR="00A70B9A" w:rsidRPr="002C67D8" w:rsidRDefault="00A70B9A" w:rsidP="00B43083">
            <w:pPr>
              <w:spacing w:after="0" w:line="240" w:lineRule="auto"/>
              <w:jc w:val="center"/>
              <w:rPr>
                <w:rFonts w:ascii="Times New Roman" w:eastAsia="Times New Roman" w:hAnsi="Times New Roman" w:cs="Times New Roman"/>
                <w:sz w:val="15"/>
                <w:szCs w:val="15"/>
              </w:rPr>
            </w:pPr>
            <w:r w:rsidRPr="6D10B50A">
              <w:rPr>
                <w:rFonts w:ascii="Times New Roman" w:eastAsia="Times New Roman" w:hAnsi="Times New Roman" w:cs="Times New Roman"/>
                <w:sz w:val="15"/>
                <w:szCs w:val="15"/>
              </w:rPr>
              <w:t>Flags</w:t>
            </w:r>
          </w:p>
        </w:tc>
        <w:tc>
          <w:tcPr>
            <w:tcW w:w="1607" w:type="dxa"/>
            <w:vAlign w:val="center"/>
          </w:tcPr>
          <w:p w14:paraId="7BCC3CD9" w14:textId="6A195A8C" w:rsidR="00A70B9A" w:rsidRPr="002C67D8" w:rsidRDefault="00A70B9A" w:rsidP="00B43083">
            <w:pPr>
              <w:spacing w:after="0" w:line="240" w:lineRule="auto"/>
              <w:jc w:val="center"/>
              <w:rPr>
                <w:rFonts w:ascii="Times New Roman" w:eastAsia="Times New Roman" w:hAnsi="Times New Roman" w:cs="Times New Roman"/>
                <w:sz w:val="15"/>
                <w:szCs w:val="15"/>
              </w:rPr>
            </w:pPr>
            <w:r w:rsidRPr="6D10B50A">
              <w:rPr>
                <w:rFonts w:ascii="Times New Roman" w:eastAsia="Times New Roman" w:hAnsi="Times New Roman" w:cs="Times New Roman"/>
                <w:sz w:val="15"/>
                <w:szCs w:val="15"/>
              </w:rPr>
              <w:t>Flags</w:t>
            </w:r>
          </w:p>
        </w:tc>
        <w:tc>
          <w:tcPr>
            <w:tcW w:w="1620" w:type="dxa"/>
            <w:vAlign w:val="center"/>
          </w:tcPr>
          <w:p w14:paraId="654758FA" w14:textId="0167D810" w:rsidR="00A70B9A" w:rsidRPr="002C67D8" w:rsidRDefault="00A70B9A" w:rsidP="00B43083">
            <w:pPr>
              <w:spacing w:after="0" w:line="240" w:lineRule="auto"/>
              <w:jc w:val="center"/>
              <w:rPr>
                <w:rFonts w:ascii="Times New Roman" w:eastAsia="Times New Roman" w:hAnsi="Times New Roman" w:cs="Times New Roman"/>
                <w:sz w:val="15"/>
                <w:szCs w:val="15"/>
              </w:rPr>
            </w:pPr>
            <w:r w:rsidRPr="6D10B50A">
              <w:rPr>
                <w:rFonts w:ascii="Times New Roman" w:eastAsia="Times New Roman" w:hAnsi="Times New Roman" w:cs="Times New Roman"/>
                <w:sz w:val="15"/>
                <w:szCs w:val="15"/>
              </w:rPr>
              <w:t>Flags</w:t>
            </w:r>
          </w:p>
        </w:tc>
      </w:tr>
      <w:tr w:rsidR="00A70B9A" w:rsidRPr="002C67D8" w14:paraId="10F40074" w14:textId="77777777" w:rsidTr="00A70B9A">
        <w:trPr>
          <w:trHeight w:val="191"/>
          <w:jc w:val="center"/>
        </w:trPr>
        <w:tc>
          <w:tcPr>
            <w:tcW w:w="938" w:type="dxa"/>
            <w:vAlign w:val="center"/>
          </w:tcPr>
          <w:p w14:paraId="40AD935D" w14:textId="1097CDA2" w:rsidR="00A70B9A" w:rsidRPr="002C67D8" w:rsidRDefault="00A70B9A" w:rsidP="00B43083">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8:15</w:t>
            </w:r>
          </w:p>
        </w:tc>
        <w:tc>
          <w:tcPr>
            <w:tcW w:w="1620" w:type="dxa"/>
            <w:vAlign w:val="center"/>
          </w:tcPr>
          <w:p w14:paraId="064C1568" w14:textId="0B933DAE" w:rsidR="00A70B9A" w:rsidRPr="002C67D8" w:rsidRDefault="00A70B9A" w:rsidP="00B43083">
            <w:pPr>
              <w:spacing w:after="0" w:line="240" w:lineRule="auto"/>
              <w:jc w:val="center"/>
              <w:rPr>
                <w:rFonts w:ascii="Times New Roman" w:eastAsia="Times New Roman" w:hAnsi="Times New Roman" w:cs="Times New Roman"/>
                <w:sz w:val="15"/>
                <w:szCs w:val="15"/>
              </w:rPr>
            </w:pPr>
          </w:p>
        </w:tc>
        <w:tc>
          <w:tcPr>
            <w:tcW w:w="1633" w:type="dxa"/>
            <w:vAlign w:val="center"/>
          </w:tcPr>
          <w:p w14:paraId="2FDDF426" w14:textId="01556D62" w:rsidR="00A70B9A" w:rsidRPr="002C67D8" w:rsidRDefault="00A70B9A" w:rsidP="00B43083">
            <w:pPr>
              <w:spacing w:after="0" w:line="240" w:lineRule="auto"/>
              <w:jc w:val="center"/>
              <w:rPr>
                <w:rFonts w:ascii="Times New Roman" w:eastAsia="Times New Roman" w:hAnsi="Times New Roman" w:cs="Times New Roman"/>
                <w:sz w:val="15"/>
                <w:szCs w:val="15"/>
              </w:rPr>
            </w:pPr>
            <w:r w:rsidRPr="6D10B50A">
              <w:rPr>
                <w:rFonts w:ascii="Times New Roman" w:eastAsia="Times New Roman" w:hAnsi="Times New Roman" w:cs="Times New Roman"/>
                <w:sz w:val="15"/>
                <w:szCs w:val="15"/>
              </w:rPr>
              <w:t>Breakfast B</w:t>
            </w:r>
          </w:p>
        </w:tc>
        <w:tc>
          <w:tcPr>
            <w:tcW w:w="1607" w:type="dxa"/>
            <w:vAlign w:val="center"/>
          </w:tcPr>
          <w:p w14:paraId="2E90CE43" w14:textId="73C7DBB4" w:rsidR="00A70B9A" w:rsidRPr="002C67D8" w:rsidRDefault="00A70B9A" w:rsidP="00B43083">
            <w:pPr>
              <w:spacing w:after="0" w:line="240" w:lineRule="auto"/>
              <w:jc w:val="center"/>
              <w:rPr>
                <w:rFonts w:ascii="Times New Roman" w:eastAsia="Times New Roman" w:hAnsi="Times New Roman" w:cs="Times New Roman"/>
                <w:sz w:val="15"/>
                <w:szCs w:val="15"/>
              </w:rPr>
            </w:pPr>
            <w:r w:rsidRPr="6D10B50A">
              <w:rPr>
                <w:rFonts w:ascii="Times New Roman" w:eastAsia="Times New Roman" w:hAnsi="Times New Roman" w:cs="Times New Roman"/>
                <w:sz w:val="15"/>
                <w:szCs w:val="15"/>
              </w:rPr>
              <w:t>Breakfast B</w:t>
            </w:r>
          </w:p>
        </w:tc>
        <w:tc>
          <w:tcPr>
            <w:tcW w:w="1620" w:type="dxa"/>
            <w:vAlign w:val="center"/>
          </w:tcPr>
          <w:p w14:paraId="01F3092A" w14:textId="0D37DED4" w:rsidR="00A70B9A" w:rsidRPr="002C67D8" w:rsidRDefault="00A70B9A" w:rsidP="00B43083">
            <w:pPr>
              <w:spacing w:after="0" w:line="240" w:lineRule="auto"/>
              <w:jc w:val="center"/>
              <w:rPr>
                <w:rFonts w:ascii="Times New Roman" w:eastAsia="Times New Roman" w:hAnsi="Times New Roman" w:cs="Times New Roman"/>
                <w:sz w:val="15"/>
                <w:szCs w:val="15"/>
              </w:rPr>
            </w:pPr>
            <w:r w:rsidRPr="6D10B50A">
              <w:rPr>
                <w:rFonts w:ascii="Times New Roman" w:eastAsia="Times New Roman" w:hAnsi="Times New Roman" w:cs="Times New Roman"/>
                <w:sz w:val="15"/>
                <w:szCs w:val="15"/>
              </w:rPr>
              <w:t>Breakfast B</w:t>
            </w:r>
          </w:p>
        </w:tc>
      </w:tr>
      <w:tr w:rsidR="00AE0552" w:rsidRPr="002C67D8" w14:paraId="5E06080B" w14:textId="77777777" w:rsidTr="00A70B9A">
        <w:trPr>
          <w:trHeight w:val="203"/>
          <w:jc w:val="center"/>
        </w:trPr>
        <w:tc>
          <w:tcPr>
            <w:tcW w:w="938" w:type="dxa"/>
            <w:vAlign w:val="center"/>
          </w:tcPr>
          <w:p w14:paraId="7BC2123E" w14:textId="2FAEE564"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57747C">
              <w:rPr>
                <w:rFonts w:ascii="Times New Roman" w:eastAsia="Times New Roman" w:hAnsi="Times New Roman" w:cs="Times New Roman"/>
                <w:b/>
                <w:bCs/>
                <w:sz w:val="27"/>
                <w:szCs w:val="27"/>
              </w:rPr>
              <w:t>9:00</w:t>
            </w:r>
          </w:p>
        </w:tc>
        <w:tc>
          <w:tcPr>
            <w:tcW w:w="1620" w:type="dxa"/>
            <w:vAlign w:val="center"/>
          </w:tcPr>
          <w:p w14:paraId="1FAE8EED" w14:textId="2AB2002C"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33" w:type="dxa"/>
            <w:vAlign w:val="center"/>
          </w:tcPr>
          <w:p w14:paraId="06ADDE70" w14:textId="5F0E3470"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Station A</w:t>
            </w:r>
          </w:p>
        </w:tc>
        <w:tc>
          <w:tcPr>
            <w:tcW w:w="1607" w:type="dxa"/>
            <w:vAlign w:val="center"/>
          </w:tcPr>
          <w:p w14:paraId="573B14FA" w14:textId="4734CAED"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Station A</w:t>
            </w:r>
          </w:p>
        </w:tc>
        <w:tc>
          <w:tcPr>
            <w:tcW w:w="1620" w:type="dxa"/>
            <w:vAlign w:val="center"/>
          </w:tcPr>
          <w:p w14:paraId="10A08DB2" w14:textId="6DBEEAB3"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Campsite Clean-Up</w:t>
            </w:r>
          </w:p>
        </w:tc>
      </w:tr>
      <w:tr w:rsidR="00AE0552" w14:paraId="2D5091CB" w14:textId="77777777" w:rsidTr="00A70B9A">
        <w:trPr>
          <w:trHeight w:val="203"/>
          <w:jc w:val="center"/>
        </w:trPr>
        <w:tc>
          <w:tcPr>
            <w:tcW w:w="938" w:type="dxa"/>
            <w:vAlign w:val="center"/>
          </w:tcPr>
          <w:p w14:paraId="286F6E5B" w14:textId="7EC46065" w:rsidR="00AE0552" w:rsidRDefault="00AE0552" w:rsidP="00AE0552">
            <w:pPr>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10:00</w:t>
            </w:r>
          </w:p>
        </w:tc>
        <w:tc>
          <w:tcPr>
            <w:tcW w:w="1620" w:type="dxa"/>
            <w:vAlign w:val="center"/>
          </w:tcPr>
          <w:p w14:paraId="758E0E62" w14:textId="77777777" w:rsidR="00AE0552" w:rsidRDefault="00AE0552" w:rsidP="00AE0552">
            <w:pPr>
              <w:jc w:val="center"/>
              <w:rPr>
                <w:rFonts w:ascii="Times New Roman" w:eastAsia="Times New Roman" w:hAnsi="Times New Roman" w:cs="Times New Roman"/>
                <w:sz w:val="15"/>
                <w:szCs w:val="15"/>
              </w:rPr>
            </w:pPr>
          </w:p>
        </w:tc>
        <w:tc>
          <w:tcPr>
            <w:tcW w:w="1633" w:type="dxa"/>
            <w:vAlign w:val="center"/>
          </w:tcPr>
          <w:p w14:paraId="65CAB46B" w14:textId="3F67AF76" w:rsidR="00AE0552" w:rsidRDefault="00AE0552" w:rsidP="00AE0552">
            <w:pPr>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Station B</w:t>
            </w:r>
          </w:p>
        </w:tc>
        <w:tc>
          <w:tcPr>
            <w:tcW w:w="1607" w:type="dxa"/>
            <w:vAlign w:val="center"/>
          </w:tcPr>
          <w:p w14:paraId="2C785F96" w14:textId="41CEC43B" w:rsidR="00AE0552" w:rsidRDefault="00AE0552" w:rsidP="00AE0552">
            <w:pPr>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Station B</w:t>
            </w:r>
          </w:p>
        </w:tc>
        <w:tc>
          <w:tcPr>
            <w:tcW w:w="1620" w:type="dxa"/>
            <w:vAlign w:val="center"/>
          </w:tcPr>
          <w:p w14:paraId="20F7DADB" w14:textId="7E40C9BA" w:rsidR="00AE0552" w:rsidRDefault="00AE0552" w:rsidP="00AE0552">
            <w:pPr>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Campsite Clean-Up</w:t>
            </w:r>
          </w:p>
        </w:tc>
      </w:tr>
      <w:tr w:rsidR="00AE0552" w:rsidRPr="002C67D8" w14:paraId="44F158E8" w14:textId="77777777" w:rsidTr="00A70B9A">
        <w:trPr>
          <w:trHeight w:val="334"/>
          <w:jc w:val="center"/>
        </w:trPr>
        <w:tc>
          <w:tcPr>
            <w:tcW w:w="938" w:type="dxa"/>
            <w:vAlign w:val="center"/>
          </w:tcPr>
          <w:p w14:paraId="06F5D870" w14:textId="44AB1B21"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11:00</w:t>
            </w:r>
          </w:p>
        </w:tc>
        <w:tc>
          <w:tcPr>
            <w:tcW w:w="1620" w:type="dxa"/>
            <w:vAlign w:val="center"/>
          </w:tcPr>
          <w:p w14:paraId="1918D1C4" w14:textId="79A69CC3"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Scouts Arrive</w:t>
            </w:r>
          </w:p>
        </w:tc>
        <w:tc>
          <w:tcPr>
            <w:tcW w:w="1633" w:type="dxa"/>
            <w:vAlign w:val="center"/>
          </w:tcPr>
          <w:p w14:paraId="68341974" w14:textId="2E3D7404"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Station C</w:t>
            </w:r>
          </w:p>
        </w:tc>
        <w:tc>
          <w:tcPr>
            <w:tcW w:w="1607" w:type="dxa"/>
            <w:vAlign w:val="center"/>
          </w:tcPr>
          <w:p w14:paraId="31C15B65" w14:textId="344AD7DD"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Station C</w:t>
            </w:r>
          </w:p>
        </w:tc>
        <w:tc>
          <w:tcPr>
            <w:tcW w:w="1620" w:type="dxa"/>
            <w:vAlign w:val="center"/>
          </w:tcPr>
          <w:p w14:paraId="61DC0CE1" w14:textId="7245287E"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Campers Depart</w:t>
            </w:r>
          </w:p>
        </w:tc>
      </w:tr>
      <w:tr w:rsidR="00AE0552" w:rsidRPr="002C67D8" w14:paraId="38A55BF1" w14:textId="77777777" w:rsidTr="00A70B9A">
        <w:trPr>
          <w:trHeight w:val="179"/>
          <w:jc w:val="center"/>
        </w:trPr>
        <w:tc>
          <w:tcPr>
            <w:tcW w:w="938" w:type="dxa"/>
            <w:vAlign w:val="center"/>
          </w:tcPr>
          <w:p w14:paraId="79EC955E" w14:textId="7520FECD"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12:00</w:t>
            </w:r>
          </w:p>
        </w:tc>
        <w:tc>
          <w:tcPr>
            <w:tcW w:w="1620" w:type="dxa"/>
            <w:vAlign w:val="center"/>
          </w:tcPr>
          <w:p w14:paraId="08CC2B50" w14:textId="1E78DBF9"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Lunch A</w:t>
            </w:r>
          </w:p>
        </w:tc>
        <w:tc>
          <w:tcPr>
            <w:tcW w:w="1633" w:type="dxa"/>
            <w:vAlign w:val="center"/>
          </w:tcPr>
          <w:p w14:paraId="1BA6402E" w14:textId="4420D204"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Lunch A</w:t>
            </w:r>
          </w:p>
        </w:tc>
        <w:tc>
          <w:tcPr>
            <w:tcW w:w="1607" w:type="dxa"/>
            <w:vAlign w:val="center"/>
          </w:tcPr>
          <w:p w14:paraId="53F8ED51" w14:textId="31FEAFC1"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Lunch A</w:t>
            </w:r>
          </w:p>
        </w:tc>
        <w:tc>
          <w:tcPr>
            <w:tcW w:w="1620" w:type="dxa"/>
            <w:vAlign w:val="center"/>
          </w:tcPr>
          <w:p w14:paraId="0FB516A5" w14:textId="2746D261"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1406A1DC" w14:textId="77777777" w:rsidTr="00A70B9A">
        <w:trPr>
          <w:trHeight w:val="323"/>
          <w:jc w:val="center"/>
        </w:trPr>
        <w:tc>
          <w:tcPr>
            <w:tcW w:w="938" w:type="dxa"/>
            <w:vAlign w:val="center"/>
          </w:tcPr>
          <w:p w14:paraId="3AC50D22" w14:textId="48172F03"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12:15</w:t>
            </w:r>
          </w:p>
        </w:tc>
        <w:tc>
          <w:tcPr>
            <w:tcW w:w="1620" w:type="dxa"/>
            <w:vAlign w:val="center"/>
          </w:tcPr>
          <w:p w14:paraId="6D9B9F8C" w14:textId="136F354B"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Campsite Set-Up</w:t>
            </w:r>
          </w:p>
        </w:tc>
        <w:tc>
          <w:tcPr>
            <w:tcW w:w="1633" w:type="dxa"/>
            <w:vAlign w:val="center"/>
          </w:tcPr>
          <w:p w14:paraId="0644ADCE" w14:textId="5A9849B7"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Campsite Time</w:t>
            </w:r>
          </w:p>
        </w:tc>
        <w:tc>
          <w:tcPr>
            <w:tcW w:w="1607" w:type="dxa"/>
            <w:vAlign w:val="center"/>
          </w:tcPr>
          <w:p w14:paraId="13CC79B3" w14:textId="413ABF7C"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Campsite Time</w:t>
            </w:r>
          </w:p>
        </w:tc>
        <w:tc>
          <w:tcPr>
            <w:tcW w:w="1620" w:type="dxa"/>
            <w:vAlign w:val="center"/>
          </w:tcPr>
          <w:p w14:paraId="266594E8" w14:textId="2D9E48A5"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740DEBDD" w14:textId="77777777" w:rsidTr="00A70B9A">
        <w:trPr>
          <w:trHeight w:val="215"/>
          <w:jc w:val="center"/>
        </w:trPr>
        <w:tc>
          <w:tcPr>
            <w:tcW w:w="938" w:type="dxa"/>
            <w:vAlign w:val="center"/>
          </w:tcPr>
          <w:p w14:paraId="5D7C3C1A" w14:textId="3387045D"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12:45</w:t>
            </w:r>
          </w:p>
        </w:tc>
        <w:tc>
          <w:tcPr>
            <w:tcW w:w="1620" w:type="dxa"/>
            <w:vAlign w:val="center"/>
          </w:tcPr>
          <w:p w14:paraId="52945C34" w14:textId="43689067"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Campsite Set- Up</w:t>
            </w:r>
          </w:p>
        </w:tc>
        <w:tc>
          <w:tcPr>
            <w:tcW w:w="1633" w:type="dxa"/>
            <w:vAlign w:val="center"/>
          </w:tcPr>
          <w:p w14:paraId="20A21AED" w14:textId="26DE8255"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Campsite Time</w:t>
            </w:r>
          </w:p>
        </w:tc>
        <w:tc>
          <w:tcPr>
            <w:tcW w:w="1607" w:type="dxa"/>
            <w:vAlign w:val="center"/>
          </w:tcPr>
          <w:p w14:paraId="56CD7820" w14:textId="05D0D244"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Campsite Time</w:t>
            </w:r>
          </w:p>
        </w:tc>
        <w:tc>
          <w:tcPr>
            <w:tcW w:w="1620" w:type="dxa"/>
            <w:vAlign w:val="center"/>
          </w:tcPr>
          <w:p w14:paraId="23863F44" w14:textId="27922B92"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4FC6E01B" w14:textId="77777777" w:rsidTr="00A70B9A">
        <w:trPr>
          <w:trHeight w:val="549"/>
          <w:jc w:val="center"/>
        </w:trPr>
        <w:tc>
          <w:tcPr>
            <w:tcW w:w="938" w:type="dxa"/>
            <w:vAlign w:val="center"/>
          </w:tcPr>
          <w:p w14:paraId="551E6E93" w14:textId="0B3EE53A"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1:00</w:t>
            </w:r>
          </w:p>
        </w:tc>
        <w:tc>
          <w:tcPr>
            <w:tcW w:w="1620" w:type="dxa"/>
            <w:vAlign w:val="center"/>
          </w:tcPr>
          <w:p w14:paraId="05F10CC8" w14:textId="78E3E865"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Lunch B</w:t>
            </w:r>
          </w:p>
        </w:tc>
        <w:tc>
          <w:tcPr>
            <w:tcW w:w="1633" w:type="dxa"/>
            <w:vAlign w:val="center"/>
          </w:tcPr>
          <w:p w14:paraId="0B83FEB2" w14:textId="51D52F67"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Lunch B</w:t>
            </w:r>
          </w:p>
        </w:tc>
        <w:tc>
          <w:tcPr>
            <w:tcW w:w="1607" w:type="dxa"/>
            <w:vAlign w:val="center"/>
          </w:tcPr>
          <w:p w14:paraId="4F35EB58" w14:textId="20207CA6"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Lunch B</w:t>
            </w:r>
          </w:p>
        </w:tc>
        <w:tc>
          <w:tcPr>
            <w:tcW w:w="1620" w:type="dxa"/>
            <w:vAlign w:val="center"/>
          </w:tcPr>
          <w:p w14:paraId="62927AB7" w14:textId="6E2110CF"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16FEEEF7" w14:textId="77777777" w:rsidTr="00A70B9A">
        <w:trPr>
          <w:trHeight w:val="179"/>
          <w:jc w:val="center"/>
        </w:trPr>
        <w:tc>
          <w:tcPr>
            <w:tcW w:w="938" w:type="dxa"/>
            <w:vAlign w:val="center"/>
          </w:tcPr>
          <w:p w14:paraId="1B9039E3" w14:textId="37B2423E"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2:00</w:t>
            </w:r>
          </w:p>
        </w:tc>
        <w:tc>
          <w:tcPr>
            <w:tcW w:w="1620" w:type="dxa"/>
            <w:vAlign w:val="center"/>
          </w:tcPr>
          <w:p w14:paraId="4C9E44F1" w14:textId="24ED6E58"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Camp Tour</w:t>
            </w:r>
          </w:p>
          <w:p w14:paraId="406D1802" w14:textId="1DC8D8E8"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33" w:type="dxa"/>
            <w:vAlign w:val="center"/>
          </w:tcPr>
          <w:p w14:paraId="7FCA0D2F" w14:textId="19D8831E"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Station D</w:t>
            </w:r>
          </w:p>
          <w:p w14:paraId="6B2F4F5F" w14:textId="06EBBB03"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07" w:type="dxa"/>
            <w:vAlign w:val="center"/>
          </w:tcPr>
          <w:p w14:paraId="6B3A743D" w14:textId="77777777"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Station D</w:t>
            </w:r>
          </w:p>
          <w:p w14:paraId="1104DD36" w14:textId="46942E45"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20" w:type="dxa"/>
            <w:vAlign w:val="center"/>
          </w:tcPr>
          <w:p w14:paraId="02A7111A" w14:textId="40AF0988"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57E307B1" w14:textId="77777777" w:rsidTr="00A70B9A">
        <w:trPr>
          <w:trHeight w:val="215"/>
          <w:jc w:val="center"/>
        </w:trPr>
        <w:tc>
          <w:tcPr>
            <w:tcW w:w="938" w:type="dxa"/>
            <w:vAlign w:val="center"/>
          </w:tcPr>
          <w:p w14:paraId="4D222FE7" w14:textId="7095C575"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3:00</w:t>
            </w:r>
          </w:p>
        </w:tc>
        <w:tc>
          <w:tcPr>
            <w:tcW w:w="1620" w:type="dxa"/>
            <w:vAlign w:val="center"/>
          </w:tcPr>
          <w:p w14:paraId="667C108D" w14:textId="13E2767A"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Camp Tour</w:t>
            </w:r>
          </w:p>
        </w:tc>
        <w:tc>
          <w:tcPr>
            <w:tcW w:w="1633" w:type="dxa"/>
            <w:vAlign w:val="center"/>
          </w:tcPr>
          <w:p w14:paraId="4093CCEF" w14:textId="04B7DB51"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Station E</w:t>
            </w:r>
          </w:p>
        </w:tc>
        <w:tc>
          <w:tcPr>
            <w:tcW w:w="1607" w:type="dxa"/>
            <w:vAlign w:val="center"/>
          </w:tcPr>
          <w:p w14:paraId="0129D341" w14:textId="3C8A3601"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Station E</w:t>
            </w:r>
          </w:p>
        </w:tc>
        <w:tc>
          <w:tcPr>
            <w:tcW w:w="1620" w:type="dxa"/>
            <w:vAlign w:val="center"/>
          </w:tcPr>
          <w:p w14:paraId="3C9A23B4" w14:textId="160D73A9"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0808CEB3" w14:textId="77777777" w:rsidTr="00A70B9A">
        <w:trPr>
          <w:trHeight w:val="191"/>
          <w:jc w:val="center"/>
        </w:trPr>
        <w:tc>
          <w:tcPr>
            <w:tcW w:w="938" w:type="dxa"/>
            <w:vAlign w:val="center"/>
          </w:tcPr>
          <w:p w14:paraId="3BAAF854" w14:textId="064C3018"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4:00</w:t>
            </w:r>
          </w:p>
        </w:tc>
        <w:tc>
          <w:tcPr>
            <w:tcW w:w="1620" w:type="dxa"/>
            <w:vAlign w:val="center"/>
          </w:tcPr>
          <w:p w14:paraId="52E58CE5" w14:textId="4EEC7E65"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Camp Tour</w:t>
            </w:r>
          </w:p>
        </w:tc>
        <w:tc>
          <w:tcPr>
            <w:tcW w:w="1633" w:type="dxa"/>
            <w:vAlign w:val="center"/>
          </w:tcPr>
          <w:p w14:paraId="4B5B16FD" w14:textId="73905654"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Station F</w:t>
            </w:r>
          </w:p>
        </w:tc>
        <w:tc>
          <w:tcPr>
            <w:tcW w:w="1607" w:type="dxa"/>
            <w:vAlign w:val="center"/>
          </w:tcPr>
          <w:p w14:paraId="008DD409" w14:textId="1D46A94B"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Station F</w:t>
            </w:r>
          </w:p>
        </w:tc>
        <w:tc>
          <w:tcPr>
            <w:tcW w:w="1620" w:type="dxa"/>
            <w:vAlign w:val="center"/>
          </w:tcPr>
          <w:p w14:paraId="5C0C14DD" w14:textId="1D1AD84A"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037269BD" w14:textId="77777777" w:rsidTr="00A70B9A">
        <w:trPr>
          <w:trHeight w:val="179"/>
          <w:jc w:val="center"/>
        </w:trPr>
        <w:tc>
          <w:tcPr>
            <w:tcW w:w="938" w:type="dxa"/>
            <w:vAlign w:val="center"/>
          </w:tcPr>
          <w:p w14:paraId="54EE6232" w14:textId="4900EBDE"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5:00</w:t>
            </w:r>
          </w:p>
        </w:tc>
        <w:tc>
          <w:tcPr>
            <w:tcW w:w="1620" w:type="dxa"/>
            <w:vAlign w:val="center"/>
          </w:tcPr>
          <w:p w14:paraId="7C14A187" w14:textId="5AD25609"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Change into Class A</w:t>
            </w:r>
          </w:p>
        </w:tc>
        <w:tc>
          <w:tcPr>
            <w:tcW w:w="1633" w:type="dxa"/>
            <w:vAlign w:val="center"/>
          </w:tcPr>
          <w:p w14:paraId="29003166" w14:textId="4E3E0788"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Change into Class A</w:t>
            </w:r>
          </w:p>
        </w:tc>
        <w:tc>
          <w:tcPr>
            <w:tcW w:w="1607" w:type="dxa"/>
            <w:vAlign w:val="center"/>
          </w:tcPr>
          <w:p w14:paraId="0773CC75" w14:textId="3CB3CFFD"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Change into Class A</w:t>
            </w:r>
          </w:p>
        </w:tc>
        <w:tc>
          <w:tcPr>
            <w:tcW w:w="1620" w:type="dxa"/>
            <w:vAlign w:val="center"/>
          </w:tcPr>
          <w:p w14:paraId="0077530A" w14:textId="5544AF07"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19ABC178" w14:textId="77777777" w:rsidTr="00A70B9A">
        <w:trPr>
          <w:trHeight w:val="549"/>
          <w:jc w:val="center"/>
        </w:trPr>
        <w:tc>
          <w:tcPr>
            <w:tcW w:w="938" w:type="dxa"/>
            <w:vAlign w:val="center"/>
          </w:tcPr>
          <w:p w14:paraId="574F254A" w14:textId="7B2FB322"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5:</w:t>
            </w:r>
            <w:r>
              <w:rPr>
                <w:rFonts w:ascii="Times New Roman" w:eastAsia="Times New Roman" w:hAnsi="Times New Roman" w:cs="Times New Roman"/>
                <w:b/>
                <w:bCs/>
                <w:sz w:val="27"/>
                <w:szCs w:val="27"/>
              </w:rPr>
              <w:t>15</w:t>
            </w:r>
          </w:p>
        </w:tc>
        <w:tc>
          <w:tcPr>
            <w:tcW w:w="1620" w:type="dxa"/>
            <w:vAlign w:val="center"/>
          </w:tcPr>
          <w:p w14:paraId="1504FB79" w14:textId="6E01FA83"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Dinner A</w:t>
            </w:r>
          </w:p>
        </w:tc>
        <w:tc>
          <w:tcPr>
            <w:tcW w:w="1633" w:type="dxa"/>
            <w:vAlign w:val="center"/>
          </w:tcPr>
          <w:p w14:paraId="7AF635B4" w14:textId="669C5998"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Dinner A</w:t>
            </w:r>
          </w:p>
        </w:tc>
        <w:tc>
          <w:tcPr>
            <w:tcW w:w="1607" w:type="dxa"/>
            <w:vAlign w:val="center"/>
          </w:tcPr>
          <w:p w14:paraId="731A4913" w14:textId="1E38B01C"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Dinner A</w:t>
            </w:r>
          </w:p>
        </w:tc>
        <w:tc>
          <w:tcPr>
            <w:tcW w:w="1620" w:type="dxa"/>
            <w:vAlign w:val="center"/>
          </w:tcPr>
          <w:p w14:paraId="36E4E8E7" w14:textId="67FAEA3E"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7ED9C83F" w14:textId="77777777" w:rsidTr="00A70B9A">
        <w:trPr>
          <w:trHeight w:val="215"/>
          <w:jc w:val="center"/>
        </w:trPr>
        <w:tc>
          <w:tcPr>
            <w:tcW w:w="938" w:type="dxa"/>
            <w:vAlign w:val="center"/>
          </w:tcPr>
          <w:p w14:paraId="6D29E5D8" w14:textId="24FCD298"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6:</w:t>
            </w:r>
            <w:r>
              <w:rPr>
                <w:rFonts w:ascii="Times New Roman" w:eastAsia="Times New Roman" w:hAnsi="Times New Roman" w:cs="Times New Roman"/>
                <w:b/>
                <w:bCs/>
                <w:sz w:val="27"/>
                <w:szCs w:val="27"/>
              </w:rPr>
              <w:t>00</w:t>
            </w:r>
          </w:p>
        </w:tc>
        <w:tc>
          <w:tcPr>
            <w:tcW w:w="1620" w:type="dxa"/>
            <w:vAlign w:val="center"/>
          </w:tcPr>
          <w:p w14:paraId="18D3CD86" w14:textId="178EBA52" w:rsidR="00AE0552" w:rsidRPr="002C67D8" w:rsidRDefault="00AE0552" w:rsidP="00AE0552">
            <w:pPr>
              <w:spacing w:after="0" w:line="240" w:lineRule="auto"/>
              <w:jc w:val="center"/>
              <w:rPr>
                <w:rFonts w:ascii="Times New Roman" w:eastAsia="Times New Roman" w:hAnsi="Times New Roman" w:cs="Times New Roman"/>
                <w:sz w:val="15"/>
                <w:szCs w:val="15"/>
              </w:rPr>
            </w:pPr>
            <w:r w:rsidRPr="6D10B50A">
              <w:rPr>
                <w:rFonts w:ascii="Times New Roman" w:eastAsia="Times New Roman" w:hAnsi="Times New Roman" w:cs="Times New Roman"/>
                <w:sz w:val="15"/>
                <w:szCs w:val="15"/>
              </w:rPr>
              <w:t>Flags</w:t>
            </w:r>
          </w:p>
        </w:tc>
        <w:tc>
          <w:tcPr>
            <w:tcW w:w="1633" w:type="dxa"/>
            <w:vAlign w:val="center"/>
          </w:tcPr>
          <w:p w14:paraId="23700BC8" w14:textId="4CCA78FF" w:rsidR="00AE0552" w:rsidRPr="002C67D8" w:rsidRDefault="00AE0552" w:rsidP="00AE0552">
            <w:pPr>
              <w:spacing w:after="0" w:line="240" w:lineRule="auto"/>
              <w:jc w:val="center"/>
              <w:rPr>
                <w:rFonts w:ascii="Times New Roman" w:eastAsia="Times New Roman" w:hAnsi="Times New Roman" w:cs="Times New Roman"/>
                <w:sz w:val="15"/>
                <w:szCs w:val="15"/>
              </w:rPr>
            </w:pPr>
            <w:r w:rsidRPr="6D10B50A">
              <w:rPr>
                <w:rFonts w:ascii="Times New Roman" w:eastAsia="Times New Roman" w:hAnsi="Times New Roman" w:cs="Times New Roman"/>
                <w:sz w:val="15"/>
                <w:szCs w:val="15"/>
              </w:rPr>
              <w:t>Flags</w:t>
            </w:r>
          </w:p>
        </w:tc>
        <w:tc>
          <w:tcPr>
            <w:tcW w:w="1607" w:type="dxa"/>
            <w:vAlign w:val="center"/>
          </w:tcPr>
          <w:p w14:paraId="13D5339D" w14:textId="5E966240" w:rsidR="00AE0552" w:rsidRPr="002C67D8" w:rsidRDefault="00AE0552" w:rsidP="00AE0552">
            <w:pPr>
              <w:spacing w:after="0" w:line="240" w:lineRule="auto"/>
              <w:jc w:val="center"/>
              <w:rPr>
                <w:rFonts w:ascii="Times New Roman" w:eastAsia="Times New Roman" w:hAnsi="Times New Roman" w:cs="Times New Roman"/>
                <w:sz w:val="15"/>
                <w:szCs w:val="15"/>
              </w:rPr>
            </w:pPr>
            <w:r w:rsidRPr="6D10B50A">
              <w:rPr>
                <w:rFonts w:ascii="Times New Roman" w:eastAsia="Times New Roman" w:hAnsi="Times New Roman" w:cs="Times New Roman"/>
                <w:sz w:val="15"/>
                <w:szCs w:val="15"/>
              </w:rPr>
              <w:t>Flags</w:t>
            </w:r>
          </w:p>
        </w:tc>
        <w:tc>
          <w:tcPr>
            <w:tcW w:w="1620" w:type="dxa"/>
            <w:vAlign w:val="center"/>
          </w:tcPr>
          <w:p w14:paraId="7529D969" w14:textId="29E843B5"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63FDFC92" w14:textId="77777777" w:rsidTr="00A70B9A">
        <w:trPr>
          <w:trHeight w:val="323"/>
          <w:jc w:val="center"/>
        </w:trPr>
        <w:tc>
          <w:tcPr>
            <w:tcW w:w="938" w:type="dxa"/>
            <w:vAlign w:val="center"/>
          </w:tcPr>
          <w:p w14:paraId="03E40A42" w14:textId="3E85619D" w:rsidR="00AE0552" w:rsidRPr="002C67D8" w:rsidRDefault="00AE0552" w:rsidP="00AE0552">
            <w:pPr>
              <w:spacing w:after="0" w:line="240" w:lineRule="auto"/>
              <w:jc w:val="center"/>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6:15</w:t>
            </w:r>
          </w:p>
        </w:tc>
        <w:tc>
          <w:tcPr>
            <w:tcW w:w="1620" w:type="dxa"/>
            <w:vAlign w:val="center"/>
          </w:tcPr>
          <w:p w14:paraId="2B283474" w14:textId="01210024" w:rsidR="00AE0552" w:rsidRPr="002C67D8" w:rsidRDefault="00AE0552" w:rsidP="00AE0552">
            <w:pPr>
              <w:spacing w:after="0" w:line="240" w:lineRule="auto"/>
              <w:jc w:val="center"/>
              <w:rPr>
                <w:rFonts w:ascii="Times New Roman" w:eastAsia="Times New Roman" w:hAnsi="Times New Roman" w:cs="Times New Roman"/>
                <w:sz w:val="15"/>
                <w:szCs w:val="15"/>
              </w:rPr>
            </w:pPr>
            <w:r w:rsidRPr="6D10B50A">
              <w:rPr>
                <w:rFonts w:ascii="Times New Roman" w:eastAsia="Times New Roman" w:hAnsi="Times New Roman" w:cs="Times New Roman"/>
                <w:sz w:val="15"/>
                <w:szCs w:val="15"/>
              </w:rPr>
              <w:t>Dinner B</w:t>
            </w:r>
          </w:p>
        </w:tc>
        <w:tc>
          <w:tcPr>
            <w:tcW w:w="1633" w:type="dxa"/>
            <w:vAlign w:val="center"/>
          </w:tcPr>
          <w:p w14:paraId="407112CB" w14:textId="60AC4B91" w:rsidR="00AE0552" w:rsidRPr="002C67D8" w:rsidRDefault="00AE0552" w:rsidP="00AE0552">
            <w:pPr>
              <w:spacing w:after="0" w:line="240" w:lineRule="auto"/>
              <w:jc w:val="center"/>
              <w:rPr>
                <w:rFonts w:ascii="Times New Roman" w:eastAsia="Times New Roman" w:hAnsi="Times New Roman" w:cs="Times New Roman"/>
                <w:sz w:val="15"/>
                <w:szCs w:val="15"/>
              </w:rPr>
            </w:pPr>
            <w:r w:rsidRPr="6D10B50A">
              <w:rPr>
                <w:rFonts w:ascii="Times New Roman" w:eastAsia="Times New Roman" w:hAnsi="Times New Roman" w:cs="Times New Roman"/>
                <w:sz w:val="15"/>
                <w:szCs w:val="15"/>
              </w:rPr>
              <w:t>Dinner B</w:t>
            </w:r>
          </w:p>
        </w:tc>
        <w:tc>
          <w:tcPr>
            <w:tcW w:w="1607" w:type="dxa"/>
            <w:vAlign w:val="center"/>
          </w:tcPr>
          <w:p w14:paraId="4CEAC89E" w14:textId="2B873B83" w:rsidR="00AE0552" w:rsidRPr="002C67D8" w:rsidRDefault="00AE0552" w:rsidP="00AE0552">
            <w:pPr>
              <w:spacing w:after="0" w:line="240" w:lineRule="auto"/>
              <w:jc w:val="center"/>
              <w:rPr>
                <w:rFonts w:ascii="Times New Roman" w:eastAsia="Times New Roman" w:hAnsi="Times New Roman" w:cs="Times New Roman"/>
                <w:sz w:val="15"/>
                <w:szCs w:val="15"/>
              </w:rPr>
            </w:pPr>
            <w:r w:rsidRPr="6D10B50A">
              <w:rPr>
                <w:rFonts w:ascii="Times New Roman" w:eastAsia="Times New Roman" w:hAnsi="Times New Roman" w:cs="Times New Roman"/>
                <w:sz w:val="15"/>
                <w:szCs w:val="15"/>
              </w:rPr>
              <w:t>Dinner B</w:t>
            </w:r>
          </w:p>
        </w:tc>
        <w:tc>
          <w:tcPr>
            <w:tcW w:w="1620" w:type="dxa"/>
            <w:vAlign w:val="center"/>
          </w:tcPr>
          <w:p w14:paraId="661F2B30" w14:textId="4E7A52C4"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47D0836A" w14:textId="77777777" w:rsidTr="00A70B9A">
        <w:trPr>
          <w:trHeight w:val="314"/>
          <w:jc w:val="center"/>
        </w:trPr>
        <w:tc>
          <w:tcPr>
            <w:tcW w:w="938" w:type="dxa"/>
            <w:vAlign w:val="center"/>
          </w:tcPr>
          <w:p w14:paraId="21CF5F88" w14:textId="5054FF1D"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7:</w:t>
            </w:r>
            <w:r>
              <w:rPr>
                <w:rFonts w:ascii="Times New Roman" w:eastAsia="Times New Roman" w:hAnsi="Times New Roman" w:cs="Times New Roman"/>
                <w:b/>
                <w:bCs/>
                <w:sz w:val="27"/>
                <w:szCs w:val="27"/>
              </w:rPr>
              <w:t>00</w:t>
            </w:r>
          </w:p>
        </w:tc>
        <w:tc>
          <w:tcPr>
            <w:tcW w:w="1620" w:type="dxa"/>
            <w:vAlign w:val="center"/>
          </w:tcPr>
          <w:p w14:paraId="6844668F" w14:textId="4B0698D7"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Open Program</w:t>
            </w:r>
          </w:p>
        </w:tc>
        <w:tc>
          <w:tcPr>
            <w:tcW w:w="1633" w:type="dxa"/>
            <w:vAlign w:val="center"/>
          </w:tcPr>
          <w:p w14:paraId="231F78B5" w14:textId="09A93205" w:rsidR="00AE0552" w:rsidRPr="002C67D8" w:rsidRDefault="00AE0552" w:rsidP="00AE0552">
            <w:pPr>
              <w:spacing w:after="0" w:line="240" w:lineRule="auto"/>
              <w:jc w:val="center"/>
              <w:rPr>
                <w:rFonts w:ascii="Times New Roman" w:eastAsia="Times New Roman" w:hAnsi="Times New Roman" w:cs="Times New Roman"/>
                <w:sz w:val="15"/>
                <w:szCs w:val="15"/>
              </w:rPr>
            </w:pPr>
            <w:proofErr w:type="spellStart"/>
            <w:r>
              <w:rPr>
                <w:rFonts w:ascii="Times New Roman" w:eastAsia="Times New Roman" w:hAnsi="Times New Roman" w:cs="Times New Roman"/>
                <w:sz w:val="15"/>
                <w:szCs w:val="15"/>
              </w:rPr>
              <w:t>Campwide</w:t>
            </w:r>
            <w:proofErr w:type="spellEnd"/>
            <w:r>
              <w:rPr>
                <w:rFonts w:ascii="Times New Roman" w:eastAsia="Times New Roman" w:hAnsi="Times New Roman" w:cs="Times New Roman"/>
                <w:sz w:val="15"/>
                <w:szCs w:val="15"/>
              </w:rPr>
              <w:t xml:space="preserve"> Games</w:t>
            </w:r>
          </w:p>
        </w:tc>
        <w:tc>
          <w:tcPr>
            <w:tcW w:w="1607" w:type="dxa"/>
            <w:vAlign w:val="center"/>
          </w:tcPr>
          <w:p w14:paraId="09667BCB" w14:textId="0D6AF3A7"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Open Program</w:t>
            </w:r>
          </w:p>
        </w:tc>
        <w:tc>
          <w:tcPr>
            <w:tcW w:w="1620" w:type="dxa"/>
            <w:vAlign w:val="center"/>
          </w:tcPr>
          <w:p w14:paraId="3BA7CB86" w14:textId="45C60524"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384DD525" w14:textId="77777777" w:rsidTr="00A70B9A">
        <w:trPr>
          <w:trHeight w:val="293"/>
          <w:jc w:val="center"/>
        </w:trPr>
        <w:tc>
          <w:tcPr>
            <w:tcW w:w="938" w:type="dxa"/>
            <w:vAlign w:val="center"/>
          </w:tcPr>
          <w:p w14:paraId="254E50F3" w14:textId="1A6CA1CA"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57747C">
              <w:rPr>
                <w:rFonts w:ascii="Times New Roman" w:eastAsia="Times New Roman" w:hAnsi="Times New Roman" w:cs="Times New Roman"/>
                <w:b/>
                <w:bCs/>
                <w:sz w:val="27"/>
                <w:szCs w:val="27"/>
              </w:rPr>
              <w:t>8:</w:t>
            </w:r>
            <w:r>
              <w:rPr>
                <w:rFonts w:ascii="Times New Roman" w:eastAsia="Times New Roman" w:hAnsi="Times New Roman" w:cs="Times New Roman"/>
                <w:b/>
                <w:bCs/>
                <w:sz w:val="27"/>
                <w:szCs w:val="27"/>
              </w:rPr>
              <w:t>00</w:t>
            </w:r>
          </w:p>
        </w:tc>
        <w:tc>
          <w:tcPr>
            <w:tcW w:w="1620" w:type="dxa"/>
            <w:vAlign w:val="center"/>
          </w:tcPr>
          <w:p w14:paraId="17767641" w14:textId="54877B7A"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Monday Night Campfire</w:t>
            </w:r>
          </w:p>
        </w:tc>
        <w:tc>
          <w:tcPr>
            <w:tcW w:w="1633" w:type="dxa"/>
            <w:vAlign w:val="center"/>
          </w:tcPr>
          <w:p w14:paraId="36A35DDA" w14:textId="4C158EF6"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Den Campfires</w:t>
            </w:r>
          </w:p>
        </w:tc>
        <w:tc>
          <w:tcPr>
            <w:tcW w:w="1607" w:type="dxa"/>
            <w:vAlign w:val="center"/>
          </w:tcPr>
          <w:p w14:paraId="3FF88869" w14:textId="77777777"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Closing Campfire</w:t>
            </w:r>
          </w:p>
          <w:p w14:paraId="4AD676FE" w14:textId="15B4C711"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20" w:type="dxa"/>
            <w:vAlign w:val="center"/>
          </w:tcPr>
          <w:p w14:paraId="209FDD2B" w14:textId="58C00B0C"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1D79764E" w14:textId="77777777" w:rsidTr="00A70B9A">
        <w:trPr>
          <w:trHeight w:val="179"/>
          <w:jc w:val="center"/>
        </w:trPr>
        <w:tc>
          <w:tcPr>
            <w:tcW w:w="938" w:type="dxa"/>
            <w:vAlign w:val="center"/>
          </w:tcPr>
          <w:p w14:paraId="1CF6C010" w14:textId="4AAF1CE2" w:rsidR="00AE0552" w:rsidRPr="002C67D8" w:rsidRDefault="00AE0552" w:rsidP="00AE0552">
            <w:pPr>
              <w:spacing w:after="0" w:line="240" w:lineRule="auto"/>
              <w:jc w:val="center"/>
              <w:rPr>
                <w:rFonts w:ascii="Times New Roman" w:eastAsia="Times New Roman" w:hAnsi="Times New Roman" w:cs="Times New Roman"/>
                <w:b/>
                <w:bCs/>
                <w:sz w:val="27"/>
                <w:szCs w:val="27"/>
              </w:rPr>
            </w:pPr>
            <w:r w:rsidRPr="6D10B50A">
              <w:rPr>
                <w:rFonts w:ascii="Times New Roman" w:eastAsia="Times New Roman" w:hAnsi="Times New Roman" w:cs="Times New Roman"/>
                <w:b/>
                <w:bCs/>
                <w:sz w:val="27"/>
                <w:szCs w:val="27"/>
              </w:rPr>
              <w:t>9:</w:t>
            </w:r>
            <w:r>
              <w:rPr>
                <w:rFonts w:ascii="Times New Roman" w:eastAsia="Times New Roman" w:hAnsi="Times New Roman" w:cs="Times New Roman"/>
                <w:b/>
                <w:bCs/>
                <w:sz w:val="27"/>
                <w:szCs w:val="27"/>
              </w:rPr>
              <w:t>00</w:t>
            </w:r>
          </w:p>
        </w:tc>
        <w:tc>
          <w:tcPr>
            <w:tcW w:w="1620" w:type="dxa"/>
            <w:vAlign w:val="center"/>
          </w:tcPr>
          <w:p w14:paraId="5ADD0E7B" w14:textId="3AF3EAC2"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Lights Out</w:t>
            </w:r>
          </w:p>
        </w:tc>
        <w:tc>
          <w:tcPr>
            <w:tcW w:w="1633" w:type="dxa"/>
            <w:vAlign w:val="center"/>
          </w:tcPr>
          <w:p w14:paraId="6D815A2D" w14:textId="3A81FA74"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Lights Out</w:t>
            </w:r>
          </w:p>
        </w:tc>
        <w:tc>
          <w:tcPr>
            <w:tcW w:w="1607" w:type="dxa"/>
            <w:vAlign w:val="center"/>
          </w:tcPr>
          <w:p w14:paraId="166D53DB" w14:textId="27721626" w:rsidR="00AE0552" w:rsidRPr="002C67D8" w:rsidRDefault="00AE0552" w:rsidP="00AE0552">
            <w:pPr>
              <w:spacing w:after="0" w:line="240" w:lineRule="auto"/>
              <w:jc w:val="center"/>
              <w:rPr>
                <w:rFonts w:ascii="Times New Roman" w:eastAsia="Times New Roman" w:hAnsi="Times New Roman" w:cs="Times New Roman"/>
                <w:sz w:val="15"/>
                <w:szCs w:val="15"/>
              </w:rPr>
            </w:pPr>
            <w:r>
              <w:rPr>
                <w:rFonts w:ascii="Times New Roman" w:eastAsia="Times New Roman" w:hAnsi="Times New Roman" w:cs="Times New Roman"/>
                <w:sz w:val="15"/>
                <w:szCs w:val="15"/>
              </w:rPr>
              <w:t>Lights Out</w:t>
            </w:r>
          </w:p>
        </w:tc>
        <w:tc>
          <w:tcPr>
            <w:tcW w:w="1620" w:type="dxa"/>
            <w:vAlign w:val="center"/>
          </w:tcPr>
          <w:p w14:paraId="7B36B46C" w14:textId="4CE10D3B"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076DF94A" w14:textId="77777777" w:rsidTr="00A70B9A">
        <w:trPr>
          <w:trHeight w:val="191"/>
          <w:jc w:val="center"/>
        </w:trPr>
        <w:tc>
          <w:tcPr>
            <w:tcW w:w="938" w:type="dxa"/>
            <w:vAlign w:val="center"/>
          </w:tcPr>
          <w:p w14:paraId="57BC4E06" w14:textId="5EC879C2" w:rsidR="00AE0552" w:rsidRPr="002C67D8" w:rsidRDefault="00AE0552" w:rsidP="00AE0552">
            <w:pPr>
              <w:spacing w:after="0" w:line="240" w:lineRule="auto"/>
              <w:jc w:val="center"/>
              <w:rPr>
                <w:rFonts w:ascii="Times New Roman" w:eastAsia="Times New Roman" w:hAnsi="Times New Roman" w:cs="Times New Roman"/>
                <w:b/>
                <w:bCs/>
                <w:sz w:val="27"/>
                <w:szCs w:val="27"/>
              </w:rPr>
            </w:pPr>
          </w:p>
        </w:tc>
        <w:tc>
          <w:tcPr>
            <w:tcW w:w="1620" w:type="dxa"/>
            <w:vAlign w:val="center"/>
          </w:tcPr>
          <w:p w14:paraId="1640355E" w14:textId="4BF3EC08"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33" w:type="dxa"/>
            <w:vAlign w:val="center"/>
          </w:tcPr>
          <w:p w14:paraId="384C15B7" w14:textId="67B2BF9A"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07" w:type="dxa"/>
            <w:vAlign w:val="center"/>
          </w:tcPr>
          <w:p w14:paraId="59E9DAA8" w14:textId="4F6D68D6"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20" w:type="dxa"/>
            <w:vAlign w:val="center"/>
          </w:tcPr>
          <w:p w14:paraId="7B763C50" w14:textId="5A74A473"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79E4332D" w14:textId="77777777" w:rsidTr="00A70B9A">
        <w:trPr>
          <w:trHeight w:val="215"/>
          <w:jc w:val="center"/>
        </w:trPr>
        <w:tc>
          <w:tcPr>
            <w:tcW w:w="938" w:type="dxa"/>
            <w:vAlign w:val="center"/>
          </w:tcPr>
          <w:p w14:paraId="21013FBC" w14:textId="6E47BDE6" w:rsidR="00AE0552" w:rsidRPr="002C67D8" w:rsidRDefault="00AE0552" w:rsidP="00AE0552">
            <w:pPr>
              <w:spacing w:after="0" w:line="240" w:lineRule="auto"/>
              <w:jc w:val="center"/>
              <w:rPr>
                <w:rFonts w:ascii="Times New Roman" w:eastAsia="Times New Roman" w:hAnsi="Times New Roman" w:cs="Times New Roman"/>
                <w:b/>
                <w:bCs/>
                <w:sz w:val="27"/>
                <w:szCs w:val="27"/>
              </w:rPr>
            </w:pPr>
          </w:p>
        </w:tc>
        <w:tc>
          <w:tcPr>
            <w:tcW w:w="1620" w:type="dxa"/>
            <w:vAlign w:val="center"/>
          </w:tcPr>
          <w:p w14:paraId="649A498F" w14:textId="514D2567"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33" w:type="dxa"/>
            <w:vAlign w:val="center"/>
          </w:tcPr>
          <w:p w14:paraId="0E04E96A" w14:textId="17A0BC35"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07" w:type="dxa"/>
            <w:vAlign w:val="center"/>
          </w:tcPr>
          <w:p w14:paraId="6D7B41A6" w14:textId="0C61044A"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20" w:type="dxa"/>
            <w:vAlign w:val="center"/>
          </w:tcPr>
          <w:p w14:paraId="2C927BB6" w14:textId="47D5A87E"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42D0BF59" w14:textId="77777777" w:rsidTr="00A70B9A">
        <w:trPr>
          <w:trHeight w:val="429"/>
          <w:jc w:val="center"/>
        </w:trPr>
        <w:tc>
          <w:tcPr>
            <w:tcW w:w="938" w:type="dxa"/>
            <w:vAlign w:val="center"/>
          </w:tcPr>
          <w:p w14:paraId="428C2FF9" w14:textId="22F77967" w:rsidR="00AE0552" w:rsidRPr="002C67D8" w:rsidRDefault="00AE0552" w:rsidP="00AE0552">
            <w:pPr>
              <w:spacing w:after="0" w:line="240" w:lineRule="auto"/>
              <w:jc w:val="center"/>
              <w:rPr>
                <w:rFonts w:ascii="Times New Roman" w:eastAsia="Times New Roman" w:hAnsi="Times New Roman" w:cs="Times New Roman"/>
                <w:b/>
                <w:bCs/>
                <w:sz w:val="27"/>
                <w:szCs w:val="27"/>
              </w:rPr>
            </w:pPr>
          </w:p>
        </w:tc>
        <w:tc>
          <w:tcPr>
            <w:tcW w:w="1620" w:type="dxa"/>
            <w:vAlign w:val="center"/>
          </w:tcPr>
          <w:p w14:paraId="3B4F00F1" w14:textId="0AF9356B"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33" w:type="dxa"/>
            <w:vAlign w:val="center"/>
          </w:tcPr>
          <w:p w14:paraId="60E3EED9" w14:textId="15830AE9"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07" w:type="dxa"/>
            <w:vAlign w:val="center"/>
          </w:tcPr>
          <w:p w14:paraId="234ED7BF" w14:textId="5F465998"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20" w:type="dxa"/>
            <w:vAlign w:val="center"/>
          </w:tcPr>
          <w:p w14:paraId="22B776DB" w14:textId="6AADC602"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4A5D2B1E" w14:textId="77777777" w:rsidTr="00A70B9A">
        <w:trPr>
          <w:trHeight w:val="215"/>
          <w:jc w:val="center"/>
        </w:trPr>
        <w:tc>
          <w:tcPr>
            <w:tcW w:w="938" w:type="dxa"/>
            <w:vAlign w:val="center"/>
          </w:tcPr>
          <w:p w14:paraId="5D499D23" w14:textId="628CA0D4" w:rsidR="00AE0552" w:rsidRPr="002C67D8" w:rsidRDefault="00AE0552" w:rsidP="00AE0552">
            <w:pPr>
              <w:spacing w:after="0" w:line="240" w:lineRule="auto"/>
              <w:jc w:val="center"/>
              <w:rPr>
                <w:rFonts w:ascii="Times New Roman" w:eastAsia="Times New Roman" w:hAnsi="Times New Roman" w:cs="Times New Roman"/>
                <w:b/>
                <w:bCs/>
                <w:sz w:val="27"/>
                <w:szCs w:val="27"/>
              </w:rPr>
            </w:pPr>
          </w:p>
        </w:tc>
        <w:tc>
          <w:tcPr>
            <w:tcW w:w="1620" w:type="dxa"/>
            <w:vAlign w:val="center"/>
          </w:tcPr>
          <w:p w14:paraId="5AA999E1" w14:textId="4802D34F"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33" w:type="dxa"/>
            <w:vAlign w:val="center"/>
          </w:tcPr>
          <w:p w14:paraId="37812694" w14:textId="2F7165ED"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07" w:type="dxa"/>
            <w:vAlign w:val="center"/>
          </w:tcPr>
          <w:p w14:paraId="0DD29C92" w14:textId="2C6001FA"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20" w:type="dxa"/>
            <w:vAlign w:val="center"/>
          </w:tcPr>
          <w:p w14:paraId="63CD3978" w14:textId="7A38953B"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75119F19" w14:textId="77777777" w:rsidTr="00A70B9A">
        <w:trPr>
          <w:trHeight w:val="264"/>
          <w:jc w:val="center"/>
        </w:trPr>
        <w:tc>
          <w:tcPr>
            <w:tcW w:w="938" w:type="dxa"/>
            <w:vAlign w:val="center"/>
          </w:tcPr>
          <w:p w14:paraId="734C01ED" w14:textId="493AB881" w:rsidR="00AE0552" w:rsidRPr="002C67D8" w:rsidRDefault="00AE0552" w:rsidP="00AE0552">
            <w:pPr>
              <w:spacing w:after="0" w:line="240" w:lineRule="auto"/>
              <w:jc w:val="center"/>
              <w:rPr>
                <w:rFonts w:ascii="Times New Roman" w:eastAsia="Times New Roman" w:hAnsi="Times New Roman" w:cs="Times New Roman"/>
                <w:b/>
                <w:bCs/>
                <w:sz w:val="27"/>
                <w:szCs w:val="27"/>
              </w:rPr>
            </w:pPr>
          </w:p>
        </w:tc>
        <w:tc>
          <w:tcPr>
            <w:tcW w:w="1620" w:type="dxa"/>
            <w:vAlign w:val="center"/>
          </w:tcPr>
          <w:p w14:paraId="0ECBDA8D" w14:textId="1C42C98C"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33" w:type="dxa"/>
            <w:vAlign w:val="center"/>
          </w:tcPr>
          <w:p w14:paraId="3D8C159C" w14:textId="63475FD4"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07" w:type="dxa"/>
            <w:vAlign w:val="center"/>
          </w:tcPr>
          <w:p w14:paraId="4225D8F7" w14:textId="34EA516E"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20" w:type="dxa"/>
            <w:vAlign w:val="center"/>
          </w:tcPr>
          <w:p w14:paraId="410146A9" w14:textId="57821847"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0201162C" w14:textId="77777777" w:rsidTr="00A70B9A">
        <w:trPr>
          <w:trHeight w:val="695"/>
          <w:jc w:val="center"/>
        </w:trPr>
        <w:tc>
          <w:tcPr>
            <w:tcW w:w="938" w:type="dxa"/>
            <w:vAlign w:val="center"/>
          </w:tcPr>
          <w:p w14:paraId="40117E77" w14:textId="1757AE1D" w:rsidR="00AE0552" w:rsidRPr="002C67D8" w:rsidRDefault="00AE0552" w:rsidP="00AE0552">
            <w:pPr>
              <w:spacing w:after="0" w:line="240" w:lineRule="auto"/>
              <w:jc w:val="center"/>
              <w:rPr>
                <w:rFonts w:ascii="Times New Roman" w:eastAsia="Times New Roman" w:hAnsi="Times New Roman" w:cs="Times New Roman"/>
                <w:b/>
                <w:bCs/>
                <w:sz w:val="27"/>
                <w:szCs w:val="27"/>
              </w:rPr>
            </w:pPr>
          </w:p>
        </w:tc>
        <w:tc>
          <w:tcPr>
            <w:tcW w:w="1620" w:type="dxa"/>
            <w:vAlign w:val="center"/>
          </w:tcPr>
          <w:p w14:paraId="3A33A4C4" w14:textId="5EF7FFF2"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33" w:type="dxa"/>
            <w:vAlign w:val="center"/>
          </w:tcPr>
          <w:p w14:paraId="100AAE25" w14:textId="76881E1C"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07" w:type="dxa"/>
            <w:vAlign w:val="center"/>
          </w:tcPr>
          <w:p w14:paraId="41955EA9" w14:textId="5BE18A6B"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20" w:type="dxa"/>
            <w:vAlign w:val="center"/>
          </w:tcPr>
          <w:p w14:paraId="05DA1CDA" w14:textId="5F7663DA"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2B586DEC" w14:textId="77777777" w:rsidTr="00A70B9A">
        <w:trPr>
          <w:trHeight w:val="215"/>
          <w:jc w:val="center"/>
        </w:trPr>
        <w:tc>
          <w:tcPr>
            <w:tcW w:w="938" w:type="dxa"/>
            <w:vAlign w:val="center"/>
          </w:tcPr>
          <w:p w14:paraId="7EBC3A3F" w14:textId="7A2D953D" w:rsidR="00AE0552" w:rsidRPr="002C67D8" w:rsidRDefault="00AE0552" w:rsidP="00AE0552">
            <w:pPr>
              <w:spacing w:after="0" w:line="240" w:lineRule="auto"/>
              <w:jc w:val="center"/>
              <w:rPr>
                <w:rFonts w:ascii="Times New Roman" w:eastAsia="Times New Roman" w:hAnsi="Times New Roman" w:cs="Times New Roman"/>
                <w:b/>
                <w:bCs/>
                <w:sz w:val="27"/>
                <w:szCs w:val="27"/>
              </w:rPr>
            </w:pPr>
          </w:p>
        </w:tc>
        <w:tc>
          <w:tcPr>
            <w:tcW w:w="1620" w:type="dxa"/>
            <w:vAlign w:val="center"/>
          </w:tcPr>
          <w:p w14:paraId="051A77B9" w14:textId="41C3418B"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33" w:type="dxa"/>
            <w:vAlign w:val="center"/>
          </w:tcPr>
          <w:p w14:paraId="5040F690" w14:textId="7AB6390D"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07" w:type="dxa"/>
            <w:vAlign w:val="center"/>
          </w:tcPr>
          <w:p w14:paraId="673FBF7D" w14:textId="3BB79378"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20" w:type="dxa"/>
            <w:vAlign w:val="center"/>
          </w:tcPr>
          <w:p w14:paraId="4841BAF9" w14:textId="0CA1443B" w:rsidR="00AE0552" w:rsidRPr="002C67D8" w:rsidRDefault="00AE0552" w:rsidP="00AE0552">
            <w:pPr>
              <w:spacing w:after="0" w:line="240" w:lineRule="auto"/>
              <w:jc w:val="center"/>
              <w:rPr>
                <w:rFonts w:ascii="Times New Roman" w:eastAsia="Times New Roman" w:hAnsi="Times New Roman" w:cs="Times New Roman"/>
                <w:sz w:val="15"/>
                <w:szCs w:val="15"/>
              </w:rPr>
            </w:pPr>
          </w:p>
        </w:tc>
      </w:tr>
      <w:tr w:rsidR="00AE0552" w:rsidRPr="002C67D8" w14:paraId="365DEC0C" w14:textId="77777777" w:rsidTr="00A70B9A">
        <w:trPr>
          <w:trHeight w:val="191"/>
          <w:jc w:val="center"/>
        </w:trPr>
        <w:tc>
          <w:tcPr>
            <w:tcW w:w="938" w:type="dxa"/>
            <w:vAlign w:val="center"/>
          </w:tcPr>
          <w:p w14:paraId="7A7DCE06" w14:textId="3D4D746F" w:rsidR="00AE0552" w:rsidRPr="002C67D8" w:rsidRDefault="00AE0552" w:rsidP="00AE0552">
            <w:pPr>
              <w:spacing w:after="0" w:line="240" w:lineRule="auto"/>
              <w:jc w:val="center"/>
              <w:rPr>
                <w:rFonts w:ascii="Times New Roman" w:eastAsia="Times New Roman" w:hAnsi="Times New Roman" w:cs="Times New Roman"/>
                <w:b/>
                <w:bCs/>
                <w:sz w:val="27"/>
                <w:szCs w:val="27"/>
              </w:rPr>
            </w:pPr>
          </w:p>
        </w:tc>
        <w:tc>
          <w:tcPr>
            <w:tcW w:w="1620" w:type="dxa"/>
            <w:vAlign w:val="center"/>
          </w:tcPr>
          <w:p w14:paraId="3CECC702" w14:textId="7AEEFC2E"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33" w:type="dxa"/>
            <w:vAlign w:val="center"/>
          </w:tcPr>
          <w:p w14:paraId="629B7F93" w14:textId="1FF7A7D9"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07" w:type="dxa"/>
            <w:vAlign w:val="center"/>
          </w:tcPr>
          <w:p w14:paraId="027A212B" w14:textId="5DAF0FA2" w:rsidR="00AE0552" w:rsidRPr="002C67D8" w:rsidRDefault="00AE0552" w:rsidP="00AE0552">
            <w:pPr>
              <w:spacing w:after="0" w:line="240" w:lineRule="auto"/>
              <w:jc w:val="center"/>
              <w:rPr>
                <w:rFonts w:ascii="Times New Roman" w:eastAsia="Times New Roman" w:hAnsi="Times New Roman" w:cs="Times New Roman"/>
                <w:sz w:val="15"/>
                <w:szCs w:val="15"/>
              </w:rPr>
            </w:pPr>
          </w:p>
        </w:tc>
        <w:tc>
          <w:tcPr>
            <w:tcW w:w="1620" w:type="dxa"/>
            <w:vAlign w:val="center"/>
          </w:tcPr>
          <w:p w14:paraId="22571E47" w14:textId="52067B25" w:rsidR="00AE0552" w:rsidRPr="002C67D8" w:rsidRDefault="00AE0552" w:rsidP="00AE0552">
            <w:pPr>
              <w:spacing w:after="0" w:line="240" w:lineRule="auto"/>
              <w:jc w:val="center"/>
              <w:rPr>
                <w:rFonts w:ascii="Times New Roman" w:eastAsia="Times New Roman" w:hAnsi="Times New Roman" w:cs="Times New Roman"/>
                <w:sz w:val="15"/>
                <w:szCs w:val="15"/>
              </w:rPr>
            </w:pPr>
          </w:p>
        </w:tc>
      </w:tr>
      <w:bookmarkEnd w:id="14"/>
      <w:bookmarkEnd w:id="15"/>
    </w:tbl>
    <w:p w14:paraId="4C355FBA" w14:textId="77777777" w:rsidR="0006646C" w:rsidRPr="0006646C" w:rsidRDefault="0006646C" w:rsidP="0006646C"/>
    <w:p w14:paraId="36A63478" w14:textId="13A220C5" w:rsidR="00B25B73" w:rsidRDefault="00B25B73" w:rsidP="00500A10">
      <w:pPr>
        <w:pStyle w:val="Heading1"/>
        <w:jc w:val="center"/>
        <w:rPr>
          <w:rFonts w:ascii="Athelas Regular" w:hAnsi="Athelas Regular"/>
          <w:color w:val="auto"/>
          <w:sz w:val="44"/>
        </w:rPr>
      </w:pPr>
      <w:bookmarkStart w:id="16" w:name="_Toc407463925"/>
    </w:p>
    <w:p w14:paraId="2137A787" w14:textId="77777777" w:rsidR="00500A10" w:rsidRPr="00500A10" w:rsidRDefault="00500A10" w:rsidP="00500A10"/>
    <w:p w14:paraId="6F22A7E7" w14:textId="77777777" w:rsidR="00500A10" w:rsidRPr="00500A10" w:rsidRDefault="00500A10" w:rsidP="00500A10"/>
    <w:tbl>
      <w:tblPr>
        <w:tblStyle w:val="TableGrid"/>
        <w:tblpPr w:leftFromText="180" w:rightFromText="180" w:vertAnchor="text" w:horzAnchor="page" w:tblpX="1009" w:tblpY="-746"/>
        <w:tblW w:w="0" w:type="auto"/>
        <w:tblLook w:val="04A0" w:firstRow="1" w:lastRow="0" w:firstColumn="1" w:lastColumn="0" w:noHBand="0" w:noVBand="1"/>
      </w:tblPr>
      <w:tblGrid>
        <w:gridCol w:w="1639"/>
        <w:gridCol w:w="1080"/>
        <w:gridCol w:w="112"/>
        <w:gridCol w:w="1192"/>
        <w:gridCol w:w="1391"/>
        <w:gridCol w:w="1080"/>
        <w:gridCol w:w="112"/>
        <w:gridCol w:w="1080"/>
        <w:gridCol w:w="1192"/>
        <w:gridCol w:w="1192"/>
      </w:tblGrid>
      <w:tr w:rsidR="00F0603A" w14:paraId="10EB8E79" w14:textId="77777777" w:rsidTr="00F0603A">
        <w:trPr>
          <w:gridAfter w:val="3"/>
          <w:wAfter w:w="3464" w:type="dxa"/>
          <w:trHeight w:val="1161"/>
        </w:trPr>
        <w:tc>
          <w:tcPr>
            <w:tcW w:w="1639" w:type="dxa"/>
            <w:tcBorders>
              <w:bottom w:val="single" w:sz="4" w:space="0" w:color="auto"/>
            </w:tcBorders>
          </w:tcPr>
          <w:p w14:paraId="1F903C29" w14:textId="77777777" w:rsidR="00F0603A" w:rsidRDefault="00F0603A" w:rsidP="006F75A6">
            <w:pPr>
              <w:jc w:val="center"/>
              <w:rPr>
                <w:b/>
                <w:bCs/>
                <w:sz w:val="36"/>
                <w:szCs w:val="36"/>
              </w:rPr>
            </w:pPr>
            <w:r w:rsidRPr="6D57747C">
              <w:rPr>
                <w:b/>
                <w:bCs/>
                <w:sz w:val="36"/>
                <w:szCs w:val="36"/>
              </w:rPr>
              <w:lastRenderedPageBreak/>
              <w:t>201</w:t>
            </w:r>
            <w:r>
              <w:rPr>
                <w:b/>
                <w:bCs/>
                <w:sz w:val="36"/>
                <w:szCs w:val="36"/>
              </w:rPr>
              <w:t>9</w:t>
            </w:r>
          </w:p>
        </w:tc>
        <w:tc>
          <w:tcPr>
            <w:tcW w:w="1192" w:type="dxa"/>
            <w:gridSpan w:val="2"/>
            <w:tcBorders>
              <w:bottom w:val="single" w:sz="4" w:space="0" w:color="auto"/>
            </w:tcBorders>
            <w:vAlign w:val="center"/>
          </w:tcPr>
          <w:p w14:paraId="47AB09DF" w14:textId="77777777" w:rsidR="00F0603A" w:rsidRPr="00C97D44" w:rsidRDefault="00F0603A" w:rsidP="006F75A6">
            <w:pPr>
              <w:jc w:val="center"/>
              <w:rPr>
                <w:b/>
                <w:bCs/>
                <w:sz w:val="24"/>
                <w:szCs w:val="28"/>
              </w:rPr>
            </w:pPr>
            <w:r w:rsidRPr="00C97D44">
              <w:rPr>
                <w:b/>
                <w:bCs/>
                <w:sz w:val="24"/>
                <w:szCs w:val="28"/>
              </w:rPr>
              <w:t>Monday</w:t>
            </w:r>
          </w:p>
        </w:tc>
        <w:tc>
          <w:tcPr>
            <w:tcW w:w="1192" w:type="dxa"/>
            <w:tcBorders>
              <w:bottom w:val="single" w:sz="4" w:space="0" w:color="auto"/>
            </w:tcBorders>
            <w:vAlign w:val="center"/>
          </w:tcPr>
          <w:p w14:paraId="07A68210" w14:textId="77777777" w:rsidR="00F0603A" w:rsidRPr="00C97D44" w:rsidRDefault="00F0603A" w:rsidP="006F75A6">
            <w:pPr>
              <w:jc w:val="center"/>
              <w:rPr>
                <w:b/>
                <w:bCs/>
                <w:sz w:val="24"/>
                <w:szCs w:val="28"/>
              </w:rPr>
            </w:pPr>
            <w:r w:rsidRPr="00C97D44">
              <w:rPr>
                <w:b/>
                <w:bCs/>
                <w:sz w:val="24"/>
                <w:szCs w:val="28"/>
              </w:rPr>
              <w:t>Tuesday</w:t>
            </w:r>
          </w:p>
        </w:tc>
        <w:tc>
          <w:tcPr>
            <w:tcW w:w="1391" w:type="dxa"/>
            <w:tcBorders>
              <w:bottom w:val="single" w:sz="4" w:space="0" w:color="auto"/>
            </w:tcBorders>
            <w:vAlign w:val="center"/>
          </w:tcPr>
          <w:p w14:paraId="2179B684" w14:textId="77777777" w:rsidR="00F0603A" w:rsidRDefault="00F0603A" w:rsidP="006F75A6">
            <w:pPr>
              <w:jc w:val="center"/>
              <w:rPr>
                <w:b/>
                <w:bCs/>
                <w:sz w:val="24"/>
                <w:szCs w:val="28"/>
              </w:rPr>
            </w:pPr>
          </w:p>
          <w:p w14:paraId="19D84F52" w14:textId="7C1A8BFF" w:rsidR="00F0603A" w:rsidRPr="00C97D44" w:rsidRDefault="00F0603A" w:rsidP="006F75A6">
            <w:pPr>
              <w:jc w:val="center"/>
              <w:rPr>
                <w:b/>
                <w:bCs/>
                <w:sz w:val="24"/>
                <w:szCs w:val="28"/>
              </w:rPr>
            </w:pPr>
            <w:r w:rsidRPr="00C97D44">
              <w:rPr>
                <w:b/>
                <w:bCs/>
                <w:sz w:val="24"/>
                <w:szCs w:val="28"/>
              </w:rPr>
              <w:t>Wednesday</w:t>
            </w:r>
          </w:p>
          <w:p w14:paraId="1A67B669" w14:textId="074DB5E0" w:rsidR="00F0603A" w:rsidRPr="00C97D44" w:rsidRDefault="00F0603A" w:rsidP="006F75A6">
            <w:pPr>
              <w:jc w:val="center"/>
              <w:rPr>
                <w:color w:val="FF0000"/>
                <w:sz w:val="24"/>
                <w:szCs w:val="28"/>
              </w:rPr>
            </w:pPr>
          </w:p>
        </w:tc>
        <w:tc>
          <w:tcPr>
            <w:tcW w:w="1192" w:type="dxa"/>
            <w:gridSpan w:val="2"/>
            <w:tcBorders>
              <w:bottom w:val="single" w:sz="4" w:space="0" w:color="auto"/>
            </w:tcBorders>
            <w:vAlign w:val="center"/>
          </w:tcPr>
          <w:p w14:paraId="17CDA7C6" w14:textId="77777777" w:rsidR="00F0603A" w:rsidRPr="00C97D44" w:rsidRDefault="00F0603A" w:rsidP="006F75A6">
            <w:pPr>
              <w:jc w:val="center"/>
              <w:rPr>
                <w:b/>
                <w:bCs/>
                <w:sz w:val="24"/>
                <w:szCs w:val="28"/>
              </w:rPr>
            </w:pPr>
            <w:r w:rsidRPr="00C97D44">
              <w:rPr>
                <w:b/>
                <w:bCs/>
                <w:sz w:val="24"/>
                <w:szCs w:val="28"/>
              </w:rPr>
              <w:t>Thursday</w:t>
            </w:r>
          </w:p>
        </w:tc>
      </w:tr>
      <w:tr w:rsidR="00F0603A" w14:paraId="415D7DE8" w14:textId="77777777" w:rsidTr="00F0603A">
        <w:trPr>
          <w:gridAfter w:val="3"/>
          <w:wAfter w:w="3464" w:type="dxa"/>
          <w:trHeight w:val="2789"/>
        </w:trPr>
        <w:tc>
          <w:tcPr>
            <w:tcW w:w="1639" w:type="dxa"/>
            <w:tcBorders>
              <w:top w:val="single" w:sz="4" w:space="0" w:color="auto"/>
            </w:tcBorders>
          </w:tcPr>
          <w:p w14:paraId="37C58249" w14:textId="77777777" w:rsidR="00F0603A" w:rsidRDefault="00F0603A" w:rsidP="006F75A6">
            <w:pPr>
              <w:jc w:val="center"/>
              <w:rPr>
                <w:b/>
                <w:bCs/>
                <w:sz w:val="36"/>
                <w:szCs w:val="36"/>
              </w:rPr>
            </w:pPr>
            <w:r w:rsidRPr="6D10B50A">
              <w:rPr>
                <w:b/>
                <w:bCs/>
                <w:sz w:val="36"/>
                <w:szCs w:val="36"/>
              </w:rPr>
              <w:t>Breakfast</w:t>
            </w:r>
          </w:p>
        </w:tc>
        <w:tc>
          <w:tcPr>
            <w:tcW w:w="1192" w:type="dxa"/>
            <w:gridSpan w:val="2"/>
            <w:tcBorders>
              <w:top w:val="single" w:sz="4" w:space="0" w:color="auto"/>
            </w:tcBorders>
          </w:tcPr>
          <w:p w14:paraId="14DC02AE" w14:textId="77777777" w:rsidR="00F0603A" w:rsidRDefault="00F0603A" w:rsidP="006F75A6">
            <w:pPr>
              <w:jc w:val="center"/>
              <w:rPr>
                <w:sz w:val="20"/>
                <w:szCs w:val="20"/>
              </w:rPr>
            </w:pPr>
          </w:p>
          <w:p w14:paraId="00FBC81B" w14:textId="4B46F464" w:rsidR="00F0603A" w:rsidRPr="002F1FDC" w:rsidRDefault="00F0603A" w:rsidP="006F75A6">
            <w:pPr>
              <w:jc w:val="center"/>
              <w:rPr>
                <w:sz w:val="20"/>
                <w:szCs w:val="20"/>
              </w:rPr>
            </w:pPr>
          </w:p>
        </w:tc>
        <w:tc>
          <w:tcPr>
            <w:tcW w:w="1192" w:type="dxa"/>
            <w:tcBorders>
              <w:top w:val="single" w:sz="4" w:space="0" w:color="auto"/>
            </w:tcBorders>
          </w:tcPr>
          <w:p w14:paraId="56386449" w14:textId="77777777" w:rsidR="00F0603A" w:rsidRDefault="00F0603A" w:rsidP="006F75A6">
            <w:pPr>
              <w:jc w:val="center"/>
              <w:rPr>
                <w:sz w:val="20"/>
                <w:szCs w:val="20"/>
              </w:rPr>
            </w:pPr>
          </w:p>
          <w:p w14:paraId="4C6C325D" w14:textId="77777777" w:rsidR="00F0603A" w:rsidRDefault="00F0603A" w:rsidP="006F75A6">
            <w:pPr>
              <w:jc w:val="center"/>
              <w:rPr>
                <w:sz w:val="20"/>
                <w:szCs w:val="20"/>
              </w:rPr>
            </w:pPr>
            <w:r w:rsidRPr="6D10B50A">
              <w:rPr>
                <w:sz w:val="20"/>
                <w:szCs w:val="20"/>
              </w:rPr>
              <w:t>French Toast</w:t>
            </w:r>
          </w:p>
          <w:p w14:paraId="6DD50A06" w14:textId="77777777" w:rsidR="00F0603A" w:rsidRDefault="00F0603A" w:rsidP="006F75A6">
            <w:pPr>
              <w:jc w:val="center"/>
              <w:rPr>
                <w:sz w:val="20"/>
                <w:szCs w:val="20"/>
              </w:rPr>
            </w:pPr>
            <w:r w:rsidRPr="6D10B50A">
              <w:rPr>
                <w:sz w:val="20"/>
                <w:szCs w:val="20"/>
              </w:rPr>
              <w:t>Turkey &amp; Veggie Sausage Links</w:t>
            </w:r>
          </w:p>
          <w:p w14:paraId="20EE8C21" w14:textId="77777777" w:rsidR="00F0603A" w:rsidRDefault="00F0603A" w:rsidP="006F75A6">
            <w:pPr>
              <w:rPr>
                <w:rFonts w:cstheme="minorHAnsi"/>
                <w:sz w:val="20"/>
                <w:szCs w:val="20"/>
              </w:rPr>
            </w:pPr>
          </w:p>
          <w:p w14:paraId="7A82A2E1" w14:textId="77777777" w:rsidR="00F0603A" w:rsidRPr="002F1FDC" w:rsidRDefault="00F0603A" w:rsidP="006F75A6">
            <w:pPr>
              <w:jc w:val="center"/>
              <w:rPr>
                <w:sz w:val="20"/>
                <w:szCs w:val="20"/>
              </w:rPr>
            </w:pPr>
            <w:r w:rsidRPr="6D10B50A">
              <w:rPr>
                <w:sz w:val="20"/>
                <w:szCs w:val="20"/>
              </w:rPr>
              <w:t>Fruit Bar</w:t>
            </w:r>
          </w:p>
          <w:p w14:paraId="00AF8A3A" w14:textId="77777777" w:rsidR="00F0603A" w:rsidRPr="002F1FDC" w:rsidRDefault="00F0603A" w:rsidP="006F75A6">
            <w:pPr>
              <w:jc w:val="center"/>
              <w:rPr>
                <w:sz w:val="20"/>
                <w:szCs w:val="20"/>
              </w:rPr>
            </w:pPr>
            <w:r w:rsidRPr="6D10B50A">
              <w:rPr>
                <w:sz w:val="20"/>
                <w:szCs w:val="20"/>
              </w:rPr>
              <w:t>Cereal Bar</w:t>
            </w:r>
          </w:p>
          <w:p w14:paraId="6956898A" w14:textId="77777777" w:rsidR="00F0603A" w:rsidRPr="002F1FDC" w:rsidRDefault="00F0603A" w:rsidP="006F75A6">
            <w:pPr>
              <w:jc w:val="center"/>
              <w:rPr>
                <w:sz w:val="20"/>
                <w:szCs w:val="20"/>
              </w:rPr>
            </w:pPr>
            <w:r w:rsidRPr="6D10B50A">
              <w:rPr>
                <w:sz w:val="20"/>
                <w:szCs w:val="20"/>
              </w:rPr>
              <w:t>Cocoa/Juice</w:t>
            </w:r>
          </w:p>
        </w:tc>
        <w:tc>
          <w:tcPr>
            <w:tcW w:w="1391" w:type="dxa"/>
            <w:tcBorders>
              <w:top w:val="single" w:sz="4" w:space="0" w:color="auto"/>
            </w:tcBorders>
          </w:tcPr>
          <w:p w14:paraId="37E7755C" w14:textId="77777777" w:rsidR="00F0603A" w:rsidRDefault="00F0603A" w:rsidP="006F75A6">
            <w:pPr>
              <w:jc w:val="center"/>
              <w:rPr>
                <w:sz w:val="20"/>
                <w:szCs w:val="20"/>
              </w:rPr>
            </w:pPr>
          </w:p>
          <w:p w14:paraId="458E23E3" w14:textId="77777777" w:rsidR="00F0603A" w:rsidRDefault="00F0603A" w:rsidP="006F75A6">
            <w:pPr>
              <w:jc w:val="center"/>
              <w:rPr>
                <w:sz w:val="20"/>
                <w:szCs w:val="20"/>
              </w:rPr>
            </w:pPr>
            <w:r w:rsidRPr="6D10B50A">
              <w:rPr>
                <w:sz w:val="20"/>
                <w:szCs w:val="20"/>
              </w:rPr>
              <w:t>Breakfast Burrito</w:t>
            </w:r>
          </w:p>
          <w:p w14:paraId="790390A8" w14:textId="77777777" w:rsidR="00F0603A" w:rsidRDefault="00F0603A" w:rsidP="006F75A6">
            <w:pPr>
              <w:jc w:val="center"/>
              <w:rPr>
                <w:sz w:val="20"/>
                <w:szCs w:val="20"/>
              </w:rPr>
            </w:pPr>
            <w:r w:rsidRPr="6D10B50A">
              <w:rPr>
                <w:sz w:val="20"/>
                <w:szCs w:val="20"/>
              </w:rPr>
              <w:t>(Egg, &amp; Sausage)</w:t>
            </w:r>
          </w:p>
          <w:p w14:paraId="18D16B07" w14:textId="77777777" w:rsidR="00F0603A" w:rsidRDefault="00F0603A" w:rsidP="006F75A6">
            <w:pPr>
              <w:jc w:val="center"/>
              <w:rPr>
                <w:sz w:val="20"/>
                <w:szCs w:val="20"/>
              </w:rPr>
            </w:pPr>
            <w:proofErr w:type="spellStart"/>
            <w:r w:rsidRPr="6D57747C">
              <w:rPr>
                <w:sz w:val="20"/>
                <w:szCs w:val="20"/>
              </w:rPr>
              <w:t>Oakmeal</w:t>
            </w:r>
            <w:proofErr w:type="spellEnd"/>
          </w:p>
          <w:p w14:paraId="3503B7E5" w14:textId="77777777" w:rsidR="00F0603A" w:rsidRDefault="00F0603A" w:rsidP="006F75A6">
            <w:pPr>
              <w:jc w:val="center"/>
              <w:rPr>
                <w:rFonts w:cstheme="minorHAnsi"/>
                <w:sz w:val="20"/>
                <w:szCs w:val="20"/>
              </w:rPr>
            </w:pPr>
          </w:p>
          <w:p w14:paraId="6AB2A98D" w14:textId="77777777" w:rsidR="00F0603A" w:rsidRDefault="00F0603A" w:rsidP="006F75A6">
            <w:pPr>
              <w:jc w:val="center"/>
              <w:rPr>
                <w:rFonts w:cstheme="minorHAnsi"/>
                <w:sz w:val="20"/>
                <w:szCs w:val="20"/>
              </w:rPr>
            </w:pPr>
          </w:p>
          <w:p w14:paraId="631F6C7F" w14:textId="77777777" w:rsidR="00F0603A" w:rsidRDefault="00F0603A" w:rsidP="006F75A6">
            <w:pPr>
              <w:jc w:val="center"/>
              <w:rPr>
                <w:rFonts w:cstheme="minorHAnsi"/>
                <w:sz w:val="20"/>
                <w:szCs w:val="20"/>
              </w:rPr>
            </w:pPr>
          </w:p>
          <w:p w14:paraId="47924204" w14:textId="77777777" w:rsidR="00F0603A" w:rsidRDefault="00F0603A" w:rsidP="006F75A6">
            <w:pPr>
              <w:jc w:val="center"/>
              <w:rPr>
                <w:rFonts w:cstheme="minorHAnsi"/>
                <w:sz w:val="20"/>
                <w:szCs w:val="20"/>
              </w:rPr>
            </w:pPr>
          </w:p>
          <w:p w14:paraId="50FB7349" w14:textId="77777777" w:rsidR="00F0603A" w:rsidRPr="002F1FDC" w:rsidRDefault="00F0603A" w:rsidP="006F75A6">
            <w:pPr>
              <w:jc w:val="center"/>
              <w:rPr>
                <w:sz w:val="20"/>
                <w:szCs w:val="20"/>
              </w:rPr>
            </w:pPr>
            <w:r w:rsidRPr="6D10B50A">
              <w:rPr>
                <w:sz w:val="20"/>
                <w:szCs w:val="20"/>
              </w:rPr>
              <w:t>Cocoa / Juice</w:t>
            </w:r>
          </w:p>
        </w:tc>
        <w:tc>
          <w:tcPr>
            <w:tcW w:w="1192" w:type="dxa"/>
            <w:gridSpan w:val="2"/>
            <w:tcBorders>
              <w:top w:val="single" w:sz="4" w:space="0" w:color="auto"/>
            </w:tcBorders>
          </w:tcPr>
          <w:p w14:paraId="59829D92" w14:textId="77777777" w:rsidR="00F0603A" w:rsidRDefault="00F0603A" w:rsidP="006F75A6">
            <w:pPr>
              <w:jc w:val="center"/>
              <w:rPr>
                <w:sz w:val="20"/>
                <w:szCs w:val="20"/>
              </w:rPr>
            </w:pPr>
          </w:p>
          <w:p w14:paraId="02E3D305" w14:textId="77777777" w:rsidR="00F0603A" w:rsidRDefault="00F0603A" w:rsidP="006F75A6">
            <w:pPr>
              <w:jc w:val="center"/>
              <w:rPr>
                <w:sz w:val="20"/>
                <w:szCs w:val="20"/>
              </w:rPr>
            </w:pPr>
            <w:r w:rsidRPr="6D10B50A">
              <w:rPr>
                <w:sz w:val="20"/>
                <w:szCs w:val="20"/>
              </w:rPr>
              <w:t>Pancakes</w:t>
            </w:r>
          </w:p>
          <w:p w14:paraId="79230648" w14:textId="77777777" w:rsidR="00F0603A" w:rsidRDefault="00F0603A" w:rsidP="006F75A6">
            <w:pPr>
              <w:jc w:val="center"/>
              <w:rPr>
                <w:sz w:val="20"/>
                <w:szCs w:val="20"/>
              </w:rPr>
            </w:pPr>
            <w:r w:rsidRPr="6D10B50A">
              <w:rPr>
                <w:sz w:val="20"/>
                <w:szCs w:val="20"/>
              </w:rPr>
              <w:t>Bacon</w:t>
            </w:r>
          </w:p>
          <w:p w14:paraId="4FB50373" w14:textId="77777777" w:rsidR="00F0603A" w:rsidRDefault="00F0603A" w:rsidP="006F75A6">
            <w:pPr>
              <w:jc w:val="center"/>
              <w:rPr>
                <w:sz w:val="20"/>
                <w:szCs w:val="20"/>
              </w:rPr>
            </w:pPr>
            <w:r w:rsidRPr="6D10B50A">
              <w:rPr>
                <w:sz w:val="20"/>
                <w:szCs w:val="20"/>
              </w:rPr>
              <w:t>Butter &amp; Syrup</w:t>
            </w:r>
          </w:p>
          <w:p w14:paraId="6E5236F4" w14:textId="77777777" w:rsidR="00F0603A" w:rsidRDefault="00F0603A" w:rsidP="006F75A6">
            <w:pPr>
              <w:jc w:val="center"/>
              <w:rPr>
                <w:rFonts w:cstheme="minorHAnsi"/>
                <w:sz w:val="20"/>
                <w:szCs w:val="20"/>
              </w:rPr>
            </w:pPr>
          </w:p>
          <w:p w14:paraId="63132939" w14:textId="77777777" w:rsidR="00F0603A" w:rsidRDefault="00F0603A" w:rsidP="006F75A6">
            <w:pPr>
              <w:jc w:val="center"/>
              <w:rPr>
                <w:rFonts w:cstheme="minorHAnsi"/>
                <w:sz w:val="20"/>
                <w:szCs w:val="20"/>
              </w:rPr>
            </w:pPr>
          </w:p>
          <w:p w14:paraId="71214FD6" w14:textId="77777777" w:rsidR="00F0603A" w:rsidRDefault="00F0603A" w:rsidP="006F75A6">
            <w:pPr>
              <w:jc w:val="center"/>
              <w:rPr>
                <w:rFonts w:cstheme="minorHAnsi"/>
                <w:sz w:val="20"/>
                <w:szCs w:val="20"/>
              </w:rPr>
            </w:pPr>
          </w:p>
          <w:p w14:paraId="2600C6AB" w14:textId="77777777" w:rsidR="00F0603A" w:rsidRPr="002F1FDC" w:rsidRDefault="00F0603A" w:rsidP="006F75A6">
            <w:pPr>
              <w:jc w:val="center"/>
              <w:rPr>
                <w:sz w:val="20"/>
                <w:szCs w:val="20"/>
              </w:rPr>
            </w:pPr>
            <w:r w:rsidRPr="6D10B50A">
              <w:rPr>
                <w:sz w:val="20"/>
                <w:szCs w:val="20"/>
              </w:rPr>
              <w:t>Fruit Bar</w:t>
            </w:r>
          </w:p>
          <w:p w14:paraId="06D266C4" w14:textId="77777777" w:rsidR="00F0603A" w:rsidRPr="002F1FDC" w:rsidRDefault="00F0603A" w:rsidP="006F75A6">
            <w:pPr>
              <w:jc w:val="center"/>
              <w:rPr>
                <w:sz w:val="20"/>
                <w:szCs w:val="20"/>
              </w:rPr>
            </w:pPr>
            <w:r w:rsidRPr="6D10B50A">
              <w:rPr>
                <w:sz w:val="20"/>
                <w:szCs w:val="20"/>
              </w:rPr>
              <w:t>Cereal Bar</w:t>
            </w:r>
          </w:p>
          <w:p w14:paraId="50BD1C1C" w14:textId="77777777" w:rsidR="00F0603A" w:rsidRPr="002F1FDC" w:rsidRDefault="00F0603A" w:rsidP="006F75A6">
            <w:pPr>
              <w:jc w:val="center"/>
              <w:rPr>
                <w:sz w:val="20"/>
                <w:szCs w:val="20"/>
              </w:rPr>
            </w:pPr>
            <w:r w:rsidRPr="6D10B50A">
              <w:rPr>
                <w:sz w:val="20"/>
                <w:szCs w:val="20"/>
              </w:rPr>
              <w:t>Cocoa/Juice</w:t>
            </w:r>
          </w:p>
        </w:tc>
      </w:tr>
      <w:tr w:rsidR="00F0603A" w14:paraId="6DDB6AC2" w14:textId="77777777" w:rsidTr="00F0603A">
        <w:trPr>
          <w:gridAfter w:val="3"/>
          <w:wAfter w:w="3464" w:type="dxa"/>
          <w:trHeight w:val="3050"/>
        </w:trPr>
        <w:tc>
          <w:tcPr>
            <w:tcW w:w="1639" w:type="dxa"/>
          </w:tcPr>
          <w:p w14:paraId="3AB415BB" w14:textId="77777777" w:rsidR="00F0603A" w:rsidRDefault="00F0603A" w:rsidP="006F75A6">
            <w:pPr>
              <w:jc w:val="center"/>
              <w:rPr>
                <w:b/>
                <w:bCs/>
                <w:sz w:val="36"/>
                <w:szCs w:val="36"/>
              </w:rPr>
            </w:pPr>
            <w:r w:rsidRPr="6D10B50A">
              <w:rPr>
                <w:b/>
                <w:bCs/>
                <w:sz w:val="36"/>
                <w:szCs w:val="36"/>
              </w:rPr>
              <w:t>Lunch</w:t>
            </w:r>
          </w:p>
        </w:tc>
        <w:tc>
          <w:tcPr>
            <w:tcW w:w="1192" w:type="dxa"/>
            <w:gridSpan w:val="2"/>
          </w:tcPr>
          <w:p w14:paraId="4133AFE5" w14:textId="77777777" w:rsidR="00F0603A" w:rsidRDefault="00F0603A" w:rsidP="006F75A6">
            <w:pPr>
              <w:jc w:val="center"/>
              <w:rPr>
                <w:sz w:val="20"/>
                <w:szCs w:val="20"/>
              </w:rPr>
            </w:pPr>
          </w:p>
          <w:p w14:paraId="76EFAEBE" w14:textId="77777777" w:rsidR="00F0603A" w:rsidRDefault="00F0603A" w:rsidP="006F75A6">
            <w:pPr>
              <w:jc w:val="center"/>
              <w:rPr>
                <w:sz w:val="20"/>
                <w:szCs w:val="20"/>
              </w:rPr>
            </w:pPr>
            <w:r>
              <w:rPr>
                <w:sz w:val="20"/>
                <w:szCs w:val="20"/>
              </w:rPr>
              <w:t>Turkey Burgers</w:t>
            </w:r>
          </w:p>
          <w:p w14:paraId="640FA4F5" w14:textId="77777777" w:rsidR="00F0603A" w:rsidRDefault="00F0603A" w:rsidP="006F75A6">
            <w:pPr>
              <w:jc w:val="center"/>
              <w:rPr>
                <w:sz w:val="20"/>
                <w:szCs w:val="20"/>
              </w:rPr>
            </w:pPr>
            <w:r w:rsidRPr="6D10B50A">
              <w:rPr>
                <w:sz w:val="20"/>
                <w:szCs w:val="20"/>
              </w:rPr>
              <w:t>Chips</w:t>
            </w:r>
          </w:p>
          <w:p w14:paraId="4738479C" w14:textId="77777777" w:rsidR="00F0603A" w:rsidRDefault="00F0603A" w:rsidP="006F75A6">
            <w:pPr>
              <w:jc w:val="center"/>
              <w:rPr>
                <w:sz w:val="20"/>
                <w:szCs w:val="20"/>
              </w:rPr>
            </w:pPr>
          </w:p>
          <w:p w14:paraId="55200822" w14:textId="77777777" w:rsidR="00F0603A" w:rsidRDefault="00F0603A" w:rsidP="006F75A6">
            <w:pPr>
              <w:jc w:val="center"/>
              <w:rPr>
                <w:sz w:val="20"/>
                <w:szCs w:val="20"/>
              </w:rPr>
            </w:pPr>
          </w:p>
          <w:p w14:paraId="48E4DFBC" w14:textId="77777777" w:rsidR="00F0603A" w:rsidRDefault="00F0603A" w:rsidP="006F75A6">
            <w:pPr>
              <w:jc w:val="center"/>
              <w:rPr>
                <w:sz w:val="20"/>
                <w:szCs w:val="20"/>
              </w:rPr>
            </w:pPr>
          </w:p>
          <w:p w14:paraId="0F6811E8" w14:textId="77777777" w:rsidR="00F0603A" w:rsidRDefault="00F0603A" w:rsidP="006F75A6">
            <w:pPr>
              <w:jc w:val="center"/>
              <w:rPr>
                <w:sz w:val="20"/>
                <w:szCs w:val="20"/>
              </w:rPr>
            </w:pPr>
            <w:r w:rsidRPr="6D10B50A">
              <w:rPr>
                <w:sz w:val="20"/>
                <w:szCs w:val="20"/>
              </w:rPr>
              <w:t>Cookies</w:t>
            </w:r>
          </w:p>
          <w:p w14:paraId="2683A642" w14:textId="77777777" w:rsidR="00F0603A" w:rsidRDefault="00F0603A" w:rsidP="006F75A6">
            <w:pPr>
              <w:jc w:val="center"/>
              <w:rPr>
                <w:sz w:val="20"/>
                <w:szCs w:val="20"/>
              </w:rPr>
            </w:pPr>
            <w:r w:rsidRPr="6D10B50A">
              <w:rPr>
                <w:sz w:val="20"/>
                <w:szCs w:val="20"/>
              </w:rPr>
              <w:t>Salad Bar</w:t>
            </w:r>
          </w:p>
          <w:p w14:paraId="238DF590" w14:textId="77777777" w:rsidR="00F0603A" w:rsidRDefault="00F0603A" w:rsidP="006F75A6">
            <w:pPr>
              <w:jc w:val="center"/>
              <w:rPr>
                <w:sz w:val="20"/>
                <w:szCs w:val="20"/>
              </w:rPr>
            </w:pPr>
            <w:r w:rsidRPr="6D10B50A">
              <w:rPr>
                <w:sz w:val="20"/>
                <w:szCs w:val="20"/>
              </w:rPr>
              <w:t>P.B.&amp; J.</w:t>
            </w:r>
          </w:p>
          <w:p w14:paraId="18126903" w14:textId="77777777" w:rsidR="00F0603A" w:rsidRPr="002F1FDC" w:rsidRDefault="00F0603A" w:rsidP="006F75A6">
            <w:pPr>
              <w:jc w:val="center"/>
              <w:rPr>
                <w:sz w:val="20"/>
                <w:szCs w:val="20"/>
              </w:rPr>
            </w:pPr>
            <w:r w:rsidRPr="6D10B50A">
              <w:rPr>
                <w:sz w:val="20"/>
                <w:szCs w:val="20"/>
              </w:rPr>
              <w:t>Punch</w:t>
            </w:r>
          </w:p>
        </w:tc>
        <w:tc>
          <w:tcPr>
            <w:tcW w:w="1192" w:type="dxa"/>
          </w:tcPr>
          <w:p w14:paraId="15534773" w14:textId="77777777" w:rsidR="00F0603A" w:rsidRDefault="00F0603A" w:rsidP="006F75A6">
            <w:pPr>
              <w:jc w:val="center"/>
              <w:rPr>
                <w:sz w:val="20"/>
                <w:szCs w:val="20"/>
              </w:rPr>
            </w:pPr>
          </w:p>
          <w:p w14:paraId="36E8B276" w14:textId="77777777" w:rsidR="00F0603A" w:rsidRDefault="00F0603A" w:rsidP="006F75A6">
            <w:pPr>
              <w:jc w:val="center"/>
              <w:rPr>
                <w:sz w:val="20"/>
                <w:szCs w:val="20"/>
              </w:rPr>
            </w:pPr>
            <w:r w:rsidRPr="6D10B50A">
              <w:rPr>
                <w:sz w:val="20"/>
                <w:szCs w:val="20"/>
              </w:rPr>
              <w:t>Sloppy Joes</w:t>
            </w:r>
          </w:p>
          <w:p w14:paraId="18132EBD" w14:textId="77777777" w:rsidR="00F0603A" w:rsidRDefault="00F0603A" w:rsidP="006F75A6">
            <w:pPr>
              <w:jc w:val="center"/>
              <w:rPr>
                <w:sz w:val="20"/>
                <w:szCs w:val="20"/>
              </w:rPr>
            </w:pPr>
            <w:r w:rsidRPr="6D10B50A">
              <w:rPr>
                <w:sz w:val="20"/>
                <w:szCs w:val="20"/>
              </w:rPr>
              <w:t>Cheese Crackers</w:t>
            </w:r>
          </w:p>
          <w:p w14:paraId="32F4C248" w14:textId="77777777" w:rsidR="00F0603A" w:rsidRDefault="00F0603A" w:rsidP="006F75A6">
            <w:pPr>
              <w:jc w:val="center"/>
              <w:rPr>
                <w:rFonts w:cstheme="minorHAnsi"/>
                <w:sz w:val="20"/>
                <w:szCs w:val="20"/>
              </w:rPr>
            </w:pPr>
          </w:p>
          <w:p w14:paraId="72CE11C7" w14:textId="77777777" w:rsidR="00F0603A" w:rsidRDefault="00F0603A" w:rsidP="006F75A6">
            <w:pPr>
              <w:jc w:val="center"/>
              <w:rPr>
                <w:rFonts w:cstheme="minorHAnsi"/>
                <w:sz w:val="20"/>
                <w:szCs w:val="20"/>
              </w:rPr>
            </w:pPr>
          </w:p>
          <w:p w14:paraId="668D0663" w14:textId="77777777" w:rsidR="00F0603A" w:rsidRDefault="00F0603A" w:rsidP="006F75A6">
            <w:pPr>
              <w:jc w:val="center"/>
              <w:rPr>
                <w:rFonts w:cstheme="minorHAnsi"/>
                <w:sz w:val="20"/>
                <w:szCs w:val="20"/>
              </w:rPr>
            </w:pPr>
          </w:p>
          <w:p w14:paraId="4B3AF0FC" w14:textId="77777777" w:rsidR="00F0603A" w:rsidRPr="006D3021" w:rsidRDefault="00F0603A" w:rsidP="006F75A6">
            <w:pPr>
              <w:jc w:val="center"/>
              <w:rPr>
                <w:sz w:val="20"/>
                <w:szCs w:val="20"/>
              </w:rPr>
            </w:pPr>
            <w:r w:rsidRPr="6D10B50A">
              <w:rPr>
                <w:sz w:val="20"/>
                <w:szCs w:val="20"/>
              </w:rPr>
              <w:t>Cookies</w:t>
            </w:r>
          </w:p>
          <w:p w14:paraId="2F3BD867" w14:textId="77777777" w:rsidR="00F0603A" w:rsidRPr="006D3021" w:rsidRDefault="00F0603A" w:rsidP="006F75A6">
            <w:pPr>
              <w:jc w:val="center"/>
              <w:rPr>
                <w:sz w:val="20"/>
                <w:szCs w:val="20"/>
              </w:rPr>
            </w:pPr>
            <w:r w:rsidRPr="6D10B50A">
              <w:rPr>
                <w:sz w:val="20"/>
                <w:szCs w:val="20"/>
              </w:rPr>
              <w:t>Salad Bar</w:t>
            </w:r>
          </w:p>
          <w:p w14:paraId="25E9ADA1" w14:textId="77777777" w:rsidR="00F0603A" w:rsidRPr="006D3021" w:rsidRDefault="00F0603A" w:rsidP="006F75A6">
            <w:pPr>
              <w:jc w:val="center"/>
              <w:rPr>
                <w:sz w:val="20"/>
                <w:szCs w:val="20"/>
              </w:rPr>
            </w:pPr>
            <w:r w:rsidRPr="6D10B50A">
              <w:rPr>
                <w:sz w:val="20"/>
                <w:szCs w:val="20"/>
              </w:rPr>
              <w:t>P.B.&amp; J.</w:t>
            </w:r>
          </w:p>
          <w:p w14:paraId="10B6B489" w14:textId="77777777" w:rsidR="00F0603A" w:rsidRPr="002F1FDC" w:rsidRDefault="00F0603A" w:rsidP="006F75A6">
            <w:pPr>
              <w:jc w:val="center"/>
              <w:rPr>
                <w:sz w:val="20"/>
                <w:szCs w:val="20"/>
              </w:rPr>
            </w:pPr>
            <w:r w:rsidRPr="6D10B50A">
              <w:rPr>
                <w:sz w:val="20"/>
                <w:szCs w:val="20"/>
              </w:rPr>
              <w:t>Punch</w:t>
            </w:r>
          </w:p>
        </w:tc>
        <w:tc>
          <w:tcPr>
            <w:tcW w:w="1391" w:type="dxa"/>
          </w:tcPr>
          <w:p w14:paraId="4C38A457" w14:textId="77777777" w:rsidR="00F0603A" w:rsidRDefault="00F0603A" w:rsidP="006F75A6">
            <w:pPr>
              <w:jc w:val="center"/>
              <w:rPr>
                <w:sz w:val="20"/>
                <w:szCs w:val="20"/>
              </w:rPr>
            </w:pPr>
          </w:p>
          <w:p w14:paraId="34057CC4" w14:textId="77777777" w:rsidR="00F0603A" w:rsidRDefault="00F0603A" w:rsidP="006F75A6">
            <w:pPr>
              <w:jc w:val="center"/>
              <w:rPr>
                <w:sz w:val="20"/>
                <w:szCs w:val="20"/>
              </w:rPr>
            </w:pPr>
            <w:r w:rsidRPr="6D10B50A">
              <w:rPr>
                <w:sz w:val="20"/>
                <w:szCs w:val="20"/>
              </w:rPr>
              <w:t>Cold Cuts</w:t>
            </w:r>
          </w:p>
          <w:p w14:paraId="519038E7" w14:textId="77777777" w:rsidR="00F0603A" w:rsidRDefault="00F0603A" w:rsidP="006F75A6">
            <w:pPr>
              <w:jc w:val="center"/>
              <w:rPr>
                <w:sz w:val="20"/>
                <w:szCs w:val="20"/>
              </w:rPr>
            </w:pPr>
            <w:r w:rsidRPr="6D10B50A">
              <w:rPr>
                <w:sz w:val="20"/>
                <w:szCs w:val="20"/>
              </w:rPr>
              <w:t>Chips</w:t>
            </w:r>
          </w:p>
          <w:p w14:paraId="24E3DD9F" w14:textId="77777777" w:rsidR="00F0603A" w:rsidRDefault="00F0603A" w:rsidP="006F75A6">
            <w:pPr>
              <w:jc w:val="center"/>
              <w:rPr>
                <w:rFonts w:cstheme="minorHAnsi"/>
                <w:sz w:val="20"/>
                <w:szCs w:val="20"/>
              </w:rPr>
            </w:pPr>
          </w:p>
          <w:p w14:paraId="54B9DF39" w14:textId="77777777" w:rsidR="00F0603A" w:rsidRDefault="00F0603A" w:rsidP="006F75A6">
            <w:pPr>
              <w:jc w:val="center"/>
              <w:rPr>
                <w:rFonts w:cstheme="minorHAnsi"/>
                <w:sz w:val="20"/>
                <w:szCs w:val="20"/>
              </w:rPr>
            </w:pPr>
          </w:p>
          <w:p w14:paraId="79B56BF7" w14:textId="77777777" w:rsidR="00F0603A" w:rsidRDefault="00F0603A" w:rsidP="006F75A6">
            <w:pPr>
              <w:jc w:val="center"/>
              <w:rPr>
                <w:rFonts w:cstheme="minorHAnsi"/>
                <w:sz w:val="20"/>
                <w:szCs w:val="20"/>
              </w:rPr>
            </w:pPr>
          </w:p>
          <w:p w14:paraId="3FFBCFE7" w14:textId="77777777" w:rsidR="00F0603A" w:rsidRDefault="00F0603A" w:rsidP="006F75A6">
            <w:pPr>
              <w:jc w:val="center"/>
              <w:rPr>
                <w:sz w:val="20"/>
                <w:szCs w:val="20"/>
              </w:rPr>
            </w:pPr>
          </w:p>
          <w:p w14:paraId="3A639D6C" w14:textId="77777777" w:rsidR="00F0603A" w:rsidRPr="00C97D44" w:rsidRDefault="00F0603A" w:rsidP="006F75A6">
            <w:pPr>
              <w:jc w:val="center"/>
              <w:rPr>
                <w:sz w:val="20"/>
                <w:szCs w:val="20"/>
              </w:rPr>
            </w:pPr>
            <w:r w:rsidRPr="6D10B50A">
              <w:rPr>
                <w:sz w:val="20"/>
                <w:szCs w:val="20"/>
              </w:rPr>
              <w:t>Cookies</w:t>
            </w:r>
          </w:p>
          <w:p w14:paraId="1A9AFD2C" w14:textId="77777777" w:rsidR="00F0603A" w:rsidRPr="002F1FDC" w:rsidRDefault="00F0603A" w:rsidP="006F75A6">
            <w:pPr>
              <w:jc w:val="center"/>
              <w:rPr>
                <w:sz w:val="20"/>
                <w:szCs w:val="20"/>
              </w:rPr>
            </w:pPr>
            <w:r w:rsidRPr="6D10B50A">
              <w:rPr>
                <w:sz w:val="20"/>
                <w:szCs w:val="20"/>
              </w:rPr>
              <w:t>Punch</w:t>
            </w:r>
          </w:p>
        </w:tc>
        <w:tc>
          <w:tcPr>
            <w:tcW w:w="1192" w:type="dxa"/>
            <w:gridSpan w:val="2"/>
          </w:tcPr>
          <w:p w14:paraId="46EF38A8" w14:textId="77777777" w:rsidR="00F0603A" w:rsidRDefault="00F0603A" w:rsidP="006F75A6">
            <w:pPr>
              <w:jc w:val="center"/>
              <w:rPr>
                <w:sz w:val="20"/>
                <w:szCs w:val="20"/>
              </w:rPr>
            </w:pPr>
          </w:p>
          <w:p w14:paraId="3A169750" w14:textId="555BA99D" w:rsidR="00F0603A" w:rsidRPr="002F1FDC" w:rsidRDefault="00F0603A" w:rsidP="006F75A6">
            <w:pPr>
              <w:jc w:val="center"/>
              <w:rPr>
                <w:sz w:val="20"/>
                <w:szCs w:val="20"/>
              </w:rPr>
            </w:pPr>
          </w:p>
        </w:tc>
      </w:tr>
      <w:tr w:rsidR="00F0603A" w14:paraId="600A17F8" w14:textId="77777777" w:rsidTr="00F0603A">
        <w:trPr>
          <w:gridAfter w:val="3"/>
          <w:wAfter w:w="3464" w:type="dxa"/>
          <w:trHeight w:val="3113"/>
        </w:trPr>
        <w:tc>
          <w:tcPr>
            <w:tcW w:w="1639" w:type="dxa"/>
          </w:tcPr>
          <w:p w14:paraId="159B80FA" w14:textId="77777777" w:rsidR="00F0603A" w:rsidRDefault="00F0603A" w:rsidP="006F75A6">
            <w:pPr>
              <w:jc w:val="center"/>
              <w:rPr>
                <w:b/>
                <w:bCs/>
                <w:sz w:val="36"/>
                <w:szCs w:val="36"/>
              </w:rPr>
            </w:pPr>
            <w:r w:rsidRPr="6D10B50A">
              <w:rPr>
                <w:b/>
                <w:bCs/>
                <w:sz w:val="36"/>
                <w:szCs w:val="36"/>
              </w:rPr>
              <w:t>Dinner</w:t>
            </w:r>
          </w:p>
        </w:tc>
        <w:tc>
          <w:tcPr>
            <w:tcW w:w="1192" w:type="dxa"/>
            <w:gridSpan w:val="2"/>
          </w:tcPr>
          <w:p w14:paraId="51BC9FFE" w14:textId="77777777" w:rsidR="00F0603A" w:rsidRDefault="00F0603A" w:rsidP="006F75A6">
            <w:pPr>
              <w:jc w:val="center"/>
              <w:rPr>
                <w:sz w:val="20"/>
                <w:szCs w:val="20"/>
              </w:rPr>
            </w:pPr>
          </w:p>
          <w:p w14:paraId="4C52BECC" w14:textId="77777777" w:rsidR="00F0603A" w:rsidRDefault="00F0603A" w:rsidP="006F75A6">
            <w:pPr>
              <w:jc w:val="center"/>
              <w:rPr>
                <w:sz w:val="20"/>
                <w:szCs w:val="20"/>
              </w:rPr>
            </w:pPr>
            <w:r w:rsidRPr="6D10B50A">
              <w:rPr>
                <w:sz w:val="20"/>
                <w:szCs w:val="20"/>
              </w:rPr>
              <w:t xml:space="preserve">Lasagna </w:t>
            </w:r>
          </w:p>
          <w:p w14:paraId="2F197FD7" w14:textId="77777777" w:rsidR="00F0603A" w:rsidRDefault="00F0603A" w:rsidP="006F75A6">
            <w:pPr>
              <w:jc w:val="center"/>
              <w:rPr>
                <w:sz w:val="20"/>
                <w:szCs w:val="20"/>
              </w:rPr>
            </w:pPr>
            <w:r w:rsidRPr="6D10B50A">
              <w:rPr>
                <w:sz w:val="20"/>
                <w:szCs w:val="20"/>
              </w:rPr>
              <w:t>Garlic Bread</w:t>
            </w:r>
          </w:p>
          <w:p w14:paraId="004A3506" w14:textId="77777777" w:rsidR="00F0603A" w:rsidRDefault="00F0603A" w:rsidP="006F75A6">
            <w:pPr>
              <w:jc w:val="center"/>
              <w:rPr>
                <w:sz w:val="20"/>
                <w:szCs w:val="20"/>
              </w:rPr>
            </w:pPr>
            <w:r w:rsidRPr="6D10B50A">
              <w:rPr>
                <w:sz w:val="20"/>
                <w:szCs w:val="20"/>
              </w:rPr>
              <w:t>Corn</w:t>
            </w:r>
          </w:p>
          <w:p w14:paraId="39E0D975" w14:textId="77777777" w:rsidR="00F0603A" w:rsidRDefault="00F0603A" w:rsidP="006F75A6">
            <w:pPr>
              <w:jc w:val="center"/>
              <w:rPr>
                <w:sz w:val="20"/>
                <w:szCs w:val="20"/>
              </w:rPr>
            </w:pPr>
            <w:r w:rsidRPr="6D10B50A">
              <w:rPr>
                <w:sz w:val="20"/>
                <w:szCs w:val="20"/>
              </w:rPr>
              <w:t>Brownies</w:t>
            </w:r>
          </w:p>
          <w:p w14:paraId="020332C7" w14:textId="77777777" w:rsidR="00F0603A" w:rsidRDefault="00F0603A" w:rsidP="006F75A6">
            <w:pPr>
              <w:jc w:val="center"/>
              <w:rPr>
                <w:rFonts w:cstheme="minorHAnsi"/>
                <w:sz w:val="20"/>
                <w:szCs w:val="20"/>
              </w:rPr>
            </w:pPr>
          </w:p>
          <w:p w14:paraId="4FBFB2EA" w14:textId="77777777" w:rsidR="00F0603A" w:rsidRDefault="00F0603A" w:rsidP="006F75A6">
            <w:pPr>
              <w:jc w:val="center"/>
              <w:rPr>
                <w:rFonts w:cstheme="minorHAnsi"/>
                <w:sz w:val="20"/>
                <w:szCs w:val="20"/>
              </w:rPr>
            </w:pPr>
          </w:p>
          <w:p w14:paraId="083FA4D0" w14:textId="77777777" w:rsidR="00F0603A" w:rsidRDefault="00F0603A" w:rsidP="006F75A6">
            <w:pPr>
              <w:jc w:val="center"/>
              <w:rPr>
                <w:sz w:val="20"/>
                <w:szCs w:val="20"/>
              </w:rPr>
            </w:pPr>
          </w:p>
          <w:p w14:paraId="0CA275F7" w14:textId="77777777" w:rsidR="00F0603A" w:rsidRDefault="00F0603A" w:rsidP="006F75A6">
            <w:pPr>
              <w:jc w:val="center"/>
              <w:rPr>
                <w:sz w:val="20"/>
                <w:szCs w:val="20"/>
              </w:rPr>
            </w:pPr>
            <w:r w:rsidRPr="6D10B50A">
              <w:rPr>
                <w:sz w:val="20"/>
                <w:szCs w:val="20"/>
              </w:rPr>
              <w:t>Salad Bar</w:t>
            </w:r>
          </w:p>
          <w:p w14:paraId="4F943343" w14:textId="77777777" w:rsidR="00F0603A" w:rsidRPr="002F1FDC" w:rsidRDefault="00F0603A" w:rsidP="006F75A6">
            <w:pPr>
              <w:jc w:val="center"/>
              <w:rPr>
                <w:sz w:val="20"/>
                <w:szCs w:val="20"/>
              </w:rPr>
            </w:pPr>
            <w:r w:rsidRPr="6D10B50A">
              <w:rPr>
                <w:sz w:val="20"/>
                <w:szCs w:val="20"/>
              </w:rPr>
              <w:t>Punch</w:t>
            </w:r>
          </w:p>
        </w:tc>
        <w:tc>
          <w:tcPr>
            <w:tcW w:w="1192" w:type="dxa"/>
          </w:tcPr>
          <w:p w14:paraId="037F6377" w14:textId="77777777" w:rsidR="00F0603A" w:rsidRDefault="00F0603A" w:rsidP="006F75A6">
            <w:pPr>
              <w:jc w:val="center"/>
              <w:rPr>
                <w:sz w:val="20"/>
                <w:szCs w:val="20"/>
              </w:rPr>
            </w:pPr>
          </w:p>
          <w:p w14:paraId="491782B4" w14:textId="77777777" w:rsidR="00F0603A" w:rsidRDefault="00F0603A" w:rsidP="006F75A6">
            <w:pPr>
              <w:jc w:val="center"/>
              <w:rPr>
                <w:sz w:val="20"/>
                <w:szCs w:val="20"/>
              </w:rPr>
            </w:pPr>
            <w:r w:rsidRPr="6D10B50A">
              <w:rPr>
                <w:sz w:val="20"/>
                <w:szCs w:val="20"/>
              </w:rPr>
              <w:t>Meatloaf</w:t>
            </w:r>
          </w:p>
          <w:p w14:paraId="25FE0F41" w14:textId="77777777" w:rsidR="00F0603A" w:rsidRDefault="00F0603A" w:rsidP="006F75A6">
            <w:pPr>
              <w:jc w:val="center"/>
              <w:rPr>
                <w:sz w:val="20"/>
                <w:szCs w:val="20"/>
              </w:rPr>
            </w:pPr>
            <w:r w:rsidRPr="6D10B50A">
              <w:rPr>
                <w:sz w:val="20"/>
                <w:szCs w:val="20"/>
              </w:rPr>
              <w:t>Broccoli</w:t>
            </w:r>
          </w:p>
          <w:p w14:paraId="1E9BFE9E" w14:textId="77777777" w:rsidR="00F0603A" w:rsidRDefault="00F0603A" w:rsidP="006F75A6">
            <w:pPr>
              <w:jc w:val="center"/>
              <w:rPr>
                <w:sz w:val="20"/>
                <w:szCs w:val="20"/>
              </w:rPr>
            </w:pPr>
            <w:r w:rsidRPr="6D10B50A">
              <w:rPr>
                <w:sz w:val="20"/>
                <w:szCs w:val="20"/>
              </w:rPr>
              <w:t>Applesauce</w:t>
            </w:r>
          </w:p>
          <w:p w14:paraId="6183AA3F" w14:textId="77777777" w:rsidR="00F0603A" w:rsidRDefault="00F0603A" w:rsidP="006F75A6">
            <w:pPr>
              <w:jc w:val="center"/>
              <w:rPr>
                <w:sz w:val="20"/>
                <w:szCs w:val="20"/>
              </w:rPr>
            </w:pPr>
            <w:r w:rsidRPr="6D10B50A">
              <w:rPr>
                <w:sz w:val="20"/>
                <w:szCs w:val="20"/>
              </w:rPr>
              <w:t>Ice Cream Bars</w:t>
            </w:r>
          </w:p>
          <w:p w14:paraId="13270B3B" w14:textId="77777777" w:rsidR="00F0603A" w:rsidRDefault="00F0603A" w:rsidP="006F75A6">
            <w:pPr>
              <w:jc w:val="center"/>
              <w:rPr>
                <w:rFonts w:cstheme="minorHAnsi"/>
                <w:sz w:val="20"/>
                <w:szCs w:val="20"/>
              </w:rPr>
            </w:pPr>
          </w:p>
          <w:p w14:paraId="5BE68FD4" w14:textId="77777777" w:rsidR="00F0603A" w:rsidRDefault="00F0603A" w:rsidP="006F75A6">
            <w:pPr>
              <w:jc w:val="center"/>
              <w:rPr>
                <w:rFonts w:cstheme="minorHAnsi"/>
                <w:sz w:val="20"/>
                <w:szCs w:val="20"/>
              </w:rPr>
            </w:pPr>
          </w:p>
          <w:p w14:paraId="3728971A" w14:textId="77777777" w:rsidR="00F0603A" w:rsidRDefault="00F0603A" w:rsidP="006F75A6">
            <w:pPr>
              <w:jc w:val="center"/>
              <w:rPr>
                <w:sz w:val="20"/>
                <w:szCs w:val="20"/>
              </w:rPr>
            </w:pPr>
          </w:p>
          <w:p w14:paraId="2B39872E" w14:textId="77777777" w:rsidR="00F0603A" w:rsidRPr="006D3021" w:rsidRDefault="00F0603A" w:rsidP="006F75A6">
            <w:pPr>
              <w:jc w:val="center"/>
              <w:rPr>
                <w:sz w:val="20"/>
                <w:szCs w:val="20"/>
              </w:rPr>
            </w:pPr>
            <w:r w:rsidRPr="6D10B50A">
              <w:rPr>
                <w:sz w:val="20"/>
                <w:szCs w:val="20"/>
              </w:rPr>
              <w:t>Salad Bar</w:t>
            </w:r>
          </w:p>
          <w:p w14:paraId="5903B52B" w14:textId="77777777" w:rsidR="00F0603A" w:rsidRPr="002F1FDC" w:rsidRDefault="00F0603A" w:rsidP="006F75A6">
            <w:pPr>
              <w:jc w:val="center"/>
              <w:rPr>
                <w:sz w:val="20"/>
                <w:szCs w:val="20"/>
              </w:rPr>
            </w:pPr>
            <w:r w:rsidRPr="6D10B50A">
              <w:rPr>
                <w:sz w:val="20"/>
                <w:szCs w:val="20"/>
              </w:rPr>
              <w:t>Punch</w:t>
            </w:r>
          </w:p>
        </w:tc>
        <w:tc>
          <w:tcPr>
            <w:tcW w:w="1391" w:type="dxa"/>
          </w:tcPr>
          <w:p w14:paraId="7E4A1B11" w14:textId="77777777" w:rsidR="00F0603A" w:rsidRDefault="00F0603A" w:rsidP="006F75A6">
            <w:pPr>
              <w:jc w:val="center"/>
              <w:rPr>
                <w:sz w:val="20"/>
                <w:szCs w:val="20"/>
              </w:rPr>
            </w:pPr>
          </w:p>
          <w:p w14:paraId="7BFD6351" w14:textId="77777777" w:rsidR="00F0603A" w:rsidRDefault="00F0603A" w:rsidP="006F75A6">
            <w:pPr>
              <w:jc w:val="center"/>
              <w:rPr>
                <w:sz w:val="20"/>
                <w:szCs w:val="20"/>
              </w:rPr>
            </w:pPr>
            <w:r w:rsidRPr="6D10B50A">
              <w:rPr>
                <w:sz w:val="20"/>
                <w:szCs w:val="20"/>
              </w:rPr>
              <w:t>Spaghetti</w:t>
            </w:r>
          </w:p>
          <w:p w14:paraId="42D81C47" w14:textId="77777777" w:rsidR="00F0603A" w:rsidRDefault="00F0603A" w:rsidP="006F75A6">
            <w:pPr>
              <w:jc w:val="center"/>
              <w:rPr>
                <w:sz w:val="20"/>
                <w:szCs w:val="20"/>
              </w:rPr>
            </w:pPr>
            <w:r w:rsidRPr="6D10B50A">
              <w:rPr>
                <w:sz w:val="20"/>
                <w:szCs w:val="20"/>
              </w:rPr>
              <w:t>Meatballs</w:t>
            </w:r>
          </w:p>
          <w:p w14:paraId="77C1A163" w14:textId="77777777" w:rsidR="00F0603A" w:rsidRDefault="00F0603A" w:rsidP="006F75A6">
            <w:pPr>
              <w:jc w:val="center"/>
              <w:rPr>
                <w:sz w:val="20"/>
                <w:szCs w:val="20"/>
              </w:rPr>
            </w:pPr>
            <w:r w:rsidRPr="6D10B50A">
              <w:rPr>
                <w:sz w:val="20"/>
                <w:szCs w:val="20"/>
              </w:rPr>
              <w:t>Garlic Bread</w:t>
            </w:r>
          </w:p>
          <w:p w14:paraId="5A594BBF" w14:textId="77777777" w:rsidR="00F0603A" w:rsidRDefault="00F0603A" w:rsidP="006F75A6">
            <w:pPr>
              <w:jc w:val="center"/>
              <w:rPr>
                <w:sz w:val="20"/>
                <w:szCs w:val="20"/>
              </w:rPr>
            </w:pPr>
            <w:r w:rsidRPr="6D10B50A">
              <w:rPr>
                <w:sz w:val="20"/>
                <w:szCs w:val="20"/>
              </w:rPr>
              <w:t>Green Beans</w:t>
            </w:r>
          </w:p>
          <w:p w14:paraId="2EBBD719" w14:textId="77777777" w:rsidR="00F0603A" w:rsidRDefault="00F0603A" w:rsidP="006F75A6">
            <w:pPr>
              <w:jc w:val="center"/>
              <w:rPr>
                <w:sz w:val="20"/>
                <w:szCs w:val="20"/>
              </w:rPr>
            </w:pPr>
            <w:r w:rsidRPr="6D10B50A">
              <w:rPr>
                <w:sz w:val="20"/>
                <w:szCs w:val="20"/>
              </w:rPr>
              <w:t>Pudding Cups</w:t>
            </w:r>
          </w:p>
          <w:p w14:paraId="7737A575" w14:textId="77777777" w:rsidR="00F0603A" w:rsidRDefault="00F0603A" w:rsidP="006F75A6">
            <w:pPr>
              <w:jc w:val="center"/>
              <w:rPr>
                <w:rFonts w:cstheme="minorHAnsi"/>
                <w:sz w:val="20"/>
                <w:szCs w:val="20"/>
              </w:rPr>
            </w:pPr>
          </w:p>
          <w:p w14:paraId="2CD36F5E" w14:textId="77777777" w:rsidR="00F0603A" w:rsidRDefault="00F0603A" w:rsidP="006F75A6">
            <w:pPr>
              <w:jc w:val="center"/>
              <w:rPr>
                <w:rFonts w:cstheme="minorHAnsi"/>
                <w:sz w:val="20"/>
                <w:szCs w:val="20"/>
              </w:rPr>
            </w:pPr>
          </w:p>
          <w:p w14:paraId="46643859" w14:textId="77777777" w:rsidR="00F0603A" w:rsidRDefault="00F0603A" w:rsidP="006F75A6">
            <w:pPr>
              <w:jc w:val="center"/>
              <w:rPr>
                <w:sz w:val="20"/>
                <w:szCs w:val="20"/>
              </w:rPr>
            </w:pPr>
          </w:p>
          <w:p w14:paraId="0DD287F3" w14:textId="77777777" w:rsidR="00F0603A" w:rsidRPr="002F1FDC" w:rsidRDefault="00F0603A" w:rsidP="006F75A6">
            <w:pPr>
              <w:jc w:val="center"/>
              <w:rPr>
                <w:sz w:val="20"/>
                <w:szCs w:val="20"/>
              </w:rPr>
            </w:pPr>
            <w:r w:rsidRPr="6D10B50A">
              <w:rPr>
                <w:sz w:val="20"/>
                <w:szCs w:val="20"/>
              </w:rPr>
              <w:t>Punch</w:t>
            </w:r>
          </w:p>
        </w:tc>
        <w:tc>
          <w:tcPr>
            <w:tcW w:w="1192" w:type="dxa"/>
            <w:gridSpan w:val="2"/>
          </w:tcPr>
          <w:p w14:paraId="60B6320B" w14:textId="77777777" w:rsidR="00F0603A" w:rsidRDefault="00F0603A" w:rsidP="006F75A6">
            <w:pPr>
              <w:jc w:val="center"/>
              <w:rPr>
                <w:sz w:val="20"/>
                <w:szCs w:val="20"/>
              </w:rPr>
            </w:pPr>
          </w:p>
          <w:p w14:paraId="25F98D06" w14:textId="3886C6B3" w:rsidR="00F0603A" w:rsidRDefault="00F0603A" w:rsidP="006F75A6">
            <w:pPr>
              <w:jc w:val="center"/>
              <w:rPr>
                <w:sz w:val="20"/>
                <w:szCs w:val="20"/>
              </w:rPr>
            </w:pPr>
          </w:p>
          <w:p w14:paraId="71A3D414" w14:textId="77777777" w:rsidR="00F0603A" w:rsidRDefault="00F0603A" w:rsidP="006F75A6">
            <w:pPr>
              <w:jc w:val="center"/>
              <w:rPr>
                <w:rFonts w:cstheme="minorHAnsi"/>
                <w:sz w:val="20"/>
                <w:szCs w:val="20"/>
              </w:rPr>
            </w:pPr>
          </w:p>
          <w:p w14:paraId="350BE63F" w14:textId="77777777" w:rsidR="00F0603A" w:rsidRDefault="00F0603A" w:rsidP="006F75A6">
            <w:pPr>
              <w:jc w:val="center"/>
              <w:rPr>
                <w:rFonts w:cstheme="minorHAnsi"/>
                <w:sz w:val="20"/>
                <w:szCs w:val="20"/>
              </w:rPr>
            </w:pPr>
          </w:p>
          <w:p w14:paraId="248CD6C8" w14:textId="77777777" w:rsidR="00F0603A" w:rsidRDefault="00F0603A" w:rsidP="006F75A6">
            <w:pPr>
              <w:jc w:val="center"/>
              <w:rPr>
                <w:sz w:val="20"/>
                <w:szCs w:val="20"/>
              </w:rPr>
            </w:pPr>
          </w:p>
          <w:p w14:paraId="4A186C9B" w14:textId="77777777" w:rsidR="00F0603A" w:rsidRDefault="00F0603A" w:rsidP="006F75A6">
            <w:pPr>
              <w:jc w:val="center"/>
              <w:rPr>
                <w:sz w:val="20"/>
                <w:szCs w:val="20"/>
              </w:rPr>
            </w:pPr>
          </w:p>
          <w:p w14:paraId="19CCA1F7" w14:textId="258192A0" w:rsidR="00F0603A" w:rsidRPr="002F1FDC" w:rsidRDefault="00F0603A" w:rsidP="006F75A6">
            <w:pPr>
              <w:jc w:val="center"/>
              <w:rPr>
                <w:sz w:val="20"/>
                <w:szCs w:val="20"/>
              </w:rPr>
            </w:pPr>
          </w:p>
        </w:tc>
      </w:tr>
      <w:tr w:rsidR="00D07F18" w14:paraId="4BB2E2F6" w14:textId="77777777" w:rsidTr="00F0603A">
        <w:trPr>
          <w:trHeight w:val="974"/>
        </w:trPr>
        <w:tc>
          <w:tcPr>
            <w:tcW w:w="1639" w:type="dxa"/>
          </w:tcPr>
          <w:p w14:paraId="7E4670FD" w14:textId="77777777" w:rsidR="00D07F18" w:rsidRDefault="00D07F18" w:rsidP="006F75A6">
            <w:pPr>
              <w:rPr>
                <w:rFonts w:cstheme="minorHAnsi"/>
                <w:b/>
                <w:sz w:val="36"/>
                <w:szCs w:val="18"/>
              </w:rPr>
            </w:pPr>
          </w:p>
        </w:tc>
        <w:tc>
          <w:tcPr>
            <w:tcW w:w="1080" w:type="dxa"/>
          </w:tcPr>
          <w:p w14:paraId="6F698953" w14:textId="77777777" w:rsidR="00D07F18" w:rsidRDefault="00D07F18" w:rsidP="006F75A6">
            <w:pPr>
              <w:rPr>
                <w:rFonts w:cstheme="minorHAnsi"/>
                <w:b/>
                <w:sz w:val="36"/>
                <w:szCs w:val="18"/>
              </w:rPr>
            </w:pPr>
          </w:p>
        </w:tc>
        <w:tc>
          <w:tcPr>
            <w:tcW w:w="3775" w:type="dxa"/>
            <w:gridSpan w:val="4"/>
          </w:tcPr>
          <w:p w14:paraId="3EC63940" w14:textId="77777777" w:rsidR="00D07F18" w:rsidRDefault="00D07F18" w:rsidP="00D07F18">
            <w:pPr>
              <w:jc w:val="center"/>
              <w:rPr>
                <w:b/>
                <w:i/>
                <w:iCs/>
              </w:rPr>
            </w:pPr>
            <w:r w:rsidRPr="00C97D44">
              <w:rPr>
                <w:b/>
                <w:i/>
                <w:iCs/>
              </w:rPr>
              <w:t>**Coffee, creamer, and sugar for adults and staff only**</w:t>
            </w:r>
          </w:p>
          <w:p w14:paraId="558F2F14" w14:textId="77777777" w:rsidR="00D07F18" w:rsidRPr="0006646C" w:rsidRDefault="00D07F18" w:rsidP="00D07F18">
            <w:pPr>
              <w:jc w:val="center"/>
              <w:rPr>
                <w:b/>
                <w:i/>
                <w:iCs/>
              </w:rPr>
            </w:pPr>
            <w:r>
              <w:rPr>
                <w:b/>
                <w:bCs/>
                <w:i/>
              </w:rPr>
              <w:t>**</w:t>
            </w:r>
            <w:r w:rsidRPr="00C97D44">
              <w:rPr>
                <w:b/>
                <w:bCs/>
                <w:i/>
              </w:rPr>
              <w:t>Menu is subject to change</w:t>
            </w:r>
            <w:r>
              <w:rPr>
                <w:b/>
                <w:bCs/>
                <w:i/>
              </w:rPr>
              <w:t>**</w:t>
            </w:r>
          </w:p>
          <w:p w14:paraId="710E0281" w14:textId="77777777" w:rsidR="00D07F18" w:rsidRPr="002F1FDC" w:rsidRDefault="00D07F18" w:rsidP="006F75A6">
            <w:pPr>
              <w:rPr>
                <w:b/>
                <w:bCs/>
                <w:sz w:val="20"/>
                <w:szCs w:val="20"/>
              </w:rPr>
            </w:pPr>
          </w:p>
        </w:tc>
        <w:tc>
          <w:tcPr>
            <w:tcW w:w="1192" w:type="dxa"/>
            <w:gridSpan w:val="2"/>
          </w:tcPr>
          <w:p w14:paraId="418312D0" w14:textId="77777777" w:rsidR="00D07F18" w:rsidRPr="002F1FDC" w:rsidRDefault="00D07F18" w:rsidP="006F75A6">
            <w:pPr>
              <w:rPr>
                <w:rFonts w:cstheme="minorHAnsi"/>
                <w:b/>
                <w:sz w:val="20"/>
                <w:szCs w:val="20"/>
              </w:rPr>
            </w:pPr>
          </w:p>
        </w:tc>
        <w:tc>
          <w:tcPr>
            <w:tcW w:w="1192" w:type="dxa"/>
          </w:tcPr>
          <w:p w14:paraId="5C758A74" w14:textId="77777777" w:rsidR="00D07F18" w:rsidRPr="002F1FDC" w:rsidRDefault="00D07F18" w:rsidP="006F75A6">
            <w:pPr>
              <w:rPr>
                <w:rFonts w:cstheme="minorHAnsi"/>
                <w:b/>
                <w:sz w:val="20"/>
                <w:szCs w:val="20"/>
              </w:rPr>
            </w:pPr>
          </w:p>
        </w:tc>
        <w:tc>
          <w:tcPr>
            <w:tcW w:w="1192" w:type="dxa"/>
          </w:tcPr>
          <w:p w14:paraId="244D7CA1" w14:textId="77777777" w:rsidR="00D07F18" w:rsidRPr="002F1FDC" w:rsidRDefault="00D07F18" w:rsidP="006F75A6">
            <w:pPr>
              <w:rPr>
                <w:b/>
                <w:bCs/>
                <w:sz w:val="20"/>
                <w:szCs w:val="20"/>
              </w:rPr>
            </w:pPr>
          </w:p>
        </w:tc>
      </w:tr>
    </w:tbl>
    <w:p w14:paraId="4DC38E03" w14:textId="622BD870" w:rsidR="00F0603A" w:rsidRDefault="00F0603A" w:rsidP="00B25B73">
      <w:pPr>
        <w:pStyle w:val="Heading1"/>
        <w:jc w:val="center"/>
        <w:rPr>
          <w:rFonts w:ascii="Athelas Regular" w:hAnsi="Athelas Regular"/>
          <w:color w:val="auto"/>
          <w:sz w:val="44"/>
        </w:rPr>
      </w:pPr>
    </w:p>
    <w:p w14:paraId="471B283D" w14:textId="77777777" w:rsidR="00F0603A" w:rsidRPr="00F0603A" w:rsidRDefault="00F0603A" w:rsidP="00F0603A"/>
    <w:p w14:paraId="28B9D33B" w14:textId="1EFC3D2C" w:rsidR="00B25B73" w:rsidRPr="00FD6B48" w:rsidRDefault="00B25B73" w:rsidP="00B25B73">
      <w:pPr>
        <w:pStyle w:val="Heading1"/>
        <w:jc w:val="center"/>
        <w:rPr>
          <w:rFonts w:ascii="Athelas Regular" w:hAnsi="Athelas Regular"/>
          <w:color w:val="auto"/>
          <w:sz w:val="44"/>
        </w:rPr>
      </w:pPr>
      <w:r w:rsidRPr="00FD6B48">
        <w:rPr>
          <w:rFonts w:ascii="Athelas Regular" w:hAnsi="Athelas Regular"/>
          <w:color w:val="auto"/>
          <w:sz w:val="44"/>
        </w:rPr>
        <w:lastRenderedPageBreak/>
        <w:t>Packing</w:t>
      </w:r>
      <w:r w:rsidR="00E54599">
        <w:rPr>
          <w:rFonts w:ascii="Athelas Regular" w:hAnsi="Athelas Regular"/>
          <w:color w:val="auto"/>
          <w:sz w:val="44"/>
        </w:rPr>
        <w:t xml:space="preserve"> List</w:t>
      </w:r>
    </w:p>
    <w:p w14:paraId="7BE94C6E" w14:textId="77777777" w:rsidR="00B25B73" w:rsidRDefault="00453B96" w:rsidP="00B25B73">
      <w:pPr>
        <w:spacing w:after="0" w:line="240" w:lineRule="auto"/>
        <w:jc w:val="center"/>
        <w:rPr>
          <w:rFonts w:ascii="Athelas Regular" w:hAnsi="Athelas Regular"/>
          <w:b/>
          <w:bCs/>
          <w:sz w:val="32"/>
          <w:szCs w:val="32"/>
        </w:rPr>
      </w:pPr>
      <w:r>
        <w:rPr>
          <w:rFonts w:ascii="Athelas Regular" w:hAnsi="Athelas Regular"/>
          <w:b/>
          <w:bCs/>
          <w:sz w:val="32"/>
          <w:szCs w:val="32"/>
        </w:rPr>
        <w:t>What</w:t>
      </w:r>
      <w:r w:rsidR="00B25B73">
        <w:rPr>
          <w:rFonts w:ascii="Athelas Regular" w:hAnsi="Athelas Regular"/>
          <w:b/>
          <w:bCs/>
          <w:sz w:val="32"/>
          <w:szCs w:val="32"/>
        </w:rPr>
        <w:t xml:space="preserve"> to b</w:t>
      </w:r>
      <w:r w:rsidR="00B25B73" w:rsidRPr="00C61C2E">
        <w:rPr>
          <w:rFonts w:ascii="Athelas Regular" w:hAnsi="Athelas Regular"/>
          <w:b/>
          <w:bCs/>
          <w:sz w:val="32"/>
          <w:szCs w:val="32"/>
        </w:rPr>
        <w:t>ring to Camp</w:t>
      </w:r>
      <w:r w:rsidR="00B25B73">
        <w:rPr>
          <w:rFonts w:ascii="Athelas Regular" w:hAnsi="Athelas Regular"/>
          <w:b/>
          <w:bCs/>
          <w:sz w:val="32"/>
          <w:szCs w:val="32"/>
        </w:rPr>
        <w:t xml:space="preserve"> and what to leave at home</w:t>
      </w:r>
    </w:p>
    <w:p w14:paraId="40261B89" w14:textId="77777777" w:rsidR="00B25B73" w:rsidRPr="00C61C2E" w:rsidRDefault="00B25B73" w:rsidP="00B25B73">
      <w:pPr>
        <w:spacing w:after="0" w:line="240" w:lineRule="auto"/>
        <w:jc w:val="center"/>
        <w:rPr>
          <w:rFonts w:ascii="Athelas Regular" w:hAnsi="Athelas Regular"/>
          <w:b/>
          <w:bCs/>
          <w:sz w:val="32"/>
          <w:szCs w:val="32"/>
        </w:rPr>
      </w:pPr>
    </w:p>
    <w:p w14:paraId="10FB2F1D" w14:textId="77777777" w:rsidR="00B25B73" w:rsidRPr="007208CF" w:rsidRDefault="00B25B73" w:rsidP="00B25B73">
      <w:pPr>
        <w:spacing w:after="0" w:line="240" w:lineRule="auto"/>
        <w:rPr>
          <w:b/>
          <w:bCs/>
          <w:sz w:val="24"/>
          <w:szCs w:val="24"/>
        </w:rPr>
      </w:pPr>
      <w:r w:rsidRPr="6D10B50A">
        <w:rPr>
          <w:b/>
          <w:bCs/>
          <w:sz w:val="24"/>
          <w:szCs w:val="24"/>
        </w:rPr>
        <w:t>Very Important</w:t>
      </w:r>
    </w:p>
    <w:p w14:paraId="0F4B24EF" w14:textId="77777777" w:rsidR="00B25B73" w:rsidRPr="007208CF" w:rsidRDefault="00B25B73" w:rsidP="00B25B73">
      <w:pPr>
        <w:spacing w:after="0" w:line="240" w:lineRule="auto"/>
      </w:pPr>
      <w:r w:rsidRPr="3E36EEF2">
        <w:t>_____</w:t>
      </w:r>
      <w:r w:rsidRPr="007208CF">
        <w:rPr>
          <w:rFonts w:cstheme="minorHAnsi"/>
          <w:szCs w:val="18"/>
        </w:rPr>
        <w:tab/>
      </w:r>
      <w:r w:rsidRPr="3E36EEF2">
        <w:t>Signed Annual Health and Medical Record (See page 12)</w:t>
      </w:r>
    </w:p>
    <w:p w14:paraId="50D49D8B" w14:textId="77777777" w:rsidR="00B25B73" w:rsidRPr="007208CF" w:rsidRDefault="00B25B73" w:rsidP="00B25B73">
      <w:pPr>
        <w:spacing w:after="0" w:line="240" w:lineRule="auto"/>
      </w:pPr>
      <w:r w:rsidRPr="3E36EEF2">
        <w:t xml:space="preserve">_____ </w:t>
      </w:r>
      <w:r w:rsidRPr="007208CF">
        <w:rPr>
          <w:rFonts w:cstheme="minorHAnsi"/>
          <w:szCs w:val="18"/>
        </w:rPr>
        <w:tab/>
      </w:r>
      <w:r w:rsidRPr="3E36EEF2">
        <w:t>Signed permission slips (especially firearms)</w:t>
      </w:r>
    </w:p>
    <w:p w14:paraId="0AE4EEAE" w14:textId="77777777" w:rsidR="00B25B73" w:rsidRPr="007208CF" w:rsidRDefault="00B25B73" w:rsidP="00B25B73">
      <w:pPr>
        <w:spacing w:after="0" w:line="240" w:lineRule="auto"/>
        <w:rPr>
          <w:rFonts w:cstheme="minorHAnsi"/>
          <w:szCs w:val="18"/>
        </w:rPr>
      </w:pPr>
    </w:p>
    <w:p w14:paraId="0BA54B4D" w14:textId="77777777" w:rsidR="00B25B73" w:rsidRPr="007208CF" w:rsidRDefault="00B25B73" w:rsidP="00B25B73">
      <w:pPr>
        <w:spacing w:after="0" w:line="240" w:lineRule="auto"/>
        <w:rPr>
          <w:b/>
          <w:bCs/>
          <w:sz w:val="24"/>
          <w:szCs w:val="24"/>
        </w:rPr>
      </w:pPr>
      <w:r w:rsidRPr="6D10B50A">
        <w:rPr>
          <w:b/>
          <w:bCs/>
          <w:sz w:val="24"/>
          <w:szCs w:val="24"/>
        </w:rPr>
        <w:t>Suggested Personal gear</w:t>
      </w:r>
    </w:p>
    <w:p w14:paraId="5F468464" w14:textId="77777777" w:rsidR="00B25B73" w:rsidRPr="007208CF" w:rsidRDefault="00B25B73" w:rsidP="00B25B73">
      <w:pPr>
        <w:spacing w:after="0" w:line="240" w:lineRule="auto"/>
      </w:pPr>
      <w:r w:rsidRPr="6D57747C">
        <w:t>____</w:t>
      </w:r>
      <w:r>
        <w:rPr>
          <w:rFonts w:cstheme="minorHAnsi"/>
          <w:szCs w:val="18"/>
        </w:rPr>
        <w:t xml:space="preserve"> Pack</w:t>
      </w:r>
      <w:r w:rsidRPr="007208CF">
        <w:rPr>
          <w:rFonts w:cstheme="minorHAnsi"/>
          <w:szCs w:val="18"/>
        </w:rPr>
        <w:tab/>
      </w:r>
      <w:r w:rsidRPr="007208CF">
        <w:rPr>
          <w:rFonts w:cstheme="minorHAnsi"/>
          <w:szCs w:val="18"/>
        </w:rPr>
        <w:tab/>
      </w:r>
      <w:r>
        <w:rPr>
          <w:rFonts w:cstheme="minorHAnsi"/>
          <w:szCs w:val="18"/>
        </w:rPr>
        <w:tab/>
      </w:r>
      <w:r w:rsidRPr="10B06DE1">
        <w:t>____Sleeping bag</w:t>
      </w:r>
      <w:r w:rsidRPr="6D57747C">
        <w:t xml:space="preserve"> </w:t>
      </w:r>
    </w:p>
    <w:p w14:paraId="2F51CBBE" w14:textId="77777777" w:rsidR="00B25B73" w:rsidRPr="007208CF" w:rsidRDefault="00B25B73" w:rsidP="00B25B73">
      <w:pPr>
        <w:spacing w:after="0" w:line="240" w:lineRule="auto"/>
      </w:pPr>
      <w:r w:rsidRPr="6D57747C">
        <w:t>____</w:t>
      </w:r>
      <w:r>
        <w:t xml:space="preserve"> Jacket</w:t>
      </w:r>
      <w:r w:rsidRPr="007208CF">
        <w:rPr>
          <w:rFonts w:cstheme="minorHAnsi"/>
          <w:szCs w:val="18"/>
        </w:rPr>
        <w:tab/>
      </w:r>
      <w:r w:rsidRPr="007208CF">
        <w:rPr>
          <w:rFonts w:cstheme="minorHAnsi"/>
          <w:szCs w:val="18"/>
        </w:rPr>
        <w:tab/>
      </w:r>
      <w:r>
        <w:rPr>
          <w:rFonts w:cstheme="minorHAnsi"/>
          <w:szCs w:val="18"/>
        </w:rPr>
        <w:tab/>
      </w:r>
      <w:r w:rsidRPr="6D10B50A">
        <w:t>____Raincoat</w:t>
      </w:r>
      <w:r>
        <w:t xml:space="preserve"> </w:t>
      </w:r>
      <w:r w:rsidRPr="3E36EEF2">
        <w:t>/poncho</w:t>
      </w:r>
    </w:p>
    <w:p w14:paraId="70020293" w14:textId="77777777" w:rsidR="00B25B73" w:rsidRPr="007208CF" w:rsidRDefault="00B25B73" w:rsidP="00B25B73">
      <w:pPr>
        <w:spacing w:after="0" w:line="240" w:lineRule="auto"/>
      </w:pPr>
      <w:r w:rsidRPr="3E36EEF2">
        <w:t xml:space="preserve">____Foam </w:t>
      </w:r>
      <w:r>
        <w:t>Pad</w:t>
      </w:r>
      <w:r w:rsidRPr="007208CF">
        <w:rPr>
          <w:rFonts w:cstheme="minorHAnsi"/>
          <w:szCs w:val="18"/>
        </w:rPr>
        <w:tab/>
      </w:r>
      <w:r w:rsidRPr="007208CF">
        <w:rPr>
          <w:rFonts w:cstheme="minorHAnsi"/>
          <w:szCs w:val="18"/>
        </w:rPr>
        <w:tab/>
      </w:r>
      <w:r>
        <w:rPr>
          <w:rFonts w:cstheme="minorHAnsi"/>
          <w:szCs w:val="18"/>
        </w:rPr>
        <w:tab/>
      </w:r>
      <w:r w:rsidRPr="6D57747C">
        <w:t>____</w:t>
      </w:r>
      <w:r w:rsidRPr="10B06DE1">
        <w:t xml:space="preserve"> Full Uniform</w:t>
      </w:r>
      <w:r w:rsidRPr="6D57747C">
        <w:t xml:space="preserve"> </w:t>
      </w:r>
    </w:p>
    <w:p w14:paraId="1829B758" w14:textId="77777777" w:rsidR="00B25B73" w:rsidRPr="007208CF" w:rsidRDefault="00B25B73" w:rsidP="00B25B73">
      <w:pPr>
        <w:spacing w:after="0" w:line="240" w:lineRule="auto"/>
      </w:pPr>
      <w:r w:rsidRPr="3E36EEF2">
        <w:t xml:space="preserve">____T-shirts, </w:t>
      </w:r>
      <w:r w:rsidRPr="6D10B50A">
        <w:t>s</w:t>
      </w:r>
      <w:r w:rsidRPr="3E36EEF2">
        <w:t>everal</w:t>
      </w:r>
      <w:r w:rsidRPr="3E36EEF2">
        <w:tab/>
      </w:r>
      <w:r>
        <w:tab/>
      </w:r>
      <w:r w:rsidRPr="3E36EEF2">
        <w:t>____Sweater</w:t>
      </w:r>
    </w:p>
    <w:p w14:paraId="136B5ADA" w14:textId="77777777" w:rsidR="00B25B73" w:rsidRPr="007208CF" w:rsidRDefault="00B25B73" w:rsidP="00B25B73">
      <w:pPr>
        <w:spacing w:after="0" w:line="240" w:lineRule="auto"/>
      </w:pPr>
      <w:r w:rsidRPr="6D57747C">
        <w:t>____</w:t>
      </w:r>
      <w:r>
        <w:rPr>
          <w:rFonts w:cstheme="minorHAnsi"/>
          <w:szCs w:val="18"/>
        </w:rPr>
        <w:t>Pants</w:t>
      </w:r>
      <w:r w:rsidRPr="007208CF">
        <w:rPr>
          <w:rFonts w:cstheme="minorHAnsi"/>
          <w:szCs w:val="18"/>
        </w:rPr>
        <w:tab/>
      </w:r>
      <w:r>
        <w:rPr>
          <w:rFonts w:cstheme="minorHAnsi"/>
          <w:szCs w:val="18"/>
        </w:rPr>
        <w:tab/>
      </w:r>
      <w:r>
        <w:rPr>
          <w:rFonts w:cstheme="minorHAnsi"/>
          <w:szCs w:val="18"/>
        </w:rPr>
        <w:tab/>
      </w:r>
      <w:r w:rsidRPr="6D10B50A">
        <w:t>____Hiking</w:t>
      </w:r>
      <w:r>
        <w:rPr>
          <w:rFonts w:cstheme="minorHAnsi"/>
          <w:szCs w:val="18"/>
        </w:rPr>
        <w:t xml:space="preserve"> </w:t>
      </w:r>
      <w:r w:rsidRPr="3E36EEF2">
        <w:t>shorts</w:t>
      </w:r>
    </w:p>
    <w:p w14:paraId="1889134C" w14:textId="77777777" w:rsidR="00B25B73" w:rsidRPr="007208CF" w:rsidRDefault="00B25B73" w:rsidP="00B25B73">
      <w:pPr>
        <w:spacing w:after="0" w:line="240" w:lineRule="auto"/>
      </w:pPr>
      <w:r w:rsidRPr="6D57747C">
        <w:t>____</w:t>
      </w:r>
      <w:r>
        <w:rPr>
          <w:rFonts w:cstheme="minorHAnsi"/>
          <w:szCs w:val="18"/>
        </w:rPr>
        <w:t xml:space="preserve"> Undershorts</w:t>
      </w:r>
      <w:r w:rsidRPr="007208CF">
        <w:rPr>
          <w:rFonts w:cstheme="minorHAnsi"/>
          <w:szCs w:val="18"/>
        </w:rPr>
        <w:tab/>
      </w:r>
      <w:r>
        <w:rPr>
          <w:rFonts w:cstheme="minorHAnsi"/>
          <w:szCs w:val="18"/>
        </w:rPr>
        <w:tab/>
      </w:r>
      <w:r w:rsidRPr="6D57747C">
        <w:t>____</w:t>
      </w:r>
      <w:r w:rsidRPr="3E36EEF2">
        <w:t>Several pairs socks</w:t>
      </w:r>
    </w:p>
    <w:p w14:paraId="5DB603A1" w14:textId="77777777" w:rsidR="00B25B73" w:rsidRPr="007208CF" w:rsidRDefault="00B25B73" w:rsidP="00B25B73">
      <w:pPr>
        <w:spacing w:after="0" w:line="240" w:lineRule="auto"/>
      </w:pPr>
      <w:r w:rsidRPr="6D57747C">
        <w:t>____</w:t>
      </w:r>
      <w:r>
        <w:rPr>
          <w:rFonts w:cstheme="minorHAnsi"/>
          <w:szCs w:val="18"/>
        </w:rPr>
        <w:t xml:space="preserve"> Pajamas</w:t>
      </w:r>
      <w:r>
        <w:rPr>
          <w:rFonts w:cstheme="minorHAnsi"/>
          <w:szCs w:val="18"/>
        </w:rPr>
        <w:tab/>
      </w:r>
      <w:r w:rsidRPr="007208CF">
        <w:rPr>
          <w:rFonts w:cstheme="minorHAnsi"/>
          <w:szCs w:val="18"/>
        </w:rPr>
        <w:tab/>
      </w:r>
      <w:r>
        <w:rPr>
          <w:rFonts w:cstheme="minorHAnsi"/>
          <w:szCs w:val="18"/>
        </w:rPr>
        <w:tab/>
      </w:r>
      <w:r w:rsidRPr="6D57747C">
        <w:t>____</w:t>
      </w:r>
      <w:r>
        <w:t>Hiking</w:t>
      </w:r>
      <w:r w:rsidRPr="6D57747C">
        <w:t xml:space="preserve"> </w:t>
      </w:r>
      <w:r w:rsidRPr="3E36EEF2">
        <w:t>boots</w:t>
      </w:r>
    </w:p>
    <w:p w14:paraId="2AB61A18" w14:textId="77777777" w:rsidR="00B25B73" w:rsidRPr="007208CF" w:rsidRDefault="00B25B73" w:rsidP="00B25B73">
      <w:pPr>
        <w:spacing w:after="0" w:line="240" w:lineRule="auto"/>
      </w:pPr>
      <w:r w:rsidRPr="3E36EEF2">
        <w:t xml:space="preserve">____Light </w:t>
      </w:r>
      <w:r w:rsidRPr="6D10B50A">
        <w:t>s</w:t>
      </w:r>
      <w:r w:rsidRPr="3E36EEF2">
        <w:t>hoes</w:t>
      </w:r>
      <w:r w:rsidRPr="3E36EEF2">
        <w:tab/>
      </w:r>
      <w:r w:rsidRPr="007208CF">
        <w:rPr>
          <w:rFonts w:cstheme="minorHAnsi"/>
          <w:szCs w:val="18"/>
        </w:rPr>
        <w:tab/>
      </w:r>
      <w:r>
        <w:rPr>
          <w:rFonts w:cstheme="minorHAnsi"/>
          <w:szCs w:val="18"/>
        </w:rPr>
        <w:tab/>
      </w:r>
      <w:r w:rsidRPr="3E36EEF2">
        <w:t>____Hat</w:t>
      </w:r>
    </w:p>
    <w:p w14:paraId="2713E60F" w14:textId="77777777" w:rsidR="00B25B73" w:rsidRPr="007208CF" w:rsidRDefault="00B25B73" w:rsidP="00B25B73">
      <w:pPr>
        <w:spacing w:after="0" w:line="240" w:lineRule="auto"/>
      </w:pPr>
      <w:r w:rsidRPr="6D57747C">
        <w:t>____</w:t>
      </w:r>
      <w:r>
        <w:rPr>
          <w:rFonts w:cstheme="minorHAnsi"/>
          <w:szCs w:val="18"/>
        </w:rPr>
        <w:t xml:space="preserve"> Gloves</w:t>
      </w:r>
      <w:r w:rsidRPr="007208CF">
        <w:rPr>
          <w:rFonts w:cstheme="minorHAnsi"/>
          <w:szCs w:val="18"/>
        </w:rPr>
        <w:tab/>
      </w:r>
      <w:r>
        <w:rPr>
          <w:rFonts w:cstheme="minorHAnsi"/>
          <w:szCs w:val="18"/>
        </w:rPr>
        <w:tab/>
      </w:r>
      <w:r>
        <w:rPr>
          <w:rFonts w:cstheme="minorHAnsi"/>
          <w:szCs w:val="18"/>
        </w:rPr>
        <w:tab/>
      </w:r>
      <w:r w:rsidRPr="6D10B50A">
        <w:t>____Swimsuit</w:t>
      </w:r>
      <w:r w:rsidRPr="3E36EEF2">
        <w:t xml:space="preserve"> or cutoffs </w:t>
      </w:r>
    </w:p>
    <w:p w14:paraId="416D9109" w14:textId="77777777" w:rsidR="00B25B73" w:rsidRPr="007208CF" w:rsidRDefault="00B25B73" w:rsidP="00B25B73">
      <w:pPr>
        <w:spacing w:after="0" w:line="240" w:lineRule="auto"/>
      </w:pPr>
      <w:r w:rsidRPr="3E36EEF2">
        <w:t xml:space="preserve">____Large towel </w:t>
      </w:r>
      <w:r w:rsidRPr="007208CF">
        <w:rPr>
          <w:rFonts w:cstheme="minorHAnsi"/>
          <w:szCs w:val="18"/>
        </w:rPr>
        <w:tab/>
      </w:r>
      <w:r>
        <w:rPr>
          <w:rFonts w:cstheme="minorHAnsi"/>
          <w:szCs w:val="18"/>
        </w:rPr>
        <w:tab/>
      </w:r>
      <w:r w:rsidRPr="3E36EEF2">
        <w:t>____Chapstick</w:t>
      </w:r>
    </w:p>
    <w:p w14:paraId="2361D9F7" w14:textId="77777777" w:rsidR="00B25B73" w:rsidRPr="007208CF" w:rsidRDefault="00B25B73" w:rsidP="00B25B73">
      <w:pPr>
        <w:spacing w:after="0" w:line="240" w:lineRule="auto"/>
      </w:pPr>
      <w:r w:rsidRPr="3E36EEF2">
        <w:t xml:space="preserve">____Water </w:t>
      </w:r>
      <w:r w:rsidRPr="007208CF">
        <w:rPr>
          <w:rFonts w:cstheme="minorHAnsi"/>
          <w:szCs w:val="18"/>
        </w:rPr>
        <w:tab/>
      </w:r>
      <w:r w:rsidRPr="007208CF">
        <w:rPr>
          <w:rFonts w:cstheme="minorHAnsi"/>
          <w:szCs w:val="18"/>
        </w:rPr>
        <w:tab/>
      </w:r>
      <w:r>
        <w:rPr>
          <w:rFonts w:cstheme="minorHAnsi"/>
          <w:szCs w:val="18"/>
        </w:rPr>
        <w:tab/>
      </w:r>
      <w:r w:rsidRPr="6D57747C">
        <w:t>____</w:t>
      </w:r>
      <w:r w:rsidRPr="3E36EEF2">
        <w:t>Scout</w:t>
      </w:r>
      <w:r w:rsidRPr="6D57747C">
        <w:t xml:space="preserve"> </w:t>
      </w:r>
      <w:r w:rsidRPr="3E36EEF2">
        <w:t>Handbook</w:t>
      </w:r>
    </w:p>
    <w:p w14:paraId="7BF3AE72" w14:textId="77777777" w:rsidR="00B25B73" w:rsidRPr="007208CF" w:rsidRDefault="00B25B73" w:rsidP="00B25B73">
      <w:pPr>
        <w:spacing w:after="0" w:line="240" w:lineRule="auto"/>
      </w:pPr>
      <w:r w:rsidRPr="3E36EEF2">
        <w:t xml:space="preserve">____Knife, fork, &amp; </w:t>
      </w:r>
      <w:r w:rsidRPr="6D10B50A">
        <w:t>s</w:t>
      </w:r>
      <w:r w:rsidRPr="3E36EEF2">
        <w:t>poon</w:t>
      </w:r>
      <w:r w:rsidRPr="3E36EEF2">
        <w:tab/>
        <w:t>____Plate, cup, &amp; bowl</w:t>
      </w:r>
    </w:p>
    <w:p w14:paraId="4E7843D3" w14:textId="77777777" w:rsidR="00B25B73" w:rsidRPr="007208CF" w:rsidRDefault="00B25B73" w:rsidP="00B25B73">
      <w:pPr>
        <w:spacing w:after="0" w:line="240" w:lineRule="auto"/>
      </w:pPr>
      <w:r w:rsidRPr="3E36EEF2">
        <w:t xml:space="preserve">____Pocket knife </w:t>
      </w:r>
      <w:r w:rsidRPr="007208CF">
        <w:rPr>
          <w:rFonts w:cstheme="minorHAnsi"/>
          <w:szCs w:val="18"/>
        </w:rPr>
        <w:tab/>
      </w:r>
      <w:r w:rsidRPr="007208CF">
        <w:rPr>
          <w:rFonts w:cstheme="minorHAnsi"/>
          <w:szCs w:val="18"/>
        </w:rPr>
        <w:tab/>
      </w:r>
      <w:r w:rsidRPr="3E36EEF2">
        <w:t xml:space="preserve">____Flashlight </w:t>
      </w:r>
    </w:p>
    <w:p w14:paraId="76CECB98" w14:textId="77777777" w:rsidR="00B25B73" w:rsidRPr="007208CF" w:rsidRDefault="00B25B73" w:rsidP="00B25B73">
      <w:pPr>
        <w:spacing w:after="0" w:line="240" w:lineRule="auto"/>
      </w:pPr>
      <w:r w:rsidRPr="6D57747C">
        <w:t>____</w:t>
      </w:r>
      <w:r>
        <w:rPr>
          <w:rFonts w:cstheme="minorHAnsi"/>
          <w:szCs w:val="18"/>
        </w:rPr>
        <w:t xml:space="preserve"> Matches</w:t>
      </w:r>
      <w:r w:rsidRPr="007208CF">
        <w:rPr>
          <w:rFonts w:cstheme="minorHAnsi"/>
          <w:szCs w:val="18"/>
        </w:rPr>
        <w:tab/>
      </w:r>
      <w:r w:rsidRPr="007208CF">
        <w:rPr>
          <w:rFonts w:cstheme="minorHAnsi"/>
          <w:szCs w:val="18"/>
        </w:rPr>
        <w:tab/>
      </w:r>
      <w:r>
        <w:rPr>
          <w:rFonts w:cstheme="minorHAnsi"/>
          <w:szCs w:val="18"/>
        </w:rPr>
        <w:tab/>
      </w:r>
      <w:r w:rsidRPr="6D10B50A">
        <w:t>____Personal</w:t>
      </w:r>
      <w:r w:rsidRPr="3E36EEF2">
        <w:t xml:space="preserve"> first aid kit</w:t>
      </w:r>
    </w:p>
    <w:p w14:paraId="76656D2B" w14:textId="77777777" w:rsidR="00B25B73" w:rsidRPr="007208CF" w:rsidRDefault="00B25B73" w:rsidP="00B25B73">
      <w:pPr>
        <w:spacing w:after="0" w:line="240" w:lineRule="auto"/>
      </w:pPr>
      <w:r w:rsidRPr="6D57747C">
        <w:t>____</w:t>
      </w:r>
      <w:r w:rsidRPr="6D10B50A">
        <w:t>W</w:t>
      </w:r>
      <w:r w:rsidRPr="3E36EEF2">
        <w:t>ashcloth</w:t>
      </w:r>
      <w:r w:rsidRPr="3E36EEF2">
        <w:tab/>
      </w:r>
      <w:r w:rsidRPr="007208CF">
        <w:rPr>
          <w:rFonts w:cstheme="minorHAnsi"/>
          <w:szCs w:val="18"/>
        </w:rPr>
        <w:tab/>
      </w:r>
      <w:r w:rsidRPr="007208CF">
        <w:rPr>
          <w:rFonts w:cstheme="minorHAnsi"/>
          <w:szCs w:val="18"/>
        </w:rPr>
        <w:tab/>
      </w:r>
      <w:r w:rsidRPr="3E36EEF2">
        <w:t>____Toothbrush</w:t>
      </w:r>
    </w:p>
    <w:p w14:paraId="2C19FAA4" w14:textId="77777777" w:rsidR="00B25B73" w:rsidRPr="007208CF" w:rsidRDefault="00B25B73" w:rsidP="00B25B73">
      <w:pPr>
        <w:spacing w:after="0" w:line="240" w:lineRule="auto"/>
      </w:pPr>
      <w:r w:rsidRPr="6D57747C">
        <w:t>____</w:t>
      </w:r>
      <w:r w:rsidRPr="6D10B50A">
        <w:t>T</w:t>
      </w:r>
      <w:r w:rsidRPr="3E36EEF2">
        <w:t>oothpaste</w:t>
      </w:r>
      <w:r w:rsidRPr="3E36EEF2">
        <w:tab/>
      </w:r>
      <w:r w:rsidRPr="007208CF">
        <w:rPr>
          <w:rFonts w:cstheme="minorHAnsi"/>
          <w:szCs w:val="18"/>
        </w:rPr>
        <w:tab/>
      </w:r>
      <w:r w:rsidRPr="3E36EEF2">
        <w:t>____Soap</w:t>
      </w:r>
    </w:p>
    <w:p w14:paraId="7BB12E55" w14:textId="77777777" w:rsidR="00B25B73" w:rsidRPr="007208CF" w:rsidRDefault="00B25B73" w:rsidP="00B25B73">
      <w:pPr>
        <w:spacing w:after="0" w:line="240" w:lineRule="auto"/>
      </w:pPr>
      <w:r w:rsidRPr="6D57747C">
        <w:t>____</w:t>
      </w:r>
      <w:r>
        <w:rPr>
          <w:rFonts w:cstheme="minorHAnsi"/>
          <w:szCs w:val="18"/>
        </w:rPr>
        <w:t xml:space="preserve"> Pencils</w:t>
      </w:r>
      <w:r>
        <w:rPr>
          <w:rFonts w:cstheme="minorHAnsi"/>
          <w:szCs w:val="18"/>
        </w:rPr>
        <w:tab/>
      </w:r>
      <w:r w:rsidRPr="007208CF">
        <w:rPr>
          <w:rFonts w:cstheme="minorHAnsi"/>
          <w:szCs w:val="18"/>
        </w:rPr>
        <w:tab/>
      </w:r>
      <w:r>
        <w:rPr>
          <w:rFonts w:cstheme="minorHAnsi"/>
          <w:szCs w:val="18"/>
        </w:rPr>
        <w:tab/>
      </w:r>
      <w:r w:rsidRPr="6D57747C">
        <w:t>____</w:t>
      </w:r>
      <w:r>
        <w:t>Note</w:t>
      </w:r>
      <w:r w:rsidRPr="6D57747C">
        <w:t xml:space="preserve"> </w:t>
      </w:r>
      <w:r w:rsidRPr="3E36EEF2">
        <w:t>pad</w:t>
      </w:r>
    </w:p>
    <w:p w14:paraId="574B5B07" w14:textId="77777777" w:rsidR="00B25B73" w:rsidRPr="007208CF" w:rsidRDefault="00B25B73" w:rsidP="00B25B73">
      <w:pPr>
        <w:spacing w:after="0" w:line="240" w:lineRule="auto"/>
      </w:pPr>
      <w:r w:rsidRPr="3E36EEF2">
        <w:t xml:space="preserve">____Envelopes &amp; stamps </w:t>
      </w:r>
      <w:r w:rsidRPr="007208CF">
        <w:rPr>
          <w:rFonts w:cstheme="minorHAnsi"/>
          <w:szCs w:val="18"/>
        </w:rPr>
        <w:tab/>
      </w:r>
      <w:r w:rsidRPr="3E36EEF2">
        <w:t xml:space="preserve"> ____Day pack</w:t>
      </w:r>
    </w:p>
    <w:p w14:paraId="00F007F8" w14:textId="77777777" w:rsidR="00B25B73" w:rsidRPr="007208CF" w:rsidRDefault="00B25B73" w:rsidP="00B25B73">
      <w:pPr>
        <w:spacing w:after="0" w:line="240" w:lineRule="auto"/>
      </w:pPr>
      <w:r w:rsidRPr="6D57747C">
        <w:t>____</w:t>
      </w:r>
      <w:r w:rsidRPr="6D10B50A">
        <w:t>W</w:t>
      </w:r>
      <w:r w:rsidRPr="3E36EEF2">
        <w:t>atch</w:t>
      </w:r>
      <w:r w:rsidRPr="3E36EEF2">
        <w:tab/>
      </w:r>
      <w:r w:rsidRPr="007208CF">
        <w:rPr>
          <w:rFonts w:cstheme="minorHAnsi"/>
          <w:szCs w:val="18"/>
        </w:rPr>
        <w:tab/>
      </w:r>
      <w:r w:rsidRPr="007208CF">
        <w:rPr>
          <w:rFonts w:cstheme="minorHAnsi"/>
          <w:szCs w:val="18"/>
        </w:rPr>
        <w:tab/>
      </w:r>
      <w:r w:rsidRPr="3E36EEF2">
        <w:t>____Tent</w:t>
      </w:r>
    </w:p>
    <w:p w14:paraId="136E6234" w14:textId="77777777" w:rsidR="00B25B73" w:rsidRPr="007208CF" w:rsidRDefault="00B25B73" w:rsidP="00B25B73">
      <w:pPr>
        <w:spacing w:after="0" w:line="240" w:lineRule="auto"/>
        <w:rPr>
          <w:rFonts w:cstheme="minorHAnsi"/>
          <w:szCs w:val="18"/>
        </w:rPr>
      </w:pPr>
    </w:p>
    <w:p w14:paraId="0CBA25B5" w14:textId="77777777" w:rsidR="00B25B73" w:rsidRPr="007208CF" w:rsidRDefault="00B25B73" w:rsidP="00B25B73">
      <w:pPr>
        <w:spacing w:after="0" w:line="240" w:lineRule="auto"/>
        <w:rPr>
          <w:b/>
          <w:bCs/>
        </w:rPr>
      </w:pPr>
      <w:r w:rsidRPr="6D10B50A">
        <w:rPr>
          <w:b/>
          <w:bCs/>
        </w:rPr>
        <w:t>Optional</w:t>
      </w:r>
    </w:p>
    <w:p w14:paraId="5C45544D" w14:textId="77777777" w:rsidR="00B25B73" w:rsidRPr="007208CF" w:rsidRDefault="00B25B73" w:rsidP="00B25B73">
      <w:pPr>
        <w:spacing w:after="0" w:line="240" w:lineRule="auto"/>
      </w:pPr>
      <w:r w:rsidRPr="3E36EEF2">
        <w:t xml:space="preserve">____ </w:t>
      </w:r>
      <w:proofErr w:type="gramStart"/>
      <w:r w:rsidRPr="3E36EEF2">
        <w:t xml:space="preserve">Compass  </w:t>
      </w:r>
      <w:r w:rsidRPr="007208CF">
        <w:rPr>
          <w:rFonts w:cstheme="minorHAnsi"/>
          <w:szCs w:val="18"/>
        </w:rPr>
        <w:tab/>
      </w:r>
      <w:proofErr w:type="gramEnd"/>
      <w:r w:rsidRPr="007208CF">
        <w:rPr>
          <w:rFonts w:cstheme="minorHAnsi"/>
          <w:szCs w:val="18"/>
        </w:rPr>
        <w:tab/>
      </w:r>
      <w:r w:rsidRPr="007208CF">
        <w:rPr>
          <w:rFonts w:cstheme="minorHAnsi"/>
          <w:szCs w:val="18"/>
        </w:rPr>
        <w:tab/>
      </w:r>
      <w:r w:rsidRPr="3E36EEF2">
        <w:t xml:space="preserve">____ Laundry bag  </w:t>
      </w:r>
    </w:p>
    <w:p w14:paraId="6ABFF15D" w14:textId="77777777" w:rsidR="00B25B73" w:rsidRPr="007208CF" w:rsidRDefault="00B25B73" w:rsidP="00B25B73">
      <w:pPr>
        <w:spacing w:after="0" w:line="240" w:lineRule="auto"/>
      </w:pPr>
      <w:r w:rsidRPr="3E36EEF2">
        <w:t>____ Rubber boots</w:t>
      </w:r>
      <w:r w:rsidRPr="007208CF">
        <w:rPr>
          <w:rFonts w:cstheme="minorHAnsi"/>
          <w:szCs w:val="18"/>
        </w:rPr>
        <w:tab/>
      </w:r>
      <w:r w:rsidRPr="007208CF">
        <w:rPr>
          <w:rFonts w:cstheme="minorHAnsi"/>
          <w:szCs w:val="18"/>
        </w:rPr>
        <w:tab/>
      </w:r>
      <w:r w:rsidRPr="3E36EEF2">
        <w:t xml:space="preserve">____ Pillow   </w:t>
      </w:r>
    </w:p>
    <w:p w14:paraId="609B67C8" w14:textId="77777777" w:rsidR="00B25B73" w:rsidRPr="007208CF" w:rsidRDefault="00B25B73" w:rsidP="00B25B73">
      <w:pPr>
        <w:spacing w:after="0" w:line="240" w:lineRule="auto"/>
      </w:pPr>
      <w:r w:rsidRPr="3E36EEF2">
        <w:t xml:space="preserve">____ </w:t>
      </w:r>
      <w:proofErr w:type="gramStart"/>
      <w:r w:rsidRPr="3E36EEF2">
        <w:t xml:space="preserve">Sunglasses  </w:t>
      </w:r>
      <w:r w:rsidRPr="007208CF">
        <w:rPr>
          <w:rFonts w:cstheme="minorHAnsi"/>
          <w:szCs w:val="18"/>
        </w:rPr>
        <w:tab/>
      </w:r>
      <w:proofErr w:type="gramEnd"/>
      <w:r w:rsidRPr="007208CF">
        <w:rPr>
          <w:rFonts w:cstheme="minorHAnsi"/>
          <w:szCs w:val="18"/>
        </w:rPr>
        <w:tab/>
      </w:r>
      <w:r w:rsidRPr="3E36EEF2">
        <w:t>____ Insect repellent</w:t>
      </w:r>
    </w:p>
    <w:p w14:paraId="44E94C2E" w14:textId="77777777" w:rsidR="00B25B73" w:rsidRPr="007208CF" w:rsidRDefault="00B25B73" w:rsidP="00B25B73">
      <w:pPr>
        <w:spacing w:after="0" w:line="240" w:lineRule="auto"/>
      </w:pPr>
      <w:r w:rsidRPr="3E36EEF2">
        <w:t xml:space="preserve">____ Sewing kit </w:t>
      </w:r>
      <w:r w:rsidRPr="007208CF">
        <w:rPr>
          <w:rFonts w:cstheme="minorHAnsi"/>
          <w:szCs w:val="18"/>
        </w:rPr>
        <w:tab/>
      </w:r>
      <w:r w:rsidRPr="007208CF">
        <w:rPr>
          <w:rFonts w:cstheme="minorHAnsi"/>
          <w:szCs w:val="18"/>
        </w:rPr>
        <w:tab/>
      </w:r>
      <w:r w:rsidRPr="3E36EEF2">
        <w:t>____ Fishing gear</w:t>
      </w:r>
    </w:p>
    <w:p w14:paraId="451C6976" w14:textId="77777777" w:rsidR="00B25B73" w:rsidRPr="007208CF" w:rsidRDefault="00B25B73" w:rsidP="00B25B73">
      <w:pPr>
        <w:spacing w:after="0" w:line="240" w:lineRule="auto"/>
      </w:pPr>
      <w:r w:rsidRPr="3E36EEF2">
        <w:t xml:space="preserve">____ Camera &amp; film </w:t>
      </w:r>
      <w:r w:rsidRPr="007208CF">
        <w:rPr>
          <w:rFonts w:cstheme="minorHAnsi"/>
          <w:szCs w:val="18"/>
        </w:rPr>
        <w:tab/>
      </w:r>
      <w:r w:rsidRPr="007208CF">
        <w:rPr>
          <w:rFonts w:cstheme="minorHAnsi"/>
          <w:szCs w:val="18"/>
        </w:rPr>
        <w:tab/>
      </w:r>
      <w:r w:rsidRPr="3E36EEF2">
        <w:t>____ Sharpening stone</w:t>
      </w:r>
    </w:p>
    <w:p w14:paraId="6E06AB28" w14:textId="77777777" w:rsidR="00B25B73" w:rsidRPr="007208CF" w:rsidRDefault="00B25B73" w:rsidP="00B25B73">
      <w:pPr>
        <w:spacing w:after="0" w:line="240" w:lineRule="auto"/>
      </w:pPr>
      <w:r w:rsidRPr="3E36EEF2">
        <w:t>____ Harmonica or Guitar</w:t>
      </w:r>
      <w:r w:rsidRPr="007208CF">
        <w:rPr>
          <w:rFonts w:cstheme="minorHAnsi"/>
          <w:szCs w:val="18"/>
        </w:rPr>
        <w:tab/>
      </w:r>
      <w:r w:rsidRPr="3E36EEF2">
        <w:t xml:space="preserve"> ____ Clothespins </w:t>
      </w:r>
    </w:p>
    <w:p w14:paraId="10E10ED3" w14:textId="77777777" w:rsidR="00B25B73" w:rsidRPr="007208CF" w:rsidRDefault="00B25B73" w:rsidP="00B25B73">
      <w:pPr>
        <w:spacing w:after="0" w:line="240" w:lineRule="auto"/>
      </w:pPr>
      <w:r w:rsidRPr="3E36EEF2">
        <w:t xml:space="preserve">____ Twine or light </w:t>
      </w:r>
      <w:proofErr w:type="gramStart"/>
      <w:r w:rsidRPr="3E36EEF2">
        <w:t xml:space="preserve">rope  </w:t>
      </w:r>
      <w:r w:rsidRPr="007208CF">
        <w:rPr>
          <w:rFonts w:cstheme="minorHAnsi"/>
          <w:szCs w:val="18"/>
        </w:rPr>
        <w:tab/>
      </w:r>
      <w:proofErr w:type="gramEnd"/>
      <w:r w:rsidRPr="3E36EEF2">
        <w:t xml:space="preserve"> ____ Spending money</w:t>
      </w:r>
    </w:p>
    <w:p w14:paraId="250280B5" w14:textId="77777777" w:rsidR="00B25B73" w:rsidRPr="007208CF" w:rsidRDefault="00B25B73" w:rsidP="00B25B73">
      <w:pPr>
        <w:spacing w:after="0" w:line="240" w:lineRule="auto"/>
      </w:pPr>
      <w:r w:rsidRPr="3E36EEF2">
        <w:t xml:space="preserve">____ OA sash </w:t>
      </w:r>
      <w:r w:rsidRPr="007208CF">
        <w:rPr>
          <w:rFonts w:cstheme="minorHAnsi"/>
          <w:szCs w:val="18"/>
        </w:rPr>
        <w:tab/>
      </w:r>
      <w:r w:rsidRPr="007208CF">
        <w:rPr>
          <w:rFonts w:cstheme="minorHAnsi"/>
          <w:szCs w:val="18"/>
        </w:rPr>
        <w:tab/>
      </w:r>
      <w:r w:rsidRPr="007208CF">
        <w:rPr>
          <w:rFonts w:cstheme="minorHAnsi"/>
          <w:szCs w:val="18"/>
        </w:rPr>
        <w:tab/>
      </w:r>
      <w:r w:rsidRPr="3E36EEF2">
        <w:t>____ Money for activities</w:t>
      </w:r>
    </w:p>
    <w:p w14:paraId="6C10613D" w14:textId="77777777" w:rsidR="00B25B73" w:rsidRPr="007208CF" w:rsidRDefault="00B25B73" w:rsidP="00B25B73">
      <w:pPr>
        <w:spacing w:after="0" w:line="240" w:lineRule="auto"/>
        <w:rPr>
          <w:rFonts w:cstheme="minorHAnsi"/>
          <w:szCs w:val="18"/>
        </w:rPr>
      </w:pPr>
    </w:p>
    <w:p w14:paraId="4B6F57EC" w14:textId="77777777" w:rsidR="00B25B73" w:rsidRPr="007208CF" w:rsidRDefault="00B25B73" w:rsidP="00B25B73">
      <w:pPr>
        <w:spacing w:after="0" w:line="240" w:lineRule="auto"/>
        <w:rPr>
          <w:rFonts w:cstheme="minorHAnsi"/>
          <w:szCs w:val="18"/>
        </w:rPr>
      </w:pPr>
    </w:p>
    <w:p w14:paraId="098CCED5" w14:textId="77777777" w:rsidR="00B25B73" w:rsidRPr="00C61C2E" w:rsidRDefault="00B25B73" w:rsidP="00B25B73">
      <w:pPr>
        <w:spacing w:after="0" w:line="240" w:lineRule="auto"/>
        <w:rPr>
          <w:b/>
          <w:bCs/>
          <w:color w:val="FF0000"/>
          <w:sz w:val="28"/>
          <w:szCs w:val="28"/>
        </w:rPr>
      </w:pPr>
      <w:r w:rsidRPr="00C61C2E">
        <w:rPr>
          <w:b/>
          <w:bCs/>
          <w:color w:val="FF0000"/>
          <w:sz w:val="28"/>
          <w:szCs w:val="28"/>
        </w:rPr>
        <w:t>Items to Leave at Home!</w:t>
      </w:r>
    </w:p>
    <w:p w14:paraId="79E7698A" w14:textId="77777777" w:rsidR="00B25B73" w:rsidRPr="007208CF" w:rsidRDefault="00B25B73" w:rsidP="00B25B73">
      <w:pPr>
        <w:spacing w:after="0" w:line="240" w:lineRule="auto"/>
        <w:rPr>
          <w:i/>
          <w:iCs/>
        </w:rPr>
      </w:pPr>
      <w:r w:rsidRPr="6D10B50A">
        <w:rPr>
          <w:i/>
          <w:iCs/>
        </w:rPr>
        <w:t xml:space="preserve">Pets   </w:t>
      </w:r>
      <w:r w:rsidRPr="007208CF">
        <w:rPr>
          <w:rFonts w:cstheme="minorHAnsi"/>
          <w:i/>
          <w:szCs w:val="18"/>
        </w:rPr>
        <w:tab/>
      </w:r>
      <w:r w:rsidRPr="007208CF">
        <w:rPr>
          <w:rFonts w:cstheme="minorHAnsi"/>
          <w:i/>
          <w:szCs w:val="18"/>
        </w:rPr>
        <w:tab/>
      </w:r>
      <w:r w:rsidRPr="007208CF">
        <w:rPr>
          <w:rFonts w:cstheme="minorHAnsi"/>
          <w:i/>
          <w:szCs w:val="18"/>
        </w:rPr>
        <w:tab/>
      </w:r>
      <w:r w:rsidRPr="007208CF">
        <w:rPr>
          <w:rFonts w:cstheme="minorHAnsi"/>
          <w:i/>
          <w:szCs w:val="18"/>
        </w:rPr>
        <w:tab/>
      </w:r>
      <w:r w:rsidR="00500A10">
        <w:rPr>
          <w:rFonts w:cstheme="minorHAnsi"/>
          <w:i/>
          <w:szCs w:val="18"/>
        </w:rPr>
        <w:t>Music devices</w:t>
      </w:r>
      <w:r>
        <w:rPr>
          <w:i/>
          <w:iCs/>
        </w:rPr>
        <w:tab/>
      </w:r>
      <w:r>
        <w:rPr>
          <w:i/>
          <w:iCs/>
        </w:rPr>
        <w:tab/>
      </w:r>
      <w:proofErr w:type="gramStart"/>
      <w:r w:rsidRPr="6D10B50A">
        <w:rPr>
          <w:i/>
          <w:iCs/>
        </w:rPr>
        <w:t xml:space="preserve">Firearms  </w:t>
      </w:r>
      <w:r w:rsidRPr="007208CF">
        <w:rPr>
          <w:rFonts w:cstheme="minorHAnsi"/>
          <w:i/>
          <w:szCs w:val="18"/>
        </w:rPr>
        <w:tab/>
      </w:r>
      <w:proofErr w:type="gramEnd"/>
      <w:r w:rsidRPr="007208CF">
        <w:rPr>
          <w:rFonts w:cstheme="minorHAnsi"/>
          <w:i/>
          <w:szCs w:val="18"/>
        </w:rPr>
        <w:tab/>
      </w:r>
      <w:r w:rsidRPr="007208CF">
        <w:rPr>
          <w:rFonts w:cstheme="minorHAnsi"/>
          <w:i/>
          <w:szCs w:val="18"/>
        </w:rPr>
        <w:tab/>
      </w:r>
      <w:r w:rsidRPr="6D10B50A">
        <w:rPr>
          <w:i/>
          <w:iCs/>
        </w:rPr>
        <w:t>Tobacco</w:t>
      </w:r>
    </w:p>
    <w:p w14:paraId="3DC8BAC2" w14:textId="77777777" w:rsidR="00B25B73" w:rsidRPr="007208CF" w:rsidRDefault="00B25B73" w:rsidP="00B25B73">
      <w:pPr>
        <w:spacing w:after="0" w:line="240" w:lineRule="auto"/>
        <w:rPr>
          <w:i/>
          <w:iCs/>
        </w:rPr>
      </w:pPr>
      <w:r w:rsidRPr="6D57747C">
        <w:rPr>
          <w:i/>
          <w:iCs/>
        </w:rPr>
        <w:t>Electronic games</w:t>
      </w:r>
      <w:r w:rsidRPr="3E36EEF2">
        <w:rPr>
          <w:i/>
        </w:rPr>
        <w:tab/>
      </w:r>
      <w:r w:rsidRPr="007208CF">
        <w:rPr>
          <w:rFonts w:cstheme="minorHAnsi"/>
          <w:i/>
          <w:szCs w:val="18"/>
        </w:rPr>
        <w:tab/>
      </w:r>
      <w:r w:rsidRPr="6D57747C">
        <w:rPr>
          <w:i/>
          <w:iCs/>
        </w:rPr>
        <w:t>Radios</w:t>
      </w:r>
      <w:r>
        <w:rPr>
          <w:i/>
          <w:iCs/>
        </w:rPr>
        <w:t xml:space="preserve"> </w:t>
      </w:r>
      <w:r>
        <w:rPr>
          <w:i/>
          <w:iCs/>
        </w:rPr>
        <w:tab/>
      </w:r>
      <w:r>
        <w:rPr>
          <w:i/>
          <w:iCs/>
        </w:rPr>
        <w:tab/>
      </w:r>
      <w:r>
        <w:rPr>
          <w:i/>
          <w:iCs/>
        </w:rPr>
        <w:tab/>
      </w:r>
      <w:r w:rsidRPr="6D10B50A">
        <w:rPr>
          <w:i/>
          <w:iCs/>
        </w:rPr>
        <w:t xml:space="preserve">Hatchets   </w:t>
      </w:r>
      <w:r w:rsidRPr="007208CF">
        <w:rPr>
          <w:rFonts w:cstheme="minorHAnsi"/>
          <w:i/>
          <w:szCs w:val="18"/>
        </w:rPr>
        <w:tab/>
      </w:r>
      <w:r w:rsidRPr="007208CF">
        <w:rPr>
          <w:rFonts w:cstheme="minorHAnsi"/>
          <w:i/>
          <w:szCs w:val="18"/>
        </w:rPr>
        <w:tab/>
      </w:r>
      <w:r w:rsidRPr="007208CF">
        <w:rPr>
          <w:rFonts w:cstheme="minorHAnsi"/>
          <w:i/>
          <w:szCs w:val="18"/>
        </w:rPr>
        <w:tab/>
      </w:r>
      <w:r w:rsidRPr="6D10B50A">
        <w:rPr>
          <w:i/>
          <w:iCs/>
        </w:rPr>
        <w:t>Ammunition</w:t>
      </w:r>
    </w:p>
    <w:p w14:paraId="58B18668" w14:textId="77777777" w:rsidR="00B25B73" w:rsidRPr="007208CF" w:rsidRDefault="00B25B73" w:rsidP="00B25B73">
      <w:pPr>
        <w:spacing w:after="0" w:line="240" w:lineRule="auto"/>
        <w:rPr>
          <w:i/>
          <w:iCs/>
        </w:rPr>
      </w:pPr>
      <w:r w:rsidRPr="6D10B50A">
        <w:rPr>
          <w:i/>
          <w:iCs/>
        </w:rPr>
        <w:t xml:space="preserve">Sheath knifes </w:t>
      </w:r>
      <w:r w:rsidRPr="007208CF">
        <w:rPr>
          <w:rFonts w:cstheme="minorHAnsi"/>
          <w:i/>
          <w:szCs w:val="18"/>
        </w:rPr>
        <w:tab/>
      </w:r>
      <w:r w:rsidRPr="007208CF">
        <w:rPr>
          <w:rFonts w:cstheme="minorHAnsi"/>
          <w:i/>
          <w:szCs w:val="18"/>
        </w:rPr>
        <w:tab/>
      </w:r>
      <w:r w:rsidRPr="007208CF">
        <w:rPr>
          <w:rFonts w:cstheme="minorHAnsi"/>
          <w:i/>
          <w:szCs w:val="18"/>
        </w:rPr>
        <w:tab/>
      </w:r>
      <w:r w:rsidRPr="6D10B50A">
        <w:rPr>
          <w:i/>
          <w:iCs/>
        </w:rPr>
        <w:t>Fireworks</w:t>
      </w:r>
      <w:r>
        <w:rPr>
          <w:i/>
          <w:iCs/>
        </w:rPr>
        <w:t xml:space="preserve"> </w:t>
      </w:r>
      <w:r>
        <w:rPr>
          <w:i/>
          <w:iCs/>
        </w:rPr>
        <w:tab/>
      </w:r>
      <w:r>
        <w:rPr>
          <w:i/>
          <w:iCs/>
        </w:rPr>
        <w:tab/>
      </w:r>
      <w:r w:rsidRPr="6D57747C">
        <w:rPr>
          <w:i/>
          <w:iCs/>
        </w:rPr>
        <w:t xml:space="preserve">Alcohol &amp; </w:t>
      </w:r>
      <w:r w:rsidRPr="007208CF">
        <w:rPr>
          <w:rFonts w:cstheme="minorHAnsi"/>
          <w:i/>
          <w:szCs w:val="18"/>
        </w:rPr>
        <w:tab/>
      </w:r>
      <w:r w:rsidRPr="007208CF">
        <w:rPr>
          <w:rFonts w:cstheme="minorHAnsi"/>
          <w:i/>
          <w:szCs w:val="18"/>
        </w:rPr>
        <w:tab/>
      </w:r>
      <w:r w:rsidRPr="007208CF">
        <w:rPr>
          <w:rFonts w:cstheme="minorHAnsi"/>
          <w:i/>
          <w:szCs w:val="18"/>
        </w:rPr>
        <w:tab/>
      </w:r>
      <w:r w:rsidRPr="6D57747C">
        <w:rPr>
          <w:i/>
          <w:iCs/>
        </w:rPr>
        <w:t xml:space="preserve">Cell phones </w:t>
      </w:r>
    </w:p>
    <w:p w14:paraId="1EB8DF3C" w14:textId="77777777" w:rsidR="00340800" w:rsidRDefault="00340800" w:rsidP="00B25B73">
      <w:pPr>
        <w:pStyle w:val="Heading1"/>
        <w:jc w:val="center"/>
        <w:rPr>
          <w:color w:val="auto"/>
          <w:sz w:val="44"/>
        </w:rPr>
      </w:pPr>
    </w:p>
    <w:p w14:paraId="6B29EE3E" w14:textId="28780086" w:rsidR="00C57E81" w:rsidRPr="00B25B73" w:rsidRDefault="006216DB" w:rsidP="00B25B73">
      <w:pPr>
        <w:pStyle w:val="Heading1"/>
        <w:jc w:val="center"/>
        <w:rPr>
          <w:color w:val="auto"/>
          <w:sz w:val="44"/>
        </w:rPr>
      </w:pPr>
      <w:r w:rsidRPr="00B25B73">
        <w:rPr>
          <w:color w:val="auto"/>
          <w:sz w:val="44"/>
        </w:rPr>
        <w:t>Appendix</w:t>
      </w:r>
      <w:bookmarkEnd w:id="16"/>
    </w:p>
    <w:p w14:paraId="42A5AFB8" w14:textId="77777777" w:rsidR="00BD09A5" w:rsidRPr="007208CF" w:rsidRDefault="00BD09A5" w:rsidP="00F271D9">
      <w:pPr>
        <w:keepNext/>
        <w:spacing w:after="0" w:line="240" w:lineRule="auto"/>
        <w:rPr>
          <w:rFonts w:cstheme="minorHAnsi"/>
        </w:rPr>
      </w:pPr>
    </w:p>
    <w:p w14:paraId="6952EE99" w14:textId="77777777" w:rsidR="00C57E81" w:rsidRPr="00B25B73" w:rsidRDefault="6D10B50A" w:rsidP="00B25B73">
      <w:pPr>
        <w:pStyle w:val="Heading2"/>
        <w:jc w:val="center"/>
        <w:rPr>
          <w:rFonts w:ascii="Athelas Regular" w:hAnsi="Athelas Regular"/>
          <w:color w:val="auto"/>
        </w:rPr>
      </w:pPr>
      <w:bookmarkStart w:id="17" w:name="_Toc407463926"/>
      <w:r w:rsidRPr="00B25B73">
        <w:rPr>
          <w:rFonts w:ascii="Athelas Regular" w:hAnsi="Athelas Regular"/>
          <w:color w:val="auto"/>
        </w:rPr>
        <w:t>Camp Unit Roster</w:t>
      </w:r>
      <w:bookmarkEnd w:id="17"/>
    </w:p>
    <w:p w14:paraId="2D984BBC" w14:textId="77777777" w:rsidR="00BD09A5" w:rsidRPr="00B25B73" w:rsidRDefault="00BD09A5" w:rsidP="00B25B73">
      <w:pPr>
        <w:spacing w:after="0" w:line="240" w:lineRule="auto"/>
        <w:jc w:val="center"/>
        <w:rPr>
          <w:rFonts w:ascii="Athelas Regular" w:hAnsi="Athelas Regular" w:cstheme="minorHAnsi"/>
          <w:sz w:val="24"/>
        </w:rPr>
      </w:pPr>
    </w:p>
    <w:p w14:paraId="469E3134" w14:textId="77777777" w:rsidR="00BD09A5" w:rsidRPr="00B25B73" w:rsidRDefault="6D10B50A" w:rsidP="00B25B73">
      <w:pPr>
        <w:pStyle w:val="Heading2"/>
        <w:jc w:val="center"/>
        <w:rPr>
          <w:rFonts w:ascii="Athelas Regular" w:hAnsi="Athelas Regular"/>
          <w:color w:val="auto"/>
        </w:rPr>
      </w:pPr>
      <w:bookmarkStart w:id="18" w:name="_Toc407463927"/>
      <w:r w:rsidRPr="00B25B73">
        <w:rPr>
          <w:rFonts w:ascii="Athelas Regular" w:hAnsi="Athelas Regular"/>
          <w:color w:val="auto"/>
        </w:rPr>
        <w:t>Parental Firearm Permission Form</w:t>
      </w:r>
      <w:bookmarkEnd w:id="18"/>
    </w:p>
    <w:p w14:paraId="3DD283CA" w14:textId="77777777" w:rsidR="00BD09A5" w:rsidRPr="00B25B73" w:rsidRDefault="00BD09A5" w:rsidP="00B25B73">
      <w:pPr>
        <w:spacing w:after="0" w:line="240" w:lineRule="auto"/>
        <w:jc w:val="center"/>
        <w:rPr>
          <w:rFonts w:ascii="Athelas Regular" w:hAnsi="Athelas Regular" w:cstheme="minorHAnsi"/>
          <w:sz w:val="24"/>
        </w:rPr>
      </w:pPr>
    </w:p>
    <w:p w14:paraId="5016A570" w14:textId="77777777" w:rsidR="00BD09A5" w:rsidRPr="00B25B73" w:rsidRDefault="6D10B50A" w:rsidP="00B25B73">
      <w:pPr>
        <w:pStyle w:val="Heading2"/>
        <w:jc w:val="center"/>
        <w:rPr>
          <w:rFonts w:ascii="Athelas Regular" w:hAnsi="Athelas Regular"/>
          <w:color w:val="auto"/>
        </w:rPr>
      </w:pPr>
      <w:bookmarkStart w:id="19" w:name="_Toc407463928"/>
      <w:r w:rsidRPr="00B25B73">
        <w:rPr>
          <w:rFonts w:ascii="Athelas Regular" w:hAnsi="Athelas Regular"/>
          <w:color w:val="auto"/>
        </w:rPr>
        <w:t>Dietary Allergies / Preferences</w:t>
      </w:r>
      <w:bookmarkEnd w:id="19"/>
    </w:p>
    <w:p w14:paraId="15473C18" w14:textId="77777777" w:rsidR="00BD09A5" w:rsidRPr="00B25B73" w:rsidRDefault="00BD09A5" w:rsidP="00F0603A">
      <w:pPr>
        <w:spacing w:after="0" w:line="240" w:lineRule="auto"/>
        <w:rPr>
          <w:rFonts w:ascii="Athelas Regular" w:hAnsi="Athelas Regular" w:cstheme="minorHAnsi"/>
          <w:sz w:val="24"/>
        </w:rPr>
      </w:pPr>
    </w:p>
    <w:p w14:paraId="68D921B5" w14:textId="1FA18F81" w:rsidR="00BD09A5" w:rsidRPr="00B25B73" w:rsidRDefault="6D10B50A" w:rsidP="00B25B73">
      <w:pPr>
        <w:pStyle w:val="Heading2"/>
        <w:jc w:val="center"/>
        <w:rPr>
          <w:rFonts w:ascii="Athelas Regular" w:hAnsi="Athelas Regular"/>
          <w:color w:val="auto"/>
        </w:rPr>
      </w:pPr>
      <w:bookmarkStart w:id="20" w:name="_Toc407463933"/>
      <w:r w:rsidRPr="00B25B73">
        <w:rPr>
          <w:rFonts w:ascii="Athelas Regular" w:hAnsi="Athelas Regular"/>
          <w:color w:val="auto"/>
        </w:rPr>
        <w:t>Campership Info &amp; Applicatio</w:t>
      </w:r>
      <w:bookmarkEnd w:id="20"/>
      <w:r w:rsidR="00F0603A">
        <w:rPr>
          <w:rFonts w:ascii="Athelas Regular" w:hAnsi="Athelas Regular"/>
          <w:color w:val="auto"/>
        </w:rPr>
        <w:t>n</w:t>
      </w:r>
    </w:p>
    <w:p w14:paraId="6CEF1769" w14:textId="77777777" w:rsidR="00BD09A5" w:rsidRPr="00B25B73" w:rsidRDefault="00BD09A5" w:rsidP="00B25B73">
      <w:pPr>
        <w:spacing w:after="0" w:line="240" w:lineRule="auto"/>
        <w:jc w:val="center"/>
        <w:rPr>
          <w:rFonts w:ascii="Athelas Regular" w:hAnsi="Athelas Regular" w:cstheme="minorHAnsi"/>
          <w:sz w:val="24"/>
        </w:rPr>
      </w:pPr>
    </w:p>
    <w:p w14:paraId="2B61FE3F" w14:textId="77777777" w:rsidR="00BD09A5" w:rsidRPr="00B25B73" w:rsidRDefault="6D10B50A" w:rsidP="00B25B73">
      <w:pPr>
        <w:pStyle w:val="Heading2"/>
        <w:jc w:val="center"/>
        <w:rPr>
          <w:rFonts w:ascii="Athelas Regular" w:hAnsi="Athelas Regular"/>
          <w:color w:val="auto"/>
        </w:rPr>
      </w:pPr>
      <w:bookmarkStart w:id="21" w:name="_Toc407463934"/>
      <w:r w:rsidRPr="00B25B73">
        <w:rPr>
          <w:rFonts w:ascii="Athelas Regular" w:hAnsi="Athelas Regular"/>
          <w:color w:val="auto"/>
        </w:rPr>
        <w:t>MDSC Refund Policy</w:t>
      </w:r>
      <w:bookmarkEnd w:id="21"/>
    </w:p>
    <w:p w14:paraId="6AD34469" w14:textId="77777777" w:rsidR="00202C9A" w:rsidRPr="00B25B73" w:rsidRDefault="00202C9A" w:rsidP="00F0603A">
      <w:pPr>
        <w:spacing w:after="0" w:line="240" w:lineRule="auto"/>
        <w:rPr>
          <w:rFonts w:ascii="Athelas Regular" w:hAnsi="Athelas Regular" w:cstheme="minorHAnsi"/>
          <w:sz w:val="24"/>
        </w:rPr>
      </w:pPr>
    </w:p>
    <w:p w14:paraId="45F458BF" w14:textId="77777777" w:rsidR="00BD09A5" w:rsidRPr="00B25B73" w:rsidRDefault="6D10B50A" w:rsidP="00B25B73">
      <w:pPr>
        <w:pStyle w:val="Heading2"/>
        <w:jc w:val="center"/>
        <w:rPr>
          <w:rFonts w:ascii="Athelas Regular" w:hAnsi="Athelas Regular"/>
          <w:color w:val="auto"/>
        </w:rPr>
      </w:pPr>
      <w:bookmarkStart w:id="22" w:name="_Toc407463936"/>
      <w:r w:rsidRPr="00B25B73">
        <w:rPr>
          <w:rFonts w:ascii="Athelas Regular" w:hAnsi="Athelas Regular"/>
          <w:color w:val="auto"/>
        </w:rPr>
        <w:t>Staff Information</w:t>
      </w:r>
      <w:bookmarkEnd w:id="22"/>
    </w:p>
    <w:p w14:paraId="49FD60BE" w14:textId="77777777" w:rsidR="00BD09A5" w:rsidRPr="00B25B73" w:rsidRDefault="00BD09A5" w:rsidP="00B25B73">
      <w:pPr>
        <w:spacing w:after="0" w:line="240" w:lineRule="auto"/>
        <w:jc w:val="center"/>
        <w:rPr>
          <w:rFonts w:ascii="Athelas Regular" w:hAnsi="Athelas Regular" w:cstheme="minorHAnsi"/>
          <w:sz w:val="24"/>
        </w:rPr>
      </w:pPr>
    </w:p>
    <w:p w14:paraId="18752C32" w14:textId="77777777" w:rsidR="00BD09A5" w:rsidRPr="00B25B73" w:rsidRDefault="6D10B50A" w:rsidP="00B25B73">
      <w:pPr>
        <w:pStyle w:val="Heading2"/>
        <w:jc w:val="center"/>
        <w:rPr>
          <w:rFonts w:ascii="Athelas Regular" w:hAnsi="Athelas Regular"/>
          <w:color w:val="auto"/>
        </w:rPr>
      </w:pPr>
      <w:bookmarkStart w:id="23" w:name="_Toc407463937"/>
      <w:r w:rsidRPr="00B25B73">
        <w:rPr>
          <w:rFonts w:ascii="Athelas Regular" w:hAnsi="Athelas Regular"/>
          <w:color w:val="auto"/>
        </w:rPr>
        <w:t>Mountaineer Program</w:t>
      </w:r>
      <w:bookmarkEnd w:id="23"/>
    </w:p>
    <w:p w14:paraId="622D4577" w14:textId="77777777" w:rsidR="00BD09A5" w:rsidRPr="00B25B73" w:rsidRDefault="00BD09A5" w:rsidP="00B25B73">
      <w:pPr>
        <w:spacing w:after="0" w:line="240" w:lineRule="auto"/>
        <w:jc w:val="center"/>
        <w:rPr>
          <w:rFonts w:ascii="Athelas Regular" w:hAnsi="Athelas Regular" w:cstheme="minorHAnsi"/>
          <w:sz w:val="24"/>
        </w:rPr>
      </w:pPr>
    </w:p>
    <w:p w14:paraId="7DCED51F" w14:textId="77777777" w:rsidR="00BD09A5" w:rsidRPr="00B25B73" w:rsidRDefault="6D10B50A" w:rsidP="00B25B73">
      <w:pPr>
        <w:pStyle w:val="Heading2"/>
        <w:jc w:val="center"/>
        <w:rPr>
          <w:rFonts w:ascii="Athelas Regular" w:hAnsi="Athelas Regular"/>
          <w:color w:val="auto"/>
        </w:rPr>
      </w:pPr>
      <w:bookmarkStart w:id="24" w:name="_Toc407463938"/>
      <w:r w:rsidRPr="00B25B73">
        <w:rPr>
          <w:rFonts w:ascii="Athelas Regular" w:hAnsi="Athelas Regular"/>
          <w:color w:val="auto"/>
        </w:rPr>
        <w:t>Camp Wolfeboro Map</w:t>
      </w:r>
      <w:bookmarkEnd w:id="24"/>
    </w:p>
    <w:p w14:paraId="02D2FFE0" w14:textId="77777777" w:rsidR="00BD09A5" w:rsidRPr="00B25B73" w:rsidRDefault="00BD09A5" w:rsidP="00B25B73">
      <w:pPr>
        <w:spacing w:after="0" w:line="240" w:lineRule="auto"/>
        <w:jc w:val="center"/>
        <w:rPr>
          <w:rFonts w:ascii="Athelas Regular" w:hAnsi="Athelas Regular" w:cstheme="minorHAnsi"/>
          <w:sz w:val="24"/>
        </w:rPr>
      </w:pPr>
    </w:p>
    <w:p w14:paraId="480E16C0" w14:textId="238420DC" w:rsidR="00F253CA" w:rsidRPr="00E54599" w:rsidRDefault="00F253CA" w:rsidP="00E54599">
      <w:pPr>
        <w:pStyle w:val="Heading2"/>
        <w:jc w:val="center"/>
        <w:rPr>
          <w:rFonts w:ascii="Athelas Regular" w:hAnsi="Athelas Regular"/>
          <w:color w:val="auto"/>
        </w:rPr>
        <w:sectPr w:rsidR="00F253CA" w:rsidRPr="00E54599" w:rsidSect="00810993">
          <w:pgSz w:w="12240" w:h="15840" w:code="1"/>
          <w:pgMar w:top="1080" w:right="1080" w:bottom="1080" w:left="1080" w:header="720" w:footer="720" w:gutter="0"/>
          <w:cols w:space="720"/>
          <w:titlePg/>
          <w:docGrid w:linePitch="360"/>
        </w:sectPr>
      </w:pPr>
    </w:p>
    <w:p w14:paraId="5F8B9319" w14:textId="77777777" w:rsidR="00F253CA" w:rsidRDefault="6D10B50A" w:rsidP="6D10B50A">
      <w:pPr>
        <w:jc w:val="center"/>
        <w:rPr>
          <w:b/>
          <w:bCs/>
          <w:sz w:val="36"/>
          <w:szCs w:val="36"/>
        </w:rPr>
      </w:pPr>
      <w:r w:rsidRPr="6D10B50A">
        <w:rPr>
          <w:b/>
          <w:bCs/>
          <w:sz w:val="36"/>
          <w:szCs w:val="36"/>
        </w:rPr>
        <w:lastRenderedPageBreak/>
        <w:t>CAMP UNIT ROSTER</w:t>
      </w:r>
    </w:p>
    <w:tbl>
      <w:tblPr>
        <w:tblStyle w:val="TableGrid"/>
        <w:tblW w:w="0" w:type="auto"/>
        <w:tblLook w:val="04A0" w:firstRow="1" w:lastRow="0" w:firstColumn="1" w:lastColumn="0" w:noHBand="0" w:noVBand="1"/>
      </w:tblPr>
      <w:tblGrid>
        <w:gridCol w:w="1389"/>
        <w:gridCol w:w="2146"/>
        <w:gridCol w:w="485"/>
        <w:gridCol w:w="709"/>
        <w:gridCol w:w="975"/>
        <w:gridCol w:w="1607"/>
        <w:gridCol w:w="2113"/>
        <w:gridCol w:w="4246"/>
      </w:tblGrid>
      <w:tr w:rsidR="00F253CA" w14:paraId="3B05F438" w14:textId="77777777" w:rsidTr="6D10B50A">
        <w:tc>
          <w:tcPr>
            <w:tcW w:w="1458" w:type="dxa"/>
            <w:shd w:val="clear" w:color="auto" w:fill="BFBFBF" w:themeFill="background1" w:themeFillShade="BF"/>
          </w:tcPr>
          <w:p w14:paraId="08970DA3" w14:textId="77777777" w:rsidR="00F253CA" w:rsidRPr="00F253CA" w:rsidRDefault="6D10B50A" w:rsidP="6D10B50A">
            <w:pPr>
              <w:rPr>
                <w:sz w:val="24"/>
                <w:szCs w:val="24"/>
              </w:rPr>
            </w:pPr>
            <w:r w:rsidRPr="6D10B50A">
              <w:rPr>
                <w:sz w:val="24"/>
                <w:szCs w:val="24"/>
              </w:rPr>
              <w:t>Unit Leader</w:t>
            </w:r>
          </w:p>
        </w:tc>
        <w:tc>
          <w:tcPr>
            <w:tcW w:w="2268" w:type="dxa"/>
          </w:tcPr>
          <w:p w14:paraId="25F2DABE" w14:textId="77777777" w:rsidR="00F253CA" w:rsidRPr="00F253CA" w:rsidRDefault="00F253CA">
            <w:pPr>
              <w:rPr>
                <w:rFonts w:cstheme="minorHAnsi"/>
                <w:sz w:val="24"/>
              </w:rPr>
            </w:pPr>
          </w:p>
        </w:tc>
        <w:tc>
          <w:tcPr>
            <w:tcW w:w="522" w:type="dxa"/>
            <w:tcBorders>
              <w:top w:val="nil"/>
              <w:bottom w:val="nil"/>
            </w:tcBorders>
          </w:tcPr>
          <w:p w14:paraId="70BE6B29" w14:textId="77777777" w:rsidR="00F253CA" w:rsidRPr="00F253CA" w:rsidRDefault="00F253CA">
            <w:pPr>
              <w:rPr>
                <w:rFonts w:cstheme="minorHAnsi"/>
                <w:sz w:val="24"/>
              </w:rPr>
            </w:pPr>
          </w:p>
        </w:tc>
        <w:tc>
          <w:tcPr>
            <w:tcW w:w="720" w:type="dxa"/>
            <w:shd w:val="clear" w:color="auto" w:fill="BFBFBF" w:themeFill="background1" w:themeFillShade="BF"/>
          </w:tcPr>
          <w:p w14:paraId="5421F051" w14:textId="77777777" w:rsidR="00F253CA" w:rsidRPr="00F253CA" w:rsidRDefault="6D10B50A" w:rsidP="6D10B50A">
            <w:pPr>
              <w:rPr>
                <w:sz w:val="24"/>
                <w:szCs w:val="24"/>
              </w:rPr>
            </w:pPr>
            <w:r w:rsidRPr="6D10B50A">
              <w:rPr>
                <w:sz w:val="24"/>
                <w:szCs w:val="24"/>
              </w:rPr>
              <w:t>Unit</w:t>
            </w:r>
          </w:p>
        </w:tc>
        <w:tc>
          <w:tcPr>
            <w:tcW w:w="1080" w:type="dxa"/>
          </w:tcPr>
          <w:p w14:paraId="350D26F9" w14:textId="77777777" w:rsidR="00F253CA" w:rsidRPr="00F253CA" w:rsidRDefault="00F253CA">
            <w:pPr>
              <w:rPr>
                <w:rFonts w:cstheme="minorHAnsi"/>
                <w:sz w:val="24"/>
              </w:rPr>
            </w:pPr>
          </w:p>
        </w:tc>
        <w:tc>
          <w:tcPr>
            <w:tcW w:w="1800" w:type="dxa"/>
            <w:tcBorders>
              <w:top w:val="nil"/>
              <w:bottom w:val="nil"/>
            </w:tcBorders>
          </w:tcPr>
          <w:p w14:paraId="549CE63D" w14:textId="77777777" w:rsidR="00F253CA" w:rsidRPr="00F253CA" w:rsidRDefault="00F253CA">
            <w:pPr>
              <w:rPr>
                <w:rFonts w:cstheme="minorHAnsi"/>
                <w:sz w:val="24"/>
              </w:rPr>
            </w:pPr>
          </w:p>
        </w:tc>
        <w:tc>
          <w:tcPr>
            <w:tcW w:w="2250" w:type="dxa"/>
            <w:shd w:val="clear" w:color="auto" w:fill="BFBFBF" w:themeFill="background1" w:themeFillShade="BF"/>
          </w:tcPr>
          <w:p w14:paraId="22398C73" w14:textId="77777777" w:rsidR="00F253CA" w:rsidRPr="00F253CA" w:rsidRDefault="6D10B50A" w:rsidP="6D10B50A">
            <w:pPr>
              <w:rPr>
                <w:sz w:val="24"/>
                <w:szCs w:val="24"/>
              </w:rPr>
            </w:pPr>
            <w:r w:rsidRPr="6D10B50A">
              <w:rPr>
                <w:sz w:val="24"/>
                <w:szCs w:val="24"/>
              </w:rPr>
              <w:t>Council</w:t>
            </w:r>
          </w:p>
        </w:tc>
        <w:tc>
          <w:tcPr>
            <w:tcW w:w="4806" w:type="dxa"/>
          </w:tcPr>
          <w:p w14:paraId="14CDECE6" w14:textId="77777777" w:rsidR="00F253CA" w:rsidRPr="00F253CA" w:rsidRDefault="00F253CA">
            <w:pPr>
              <w:rPr>
                <w:rFonts w:cstheme="minorHAnsi"/>
                <w:sz w:val="24"/>
              </w:rPr>
            </w:pPr>
          </w:p>
        </w:tc>
      </w:tr>
      <w:tr w:rsidR="00F253CA" w14:paraId="1EB63769" w14:textId="77777777" w:rsidTr="6D10B50A">
        <w:tc>
          <w:tcPr>
            <w:tcW w:w="1458" w:type="dxa"/>
            <w:tcBorders>
              <w:bottom w:val="single" w:sz="4" w:space="0" w:color="auto"/>
            </w:tcBorders>
            <w:shd w:val="clear" w:color="auto" w:fill="BFBFBF" w:themeFill="background1" w:themeFillShade="BF"/>
          </w:tcPr>
          <w:p w14:paraId="6E76D8D0" w14:textId="77777777" w:rsidR="00F253CA" w:rsidRPr="00F253CA" w:rsidRDefault="6D10B50A" w:rsidP="6D10B50A">
            <w:pPr>
              <w:rPr>
                <w:sz w:val="24"/>
                <w:szCs w:val="24"/>
              </w:rPr>
            </w:pPr>
            <w:r w:rsidRPr="6D10B50A">
              <w:rPr>
                <w:sz w:val="24"/>
                <w:szCs w:val="24"/>
              </w:rPr>
              <w:t>Unit Leader</w:t>
            </w:r>
          </w:p>
        </w:tc>
        <w:tc>
          <w:tcPr>
            <w:tcW w:w="2268" w:type="dxa"/>
            <w:tcBorders>
              <w:bottom w:val="single" w:sz="4" w:space="0" w:color="auto"/>
            </w:tcBorders>
          </w:tcPr>
          <w:p w14:paraId="6068A6E9" w14:textId="77777777" w:rsidR="00F253CA" w:rsidRPr="00F253CA" w:rsidRDefault="00F253CA">
            <w:pPr>
              <w:rPr>
                <w:rFonts w:cstheme="minorHAnsi"/>
                <w:sz w:val="24"/>
              </w:rPr>
            </w:pPr>
          </w:p>
        </w:tc>
        <w:tc>
          <w:tcPr>
            <w:tcW w:w="522" w:type="dxa"/>
            <w:tcBorders>
              <w:top w:val="nil"/>
              <w:bottom w:val="nil"/>
            </w:tcBorders>
          </w:tcPr>
          <w:p w14:paraId="29D82285" w14:textId="77777777" w:rsidR="00F253CA" w:rsidRPr="00F253CA" w:rsidRDefault="00F253CA">
            <w:pPr>
              <w:rPr>
                <w:rFonts w:cstheme="minorHAnsi"/>
                <w:sz w:val="24"/>
              </w:rPr>
            </w:pPr>
          </w:p>
        </w:tc>
        <w:tc>
          <w:tcPr>
            <w:tcW w:w="720" w:type="dxa"/>
            <w:tcBorders>
              <w:bottom w:val="single" w:sz="4" w:space="0" w:color="auto"/>
            </w:tcBorders>
            <w:shd w:val="clear" w:color="auto" w:fill="BFBFBF" w:themeFill="background1" w:themeFillShade="BF"/>
          </w:tcPr>
          <w:p w14:paraId="63B1150B" w14:textId="77777777" w:rsidR="00F253CA" w:rsidRPr="00F253CA" w:rsidRDefault="6D10B50A" w:rsidP="6D10B50A">
            <w:pPr>
              <w:rPr>
                <w:sz w:val="24"/>
                <w:szCs w:val="24"/>
              </w:rPr>
            </w:pPr>
            <w:r w:rsidRPr="6D10B50A">
              <w:rPr>
                <w:sz w:val="24"/>
                <w:szCs w:val="24"/>
              </w:rPr>
              <w:t>Unit</w:t>
            </w:r>
          </w:p>
        </w:tc>
        <w:tc>
          <w:tcPr>
            <w:tcW w:w="1080" w:type="dxa"/>
            <w:tcBorders>
              <w:bottom w:val="single" w:sz="4" w:space="0" w:color="auto"/>
            </w:tcBorders>
          </w:tcPr>
          <w:p w14:paraId="1B8120D6" w14:textId="77777777" w:rsidR="00F253CA" w:rsidRPr="00F253CA" w:rsidRDefault="00F253CA">
            <w:pPr>
              <w:rPr>
                <w:rFonts w:cstheme="minorHAnsi"/>
                <w:sz w:val="24"/>
              </w:rPr>
            </w:pPr>
          </w:p>
        </w:tc>
        <w:tc>
          <w:tcPr>
            <w:tcW w:w="1800" w:type="dxa"/>
            <w:tcBorders>
              <w:top w:val="nil"/>
              <w:bottom w:val="nil"/>
            </w:tcBorders>
          </w:tcPr>
          <w:p w14:paraId="43D5836A" w14:textId="77777777" w:rsidR="00F253CA" w:rsidRPr="00F253CA" w:rsidRDefault="00F253CA">
            <w:pPr>
              <w:rPr>
                <w:rFonts w:cstheme="minorHAnsi"/>
                <w:sz w:val="24"/>
              </w:rPr>
            </w:pPr>
          </w:p>
        </w:tc>
        <w:tc>
          <w:tcPr>
            <w:tcW w:w="2250" w:type="dxa"/>
            <w:tcBorders>
              <w:bottom w:val="single" w:sz="4" w:space="0" w:color="auto"/>
            </w:tcBorders>
            <w:shd w:val="clear" w:color="auto" w:fill="BFBFBF" w:themeFill="background1" w:themeFillShade="BF"/>
          </w:tcPr>
          <w:p w14:paraId="711F52E5" w14:textId="77777777" w:rsidR="00F253CA" w:rsidRPr="00F253CA" w:rsidRDefault="6D10B50A" w:rsidP="6D10B50A">
            <w:pPr>
              <w:rPr>
                <w:sz w:val="24"/>
                <w:szCs w:val="24"/>
              </w:rPr>
            </w:pPr>
            <w:r w:rsidRPr="6D10B50A">
              <w:rPr>
                <w:sz w:val="24"/>
                <w:szCs w:val="24"/>
              </w:rPr>
              <w:t>District</w:t>
            </w:r>
          </w:p>
        </w:tc>
        <w:tc>
          <w:tcPr>
            <w:tcW w:w="4806" w:type="dxa"/>
            <w:tcBorders>
              <w:bottom w:val="single" w:sz="4" w:space="0" w:color="auto"/>
            </w:tcBorders>
          </w:tcPr>
          <w:p w14:paraId="59BC0FC7" w14:textId="77777777" w:rsidR="00F253CA" w:rsidRPr="00F253CA" w:rsidRDefault="00F253CA">
            <w:pPr>
              <w:rPr>
                <w:rFonts w:cstheme="minorHAnsi"/>
                <w:sz w:val="24"/>
              </w:rPr>
            </w:pPr>
          </w:p>
        </w:tc>
      </w:tr>
      <w:tr w:rsidR="00F253CA" w14:paraId="321D7EBF" w14:textId="77777777" w:rsidTr="6D10B50A">
        <w:tc>
          <w:tcPr>
            <w:tcW w:w="1458" w:type="dxa"/>
            <w:tcBorders>
              <w:left w:val="nil"/>
              <w:right w:val="nil"/>
            </w:tcBorders>
          </w:tcPr>
          <w:p w14:paraId="4F78831F" w14:textId="77777777" w:rsidR="00F253CA" w:rsidRPr="00F253CA" w:rsidRDefault="00F253CA">
            <w:pPr>
              <w:rPr>
                <w:rFonts w:cstheme="minorHAnsi"/>
                <w:sz w:val="24"/>
              </w:rPr>
            </w:pPr>
          </w:p>
        </w:tc>
        <w:tc>
          <w:tcPr>
            <w:tcW w:w="2268" w:type="dxa"/>
            <w:tcBorders>
              <w:left w:val="nil"/>
              <w:right w:val="nil"/>
            </w:tcBorders>
          </w:tcPr>
          <w:p w14:paraId="5D4B1D24" w14:textId="77777777" w:rsidR="00F253CA" w:rsidRPr="00F253CA" w:rsidRDefault="00F253CA">
            <w:pPr>
              <w:rPr>
                <w:rFonts w:cstheme="minorHAnsi"/>
                <w:sz w:val="24"/>
              </w:rPr>
            </w:pPr>
          </w:p>
        </w:tc>
        <w:tc>
          <w:tcPr>
            <w:tcW w:w="522" w:type="dxa"/>
            <w:tcBorders>
              <w:top w:val="nil"/>
              <w:left w:val="nil"/>
              <w:bottom w:val="nil"/>
              <w:right w:val="nil"/>
            </w:tcBorders>
          </w:tcPr>
          <w:p w14:paraId="25A9E8F6" w14:textId="77777777" w:rsidR="00F253CA" w:rsidRPr="00F253CA" w:rsidRDefault="00F253CA">
            <w:pPr>
              <w:rPr>
                <w:rFonts w:cstheme="minorHAnsi"/>
                <w:sz w:val="24"/>
              </w:rPr>
            </w:pPr>
          </w:p>
        </w:tc>
        <w:tc>
          <w:tcPr>
            <w:tcW w:w="720" w:type="dxa"/>
            <w:tcBorders>
              <w:left w:val="nil"/>
              <w:bottom w:val="nil"/>
              <w:right w:val="nil"/>
            </w:tcBorders>
          </w:tcPr>
          <w:p w14:paraId="025AFB04" w14:textId="77777777" w:rsidR="00F253CA" w:rsidRPr="00F253CA" w:rsidRDefault="00F253CA">
            <w:pPr>
              <w:rPr>
                <w:rFonts w:cstheme="minorHAnsi"/>
                <w:sz w:val="24"/>
              </w:rPr>
            </w:pPr>
          </w:p>
        </w:tc>
        <w:tc>
          <w:tcPr>
            <w:tcW w:w="1080" w:type="dxa"/>
            <w:tcBorders>
              <w:left w:val="nil"/>
              <w:bottom w:val="nil"/>
              <w:right w:val="nil"/>
            </w:tcBorders>
          </w:tcPr>
          <w:p w14:paraId="775C6D2A" w14:textId="77777777" w:rsidR="00F253CA" w:rsidRPr="00F253CA" w:rsidRDefault="00F253CA">
            <w:pPr>
              <w:rPr>
                <w:rFonts w:cstheme="minorHAnsi"/>
                <w:sz w:val="24"/>
              </w:rPr>
            </w:pPr>
          </w:p>
        </w:tc>
        <w:tc>
          <w:tcPr>
            <w:tcW w:w="1800" w:type="dxa"/>
            <w:tcBorders>
              <w:top w:val="nil"/>
              <w:left w:val="nil"/>
              <w:bottom w:val="nil"/>
              <w:right w:val="nil"/>
            </w:tcBorders>
          </w:tcPr>
          <w:p w14:paraId="2FD4E49D" w14:textId="77777777" w:rsidR="00F253CA" w:rsidRPr="00F253CA" w:rsidRDefault="00F253CA">
            <w:pPr>
              <w:rPr>
                <w:rFonts w:cstheme="minorHAnsi"/>
                <w:sz w:val="24"/>
              </w:rPr>
            </w:pPr>
          </w:p>
        </w:tc>
        <w:tc>
          <w:tcPr>
            <w:tcW w:w="2250" w:type="dxa"/>
            <w:tcBorders>
              <w:left w:val="nil"/>
              <w:right w:val="nil"/>
            </w:tcBorders>
          </w:tcPr>
          <w:p w14:paraId="15532B49" w14:textId="77777777" w:rsidR="00F253CA" w:rsidRPr="00F253CA" w:rsidRDefault="00F253CA">
            <w:pPr>
              <w:rPr>
                <w:rFonts w:cstheme="minorHAnsi"/>
                <w:sz w:val="24"/>
              </w:rPr>
            </w:pPr>
          </w:p>
        </w:tc>
        <w:tc>
          <w:tcPr>
            <w:tcW w:w="4806" w:type="dxa"/>
            <w:tcBorders>
              <w:left w:val="nil"/>
              <w:right w:val="nil"/>
            </w:tcBorders>
          </w:tcPr>
          <w:p w14:paraId="32B0579A" w14:textId="77777777" w:rsidR="00F253CA" w:rsidRPr="00F253CA" w:rsidRDefault="00F253CA">
            <w:pPr>
              <w:rPr>
                <w:rFonts w:cstheme="minorHAnsi"/>
                <w:sz w:val="24"/>
              </w:rPr>
            </w:pPr>
          </w:p>
        </w:tc>
      </w:tr>
      <w:tr w:rsidR="00F253CA" w14:paraId="23176F1E" w14:textId="77777777" w:rsidTr="6D10B50A">
        <w:tc>
          <w:tcPr>
            <w:tcW w:w="1458" w:type="dxa"/>
            <w:shd w:val="clear" w:color="auto" w:fill="BFBFBF" w:themeFill="background1" w:themeFillShade="BF"/>
          </w:tcPr>
          <w:p w14:paraId="30942A06" w14:textId="77777777" w:rsidR="00F253CA" w:rsidRPr="00F253CA" w:rsidRDefault="6D10B50A" w:rsidP="6D10B50A">
            <w:pPr>
              <w:rPr>
                <w:sz w:val="24"/>
                <w:szCs w:val="24"/>
              </w:rPr>
            </w:pPr>
            <w:r w:rsidRPr="6D10B50A">
              <w:rPr>
                <w:sz w:val="24"/>
                <w:szCs w:val="24"/>
              </w:rPr>
              <w:t>Camp</w:t>
            </w:r>
          </w:p>
        </w:tc>
        <w:tc>
          <w:tcPr>
            <w:tcW w:w="2268" w:type="dxa"/>
          </w:tcPr>
          <w:p w14:paraId="3F1CEA57" w14:textId="77777777" w:rsidR="00F253CA" w:rsidRPr="00F253CA" w:rsidRDefault="6D10B50A" w:rsidP="6D10B50A">
            <w:pPr>
              <w:rPr>
                <w:sz w:val="24"/>
                <w:szCs w:val="24"/>
              </w:rPr>
            </w:pPr>
            <w:r w:rsidRPr="6D10B50A">
              <w:rPr>
                <w:sz w:val="24"/>
                <w:szCs w:val="24"/>
              </w:rPr>
              <w:t>Wolfeboro</w:t>
            </w:r>
          </w:p>
        </w:tc>
        <w:tc>
          <w:tcPr>
            <w:tcW w:w="522" w:type="dxa"/>
            <w:tcBorders>
              <w:top w:val="nil"/>
              <w:bottom w:val="nil"/>
              <w:right w:val="nil"/>
            </w:tcBorders>
          </w:tcPr>
          <w:p w14:paraId="5356F45B" w14:textId="77777777" w:rsidR="00F253CA" w:rsidRPr="00F253CA" w:rsidRDefault="00F253CA">
            <w:pPr>
              <w:rPr>
                <w:rFonts w:cstheme="minorHAnsi"/>
                <w:sz w:val="24"/>
              </w:rPr>
            </w:pPr>
          </w:p>
        </w:tc>
        <w:tc>
          <w:tcPr>
            <w:tcW w:w="720" w:type="dxa"/>
            <w:tcBorders>
              <w:top w:val="nil"/>
              <w:left w:val="nil"/>
              <w:bottom w:val="nil"/>
              <w:right w:val="nil"/>
            </w:tcBorders>
          </w:tcPr>
          <w:p w14:paraId="49E91E5A" w14:textId="77777777" w:rsidR="00F253CA" w:rsidRPr="00F253CA" w:rsidRDefault="00F253CA">
            <w:pPr>
              <w:rPr>
                <w:rFonts w:cstheme="minorHAnsi"/>
                <w:sz w:val="24"/>
              </w:rPr>
            </w:pPr>
          </w:p>
        </w:tc>
        <w:tc>
          <w:tcPr>
            <w:tcW w:w="1080" w:type="dxa"/>
            <w:tcBorders>
              <w:top w:val="nil"/>
              <w:left w:val="nil"/>
              <w:bottom w:val="nil"/>
              <w:right w:val="nil"/>
            </w:tcBorders>
          </w:tcPr>
          <w:p w14:paraId="0F3E2DA0" w14:textId="77777777" w:rsidR="00F253CA" w:rsidRPr="00F253CA" w:rsidRDefault="00F253CA">
            <w:pPr>
              <w:rPr>
                <w:rFonts w:cstheme="minorHAnsi"/>
                <w:sz w:val="24"/>
              </w:rPr>
            </w:pPr>
          </w:p>
        </w:tc>
        <w:tc>
          <w:tcPr>
            <w:tcW w:w="1800" w:type="dxa"/>
            <w:tcBorders>
              <w:top w:val="nil"/>
              <w:left w:val="nil"/>
              <w:bottom w:val="nil"/>
            </w:tcBorders>
          </w:tcPr>
          <w:p w14:paraId="5F691F2D" w14:textId="77777777" w:rsidR="00F253CA" w:rsidRPr="00F253CA" w:rsidRDefault="00F253CA">
            <w:pPr>
              <w:rPr>
                <w:rFonts w:cstheme="minorHAnsi"/>
                <w:sz w:val="24"/>
              </w:rPr>
            </w:pPr>
          </w:p>
        </w:tc>
        <w:tc>
          <w:tcPr>
            <w:tcW w:w="2250" w:type="dxa"/>
            <w:shd w:val="clear" w:color="auto" w:fill="BFBFBF" w:themeFill="background1" w:themeFillShade="BF"/>
          </w:tcPr>
          <w:p w14:paraId="5EDDE932" w14:textId="77777777" w:rsidR="00F253CA" w:rsidRPr="00F253CA" w:rsidRDefault="6D10B50A" w:rsidP="6D10B50A">
            <w:pPr>
              <w:rPr>
                <w:sz w:val="24"/>
                <w:szCs w:val="24"/>
              </w:rPr>
            </w:pPr>
            <w:r w:rsidRPr="6D10B50A">
              <w:rPr>
                <w:sz w:val="24"/>
                <w:szCs w:val="24"/>
              </w:rPr>
              <w:t>Campsite</w:t>
            </w:r>
          </w:p>
        </w:tc>
        <w:tc>
          <w:tcPr>
            <w:tcW w:w="4806" w:type="dxa"/>
          </w:tcPr>
          <w:p w14:paraId="024819EE" w14:textId="77777777" w:rsidR="00F253CA" w:rsidRPr="00F253CA" w:rsidRDefault="00F253CA">
            <w:pPr>
              <w:rPr>
                <w:rFonts w:cstheme="minorHAnsi"/>
                <w:sz w:val="24"/>
              </w:rPr>
            </w:pPr>
          </w:p>
        </w:tc>
      </w:tr>
    </w:tbl>
    <w:p w14:paraId="550E9975" w14:textId="77777777" w:rsidR="00F253CA" w:rsidRPr="00F52A0F" w:rsidRDefault="00F253CA">
      <w:pPr>
        <w:rPr>
          <w:rFonts w:cstheme="minorHAnsi"/>
        </w:rPr>
      </w:pPr>
    </w:p>
    <w:tbl>
      <w:tblPr>
        <w:tblStyle w:val="TableGrid"/>
        <w:tblW w:w="15018" w:type="dxa"/>
        <w:tblInd w:w="-324" w:type="dxa"/>
        <w:tblLayout w:type="fixed"/>
        <w:tblLook w:val="04A0" w:firstRow="1" w:lastRow="0" w:firstColumn="1" w:lastColumn="0" w:noHBand="0" w:noVBand="1"/>
      </w:tblPr>
      <w:tblGrid>
        <w:gridCol w:w="2448"/>
        <w:gridCol w:w="1980"/>
        <w:gridCol w:w="360"/>
        <w:gridCol w:w="1890"/>
        <w:gridCol w:w="990"/>
        <w:gridCol w:w="630"/>
        <w:gridCol w:w="630"/>
        <w:gridCol w:w="360"/>
        <w:gridCol w:w="270"/>
        <w:gridCol w:w="630"/>
        <w:gridCol w:w="630"/>
        <w:gridCol w:w="18"/>
        <w:gridCol w:w="342"/>
        <w:gridCol w:w="450"/>
        <w:gridCol w:w="18"/>
        <w:gridCol w:w="342"/>
        <w:gridCol w:w="450"/>
        <w:gridCol w:w="18"/>
        <w:gridCol w:w="308"/>
        <w:gridCol w:w="34"/>
        <w:gridCol w:w="450"/>
        <w:gridCol w:w="18"/>
        <w:gridCol w:w="702"/>
        <w:gridCol w:w="90"/>
        <w:gridCol w:w="18"/>
        <w:gridCol w:w="96"/>
        <w:gridCol w:w="732"/>
        <w:gridCol w:w="18"/>
        <w:gridCol w:w="36"/>
        <w:gridCol w:w="60"/>
      </w:tblGrid>
      <w:tr w:rsidR="00DA79EF" w14:paraId="3D0641C7" w14:textId="77777777" w:rsidTr="00E54599">
        <w:trPr>
          <w:gridAfter w:val="2"/>
          <w:wAfter w:w="96" w:type="dxa"/>
        </w:trPr>
        <w:tc>
          <w:tcPr>
            <w:tcW w:w="2448" w:type="dxa"/>
            <w:shd w:val="clear" w:color="auto" w:fill="BFBFBF" w:themeFill="background1" w:themeFillShade="BF"/>
            <w:vAlign w:val="center"/>
          </w:tcPr>
          <w:p w14:paraId="2C21F9E4" w14:textId="77777777" w:rsidR="00DA79EF" w:rsidRDefault="6D10B50A" w:rsidP="00DA79EF">
            <w:pPr>
              <w:jc w:val="center"/>
            </w:pPr>
            <w:r>
              <w:t>Adult Leaders</w:t>
            </w:r>
          </w:p>
        </w:tc>
        <w:tc>
          <w:tcPr>
            <w:tcW w:w="2340" w:type="dxa"/>
            <w:gridSpan w:val="2"/>
            <w:shd w:val="clear" w:color="auto" w:fill="BFBFBF" w:themeFill="background1" w:themeFillShade="BF"/>
            <w:vAlign w:val="center"/>
          </w:tcPr>
          <w:p w14:paraId="2E7C783F" w14:textId="77777777" w:rsidR="00DA79EF" w:rsidRDefault="6D10B50A" w:rsidP="00DA79EF">
            <w:pPr>
              <w:jc w:val="center"/>
            </w:pPr>
            <w:r>
              <w:t>Emergency Contact</w:t>
            </w:r>
          </w:p>
        </w:tc>
        <w:tc>
          <w:tcPr>
            <w:tcW w:w="1890" w:type="dxa"/>
            <w:shd w:val="clear" w:color="auto" w:fill="BFBFBF" w:themeFill="background1" w:themeFillShade="BF"/>
            <w:vAlign w:val="center"/>
          </w:tcPr>
          <w:p w14:paraId="781DC93F" w14:textId="77777777" w:rsidR="00DA79EF" w:rsidRDefault="6D10B50A" w:rsidP="00DA79EF">
            <w:pPr>
              <w:jc w:val="center"/>
            </w:pPr>
            <w:r>
              <w:t>Emergency Phone</w:t>
            </w:r>
          </w:p>
        </w:tc>
        <w:tc>
          <w:tcPr>
            <w:tcW w:w="1620" w:type="dxa"/>
            <w:gridSpan w:val="2"/>
            <w:shd w:val="clear" w:color="auto" w:fill="BFBFBF" w:themeFill="background1" w:themeFillShade="BF"/>
            <w:vAlign w:val="center"/>
          </w:tcPr>
          <w:p w14:paraId="29BE7737" w14:textId="77777777" w:rsidR="00DA79EF" w:rsidRDefault="6D10B50A" w:rsidP="00DA79EF">
            <w:pPr>
              <w:jc w:val="center"/>
            </w:pPr>
            <w:r>
              <w:t>Days at Camp</w:t>
            </w:r>
          </w:p>
          <w:p w14:paraId="0AF0403E" w14:textId="77777777" w:rsidR="00DA79EF" w:rsidRDefault="6D10B50A" w:rsidP="00DA79EF">
            <w:pPr>
              <w:jc w:val="center"/>
            </w:pPr>
            <w:r>
              <w:t>(circle)</w:t>
            </w:r>
          </w:p>
        </w:tc>
        <w:tc>
          <w:tcPr>
            <w:tcW w:w="2538" w:type="dxa"/>
            <w:gridSpan w:val="6"/>
            <w:shd w:val="clear" w:color="auto" w:fill="BFBFBF" w:themeFill="background1" w:themeFillShade="BF"/>
            <w:vAlign w:val="center"/>
          </w:tcPr>
          <w:p w14:paraId="3DDD3409" w14:textId="77777777" w:rsidR="00DA79EF" w:rsidRDefault="6D10B50A" w:rsidP="00DA79EF">
            <w:pPr>
              <w:jc w:val="center"/>
            </w:pPr>
            <w:r>
              <w:t>Leadership Training Needs</w:t>
            </w:r>
          </w:p>
        </w:tc>
        <w:tc>
          <w:tcPr>
            <w:tcW w:w="810" w:type="dxa"/>
            <w:gridSpan w:val="3"/>
            <w:shd w:val="clear" w:color="auto" w:fill="BFBFBF" w:themeFill="background1" w:themeFillShade="BF"/>
            <w:vAlign w:val="center"/>
          </w:tcPr>
          <w:p w14:paraId="6A2208DF" w14:textId="77777777" w:rsidR="00DA79EF" w:rsidRDefault="6D10B50A" w:rsidP="00DA79EF">
            <w:pPr>
              <w:jc w:val="center"/>
            </w:pPr>
            <w:r>
              <w:t>Check In</w:t>
            </w:r>
          </w:p>
        </w:tc>
        <w:tc>
          <w:tcPr>
            <w:tcW w:w="810" w:type="dxa"/>
            <w:gridSpan w:val="3"/>
            <w:shd w:val="clear" w:color="auto" w:fill="BFBFBF" w:themeFill="background1" w:themeFillShade="BF"/>
            <w:vAlign w:val="center"/>
          </w:tcPr>
          <w:p w14:paraId="36BB376B" w14:textId="77777777" w:rsidR="00DA79EF" w:rsidRDefault="6D10B50A" w:rsidP="00DA79EF">
            <w:pPr>
              <w:jc w:val="center"/>
            </w:pPr>
            <w:r>
              <w:t>Check Out</w:t>
            </w:r>
          </w:p>
        </w:tc>
        <w:tc>
          <w:tcPr>
            <w:tcW w:w="810" w:type="dxa"/>
            <w:gridSpan w:val="4"/>
            <w:shd w:val="clear" w:color="auto" w:fill="BFBFBF" w:themeFill="background1" w:themeFillShade="BF"/>
            <w:vAlign w:val="center"/>
          </w:tcPr>
          <w:p w14:paraId="4749C6A2" w14:textId="77777777" w:rsidR="00DA79EF" w:rsidRDefault="00DA79EF" w:rsidP="00DA79EF">
            <w:pPr>
              <w:jc w:val="center"/>
              <w:rPr>
                <w:rFonts w:cstheme="minorHAnsi"/>
              </w:rPr>
            </w:pPr>
          </w:p>
        </w:tc>
        <w:tc>
          <w:tcPr>
            <w:tcW w:w="810" w:type="dxa"/>
            <w:gridSpan w:val="3"/>
            <w:shd w:val="clear" w:color="auto" w:fill="BFBFBF" w:themeFill="background1" w:themeFillShade="BF"/>
            <w:vAlign w:val="center"/>
          </w:tcPr>
          <w:p w14:paraId="7456089E" w14:textId="77777777" w:rsidR="00DA79EF" w:rsidRDefault="00DA79EF" w:rsidP="00DA79EF">
            <w:pPr>
              <w:jc w:val="center"/>
              <w:rPr>
                <w:rFonts w:cstheme="minorHAnsi"/>
              </w:rPr>
            </w:pPr>
          </w:p>
        </w:tc>
        <w:tc>
          <w:tcPr>
            <w:tcW w:w="846" w:type="dxa"/>
            <w:gridSpan w:val="3"/>
            <w:shd w:val="clear" w:color="auto" w:fill="BFBFBF" w:themeFill="background1" w:themeFillShade="BF"/>
            <w:vAlign w:val="center"/>
          </w:tcPr>
          <w:p w14:paraId="23959873" w14:textId="77777777" w:rsidR="00DA79EF" w:rsidRDefault="6D10B50A" w:rsidP="00DA79EF">
            <w:pPr>
              <w:jc w:val="center"/>
            </w:pPr>
            <w:r>
              <w:t>Allergy Form</w:t>
            </w:r>
          </w:p>
        </w:tc>
      </w:tr>
      <w:tr w:rsidR="00DA79EF" w14:paraId="5E494450" w14:textId="77777777" w:rsidTr="00E54599">
        <w:trPr>
          <w:gridAfter w:val="1"/>
          <w:wAfter w:w="60" w:type="dxa"/>
        </w:trPr>
        <w:tc>
          <w:tcPr>
            <w:tcW w:w="2448" w:type="dxa"/>
            <w:shd w:val="clear" w:color="auto" w:fill="BFBFBF" w:themeFill="background1" w:themeFillShade="BF"/>
            <w:vAlign w:val="center"/>
          </w:tcPr>
          <w:p w14:paraId="34164C81" w14:textId="77777777" w:rsidR="00F52A0F" w:rsidRDefault="00F52A0F" w:rsidP="00DA79EF">
            <w:pPr>
              <w:jc w:val="center"/>
              <w:rPr>
                <w:rFonts w:cstheme="minorHAnsi"/>
              </w:rPr>
            </w:pPr>
          </w:p>
        </w:tc>
        <w:tc>
          <w:tcPr>
            <w:tcW w:w="2340" w:type="dxa"/>
            <w:gridSpan w:val="2"/>
            <w:shd w:val="clear" w:color="auto" w:fill="BFBFBF" w:themeFill="background1" w:themeFillShade="BF"/>
            <w:vAlign w:val="center"/>
          </w:tcPr>
          <w:p w14:paraId="5681C934" w14:textId="77777777" w:rsidR="00F52A0F" w:rsidRDefault="00F52A0F" w:rsidP="00DA79EF">
            <w:pPr>
              <w:jc w:val="center"/>
              <w:rPr>
                <w:rFonts w:cstheme="minorHAnsi"/>
              </w:rPr>
            </w:pPr>
          </w:p>
        </w:tc>
        <w:tc>
          <w:tcPr>
            <w:tcW w:w="1890" w:type="dxa"/>
            <w:shd w:val="clear" w:color="auto" w:fill="BFBFBF" w:themeFill="background1" w:themeFillShade="BF"/>
            <w:vAlign w:val="center"/>
          </w:tcPr>
          <w:p w14:paraId="4C10AFA6" w14:textId="77777777" w:rsidR="00F52A0F" w:rsidRDefault="6D57747C" w:rsidP="00DA79EF">
            <w:pPr>
              <w:jc w:val="center"/>
            </w:pPr>
            <w:r>
              <w:t>000-000-0000</w:t>
            </w:r>
          </w:p>
        </w:tc>
        <w:tc>
          <w:tcPr>
            <w:tcW w:w="1620" w:type="dxa"/>
            <w:gridSpan w:val="2"/>
            <w:shd w:val="clear" w:color="auto" w:fill="BFBFBF" w:themeFill="background1" w:themeFillShade="BF"/>
            <w:vAlign w:val="center"/>
          </w:tcPr>
          <w:p w14:paraId="372F5264" w14:textId="77777777" w:rsidR="00F52A0F" w:rsidRDefault="6D10B50A" w:rsidP="00DA79EF">
            <w:pPr>
              <w:jc w:val="center"/>
            </w:pPr>
            <w:r>
              <w:t>S M T W Th F S</w:t>
            </w:r>
          </w:p>
        </w:tc>
        <w:tc>
          <w:tcPr>
            <w:tcW w:w="630" w:type="dxa"/>
            <w:shd w:val="clear" w:color="auto" w:fill="BFBFBF" w:themeFill="background1" w:themeFillShade="BF"/>
            <w:vAlign w:val="center"/>
          </w:tcPr>
          <w:p w14:paraId="2D788D10" w14:textId="77777777" w:rsidR="00F52A0F" w:rsidRDefault="6D10B50A" w:rsidP="00DA79EF">
            <w:pPr>
              <w:jc w:val="center"/>
            </w:pPr>
            <w:r>
              <w:t>YPT</w:t>
            </w:r>
          </w:p>
        </w:tc>
        <w:tc>
          <w:tcPr>
            <w:tcW w:w="630" w:type="dxa"/>
            <w:gridSpan w:val="2"/>
            <w:shd w:val="clear" w:color="auto" w:fill="BFBFBF" w:themeFill="background1" w:themeFillShade="BF"/>
            <w:vAlign w:val="center"/>
          </w:tcPr>
          <w:p w14:paraId="04C86446" w14:textId="77777777" w:rsidR="00F52A0F" w:rsidRDefault="6D10B50A" w:rsidP="00DA79EF">
            <w:pPr>
              <w:jc w:val="center"/>
            </w:pPr>
            <w:r>
              <w:t>LST</w:t>
            </w:r>
          </w:p>
        </w:tc>
        <w:tc>
          <w:tcPr>
            <w:tcW w:w="630" w:type="dxa"/>
            <w:shd w:val="clear" w:color="auto" w:fill="BFBFBF" w:themeFill="background1" w:themeFillShade="BF"/>
            <w:vAlign w:val="center"/>
          </w:tcPr>
          <w:p w14:paraId="16BB9385" w14:textId="77777777" w:rsidR="00F52A0F" w:rsidRDefault="6D10B50A" w:rsidP="00DA79EF">
            <w:pPr>
              <w:jc w:val="center"/>
            </w:pPr>
            <w:r>
              <w:t>IOS</w:t>
            </w:r>
          </w:p>
        </w:tc>
        <w:tc>
          <w:tcPr>
            <w:tcW w:w="630" w:type="dxa"/>
            <w:shd w:val="clear" w:color="auto" w:fill="BFBFBF" w:themeFill="background1" w:themeFillShade="BF"/>
            <w:vAlign w:val="center"/>
          </w:tcPr>
          <w:p w14:paraId="351710BC" w14:textId="77777777" w:rsidR="00F52A0F" w:rsidRDefault="6D10B50A" w:rsidP="00DA79EF">
            <w:pPr>
              <w:jc w:val="center"/>
            </w:pPr>
            <w:r>
              <w:t>CPR</w:t>
            </w:r>
          </w:p>
        </w:tc>
        <w:tc>
          <w:tcPr>
            <w:tcW w:w="810" w:type="dxa"/>
            <w:gridSpan w:val="3"/>
            <w:shd w:val="clear" w:color="auto" w:fill="BFBFBF" w:themeFill="background1" w:themeFillShade="BF"/>
            <w:vAlign w:val="center"/>
          </w:tcPr>
          <w:p w14:paraId="50E9D7B5" w14:textId="77777777" w:rsidR="00F52A0F" w:rsidRDefault="00F52A0F" w:rsidP="00DA79EF">
            <w:pPr>
              <w:jc w:val="center"/>
              <w:rPr>
                <w:rFonts w:cstheme="minorHAnsi"/>
              </w:rPr>
            </w:pPr>
          </w:p>
        </w:tc>
        <w:tc>
          <w:tcPr>
            <w:tcW w:w="810" w:type="dxa"/>
            <w:gridSpan w:val="3"/>
            <w:shd w:val="clear" w:color="auto" w:fill="BFBFBF" w:themeFill="background1" w:themeFillShade="BF"/>
            <w:vAlign w:val="center"/>
          </w:tcPr>
          <w:p w14:paraId="36052BAC" w14:textId="77777777" w:rsidR="00F52A0F" w:rsidRDefault="00F52A0F" w:rsidP="00DA79EF">
            <w:pPr>
              <w:jc w:val="center"/>
              <w:rPr>
                <w:rFonts w:cstheme="minorHAnsi"/>
              </w:rPr>
            </w:pPr>
          </w:p>
        </w:tc>
        <w:tc>
          <w:tcPr>
            <w:tcW w:w="810" w:type="dxa"/>
            <w:gridSpan w:val="4"/>
            <w:shd w:val="clear" w:color="auto" w:fill="BFBFBF" w:themeFill="background1" w:themeFillShade="BF"/>
            <w:vAlign w:val="center"/>
          </w:tcPr>
          <w:p w14:paraId="7F69350E" w14:textId="77777777" w:rsidR="00F52A0F" w:rsidRDefault="6D57747C" w:rsidP="00DA79EF">
            <w:pPr>
              <w:jc w:val="center"/>
            </w:pPr>
            <w:r>
              <w:t>18-20</w:t>
            </w:r>
          </w:p>
        </w:tc>
        <w:tc>
          <w:tcPr>
            <w:tcW w:w="810" w:type="dxa"/>
            <w:gridSpan w:val="3"/>
            <w:shd w:val="clear" w:color="auto" w:fill="BFBFBF" w:themeFill="background1" w:themeFillShade="BF"/>
            <w:vAlign w:val="center"/>
          </w:tcPr>
          <w:p w14:paraId="0225568C" w14:textId="77777777" w:rsidR="00F52A0F" w:rsidRDefault="6D57747C" w:rsidP="00DA79EF">
            <w:pPr>
              <w:jc w:val="center"/>
            </w:pPr>
            <w:r>
              <w:t>21-99</w:t>
            </w:r>
          </w:p>
        </w:tc>
        <w:tc>
          <w:tcPr>
            <w:tcW w:w="900" w:type="dxa"/>
            <w:gridSpan w:val="5"/>
            <w:shd w:val="clear" w:color="auto" w:fill="BFBFBF" w:themeFill="background1" w:themeFillShade="BF"/>
            <w:vAlign w:val="center"/>
          </w:tcPr>
          <w:p w14:paraId="6D75E118" w14:textId="77777777" w:rsidR="00F52A0F" w:rsidRDefault="6D10B50A" w:rsidP="00DA79EF">
            <w:pPr>
              <w:jc w:val="center"/>
            </w:pPr>
            <w:r>
              <w:t>Y or N</w:t>
            </w:r>
          </w:p>
        </w:tc>
      </w:tr>
      <w:tr w:rsidR="00DA79EF" w14:paraId="5E6F6A26" w14:textId="77777777" w:rsidTr="00E54599">
        <w:tc>
          <w:tcPr>
            <w:tcW w:w="2448" w:type="dxa"/>
          </w:tcPr>
          <w:p w14:paraId="3BCEA5E0" w14:textId="77777777" w:rsidR="00F52A0F" w:rsidRDefault="00F52A0F">
            <w:pPr>
              <w:rPr>
                <w:rFonts w:cstheme="minorHAnsi"/>
              </w:rPr>
            </w:pPr>
          </w:p>
        </w:tc>
        <w:tc>
          <w:tcPr>
            <w:tcW w:w="2340" w:type="dxa"/>
            <w:gridSpan w:val="2"/>
          </w:tcPr>
          <w:p w14:paraId="01BE6309" w14:textId="77777777" w:rsidR="00F52A0F" w:rsidRDefault="00F52A0F">
            <w:pPr>
              <w:rPr>
                <w:rFonts w:cstheme="minorHAnsi"/>
              </w:rPr>
            </w:pPr>
          </w:p>
        </w:tc>
        <w:tc>
          <w:tcPr>
            <w:tcW w:w="1890" w:type="dxa"/>
          </w:tcPr>
          <w:p w14:paraId="7FEA0FE1" w14:textId="77777777" w:rsidR="00F52A0F" w:rsidRDefault="00F52A0F">
            <w:pPr>
              <w:rPr>
                <w:rFonts w:cstheme="minorHAnsi"/>
              </w:rPr>
            </w:pPr>
          </w:p>
        </w:tc>
        <w:tc>
          <w:tcPr>
            <w:tcW w:w="1620" w:type="dxa"/>
            <w:gridSpan w:val="2"/>
          </w:tcPr>
          <w:p w14:paraId="5170331C" w14:textId="77777777" w:rsidR="00F52A0F" w:rsidRDefault="6D10B50A">
            <w:r>
              <w:t>S M T W Th F S</w:t>
            </w:r>
          </w:p>
        </w:tc>
        <w:tc>
          <w:tcPr>
            <w:tcW w:w="630" w:type="dxa"/>
          </w:tcPr>
          <w:p w14:paraId="58659A34" w14:textId="77777777" w:rsidR="00F52A0F" w:rsidRDefault="00F52A0F">
            <w:pPr>
              <w:rPr>
                <w:rFonts w:cstheme="minorHAnsi"/>
              </w:rPr>
            </w:pPr>
          </w:p>
        </w:tc>
        <w:tc>
          <w:tcPr>
            <w:tcW w:w="630" w:type="dxa"/>
            <w:gridSpan w:val="2"/>
          </w:tcPr>
          <w:p w14:paraId="4CD99F59" w14:textId="77777777" w:rsidR="00F52A0F" w:rsidRDefault="00F52A0F">
            <w:pPr>
              <w:rPr>
                <w:rFonts w:cstheme="minorHAnsi"/>
              </w:rPr>
            </w:pPr>
          </w:p>
        </w:tc>
        <w:tc>
          <w:tcPr>
            <w:tcW w:w="630" w:type="dxa"/>
          </w:tcPr>
          <w:p w14:paraId="53C2E6BB" w14:textId="77777777" w:rsidR="00F52A0F" w:rsidRDefault="00F52A0F">
            <w:pPr>
              <w:rPr>
                <w:rFonts w:cstheme="minorHAnsi"/>
              </w:rPr>
            </w:pPr>
          </w:p>
        </w:tc>
        <w:tc>
          <w:tcPr>
            <w:tcW w:w="630" w:type="dxa"/>
          </w:tcPr>
          <w:p w14:paraId="771A861F" w14:textId="77777777" w:rsidR="00F52A0F" w:rsidRDefault="00F52A0F">
            <w:pPr>
              <w:rPr>
                <w:rFonts w:cstheme="minorHAnsi"/>
              </w:rPr>
            </w:pPr>
          </w:p>
        </w:tc>
        <w:tc>
          <w:tcPr>
            <w:tcW w:w="810" w:type="dxa"/>
            <w:gridSpan w:val="3"/>
          </w:tcPr>
          <w:p w14:paraId="4F984C92" w14:textId="77777777" w:rsidR="00F52A0F" w:rsidRDefault="00F52A0F">
            <w:pPr>
              <w:rPr>
                <w:rFonts w:cstheme="minorHAnsi"/>
              </w:rPr>
            </w:pPr>
          </w:p>
        </w:tc>
        <w:tc>
          <w:tcPr>
            <w:tcW w:w="810" w:type="dxa"/>
            <w:gridSpan w:val="3"/>
          </w:tcPr>
          <w:p w14:paraId="20BE59E1" w14:textId="77777777" w:rsidR="00F52A0F" w:rsidRDefault="00F52A0F">
            <w:pPr>
              <w:rPr>
                <w:rFonts w:cstheme="minorHAnsi"/>
              </w:rPr>
            </w:pPr>
          </w:p>
        </w:tc>
        <w:tc>
          <w:tcPr>
            <w:tcW w:w="326" w:type="dxa"/>
            <w:gridSpan w:val="2"/>
          </w:tcPr>
          <w:p w14:paraId="418AC23D" w14:textId="77777777" w:rsidR="00F52A0F" w:rsidRDefault="00F52A0F">
            <w:pPr>
              <w:rPr>
                <w:rFonts w:cstheme="minorHAnsi"/>
              </w:rPr>
            </w:pPr>
          </w:p>
        </w:tc>
        <w:tc>
          <w:tcPr>
            <w:tcW w:w="1408" w:type="dxa"/>
            <w:gridSpan w:val="7"/>
          </w:tcPr>
          <w:p w14:paraId="034A6C2A" w14:textId="77777777" w:rsidR="00F52A0F" w:rsidRDefault="00F52A0F">
            <w:pPr>
              <w:rPr>
                <w:rFonts w:cstheme="minorHAnsi"/>
              </w:rPr>
            </w:pPr>
          </w:p>
        </w:tc>
        <w:tc>
          <w:tcPr>
            <w:tcW w:w="846" w:type="dxa"/>
            <w:gridSpan w:val="4"/>
          </w:tcPr>
          <w:p w14:paraId="59243E1B" w14:textId="77777777" w:rsidR="00F52A0F" w:rsidRDefault="00F52A0F">
            <w:pPr>
              <w:rPr>
                <w:rFonts w:cstheme="minorHAnsi"/>
              </w:rPr>
            </w:pPr>
          </w:p>
        </w:tc>
      </w:tr>
      <w:tr w:rsidR="00DA79EF" w14:paraId="58EECEF3" w14:textId="77777777" w:rsidTr="00E54599">
        <w:tc>
          <w:tcPr>
            <w:tcW w:w="2448" w:type="dxa"/>
          </w:tcPr>
          <w:p w14:paraId="73482A90" w14:textId="77777777" w:rsidR="00F52A0F" w:rsidRDefault="00F52A0F">
            <w:pPr>
              <w:rPr>
                <w:rFonts w:cstheme="minorHAnsi"/>
              </w:rPr>
            </w:pPr>
          </w:p>
        </w:tc>
        <w:tc>
          <w:tcPr>
            <w:tcW w:w="2340" w:type="dxa"/>
            <w:gridSpan w:val="2"/>
          </w:tcPr>
          <w:p w14:paraId="3295D2B2" w14:textId="77777777" w:rsidR="00F52A0F" w:rsidRDefault="00F52A0F">
            <w:pPr>
              <w:rPr>
                <w:rFonts w:cstheme="minorHAnsi"/>
              </w:rPr>
            </w:pPr>
          </w:p>
        </w:tc>
        <w:tc>
          <w:tcPr>
            <w:tcW w:w="1890" w:type="dxa"/>
          </w:tcPr>
          <w:p w14:paraId="38C0BE39" w14:textId="77777777" w:rsidR="00F52A0F" w:rsidRDefault="00F52A0F">
            <w:pPr>
              <w:rPr>
                <w:rFonts w:cstheme="minorHAnsi"/>
              </w:rPr>
            </w:pPr>
          </w:p>
        </w:tc>
        <w:tc>
          <w:tcPr>
            <w:tcW w:w="1620" w:type="dxa"/>
            <w:gridSpan w:val="2"/>
          </w:tcPr>
          <w:p w14:paraId="554E5617" w14:textId="77777777" w:rsidR="00F52A0F" w:rsidRDefault="6D10B50A">
            <w:r>
              <w:t>S M T W Th F S</w:t>
            </w:r>
          </w:p>
        </w:tc>
        <w:tc>
          <w:tcPr>
            <w:tcW w:w="630" w:type="dxa"/>
          </w:tcPr>
          <w:p w14:paraId="394991D7" w14:textId="77777777" w:rsidR="00F52A0F" w:rsidRDefault="00F52A0F">
            <w:pPr>
              <w:rPr>
                <w:rFonts w:cstheme="minorHAnsi"/>
              </w:rPr>
            </w:pPr>
          </w:p>
        </w:tc>
        <w:tc>
          <w:tcPr>
            <w:tcW w:w="630" w:type="dxa"/>
            <w:gridSpan w:val="2"/>
          </w:tcPr>
          <w:p w14:paraId="566CA4A5" w14:textId="77777777" w:rsidR="00F52A0F" w:rsidRDefault="00F52A0F">
            <w:pPr>
              <w:rPr>
                <w:rFonts w:cstheme="minorHAnsi"/>
              </w:rPr>
            </w:pPr>
          </w:p>
        </w:tc>
        <w:tc>
          <w:tcPr>
            <w:tcW w:w="630" w:type="dxa"/>
          </w:tcPr>
          <w:p w14:paraId="20F528FB" w14:textId="77777777" w:rsidR="00F52A0F" w:rsidRDefault="00F52A0F">
            <w:pPr>
              <w:rPr>
                <w:rFonts w:cstheme="minorHAnsi"/>
              </w:rPr>
            </w:pPr>
          </w:p>
        </w:tc>
        <w:tc>
          <w:tcPr>
            <w:tcW w:w="630" w:type="dxa"/>
          </w:tcPr>
          <w:p w14:paraId="7831F341" w14:textId="77777777" w:rsidR="00F52A0F" w:rsidRDefault="00F52A0F">
            <w:pPr>
              <w:rPr>
                <w:rFonts w:cstheme="minorHAnsi"/>
              </w:rPr>
            </w:pPr>
          </w:p>
        </w:tc>
        <w:tc>
          <w:tcPr>
            <w:tcW w:w="810" w:type="dxa"/>
            <w:gridSpan w:val="3"/>
          </w:tcPr>
          <w:p w14:paraId="2F4E0F28" w14:textId="77777777" w:rsidR="00F52A0F" w:rsidRDefault="00F52A0F">
            <w:pPr>
              <w:rPr>
                <w:rFonts w:cstheme="minorHAnsi"/>
              </w:rPr>
            </w:pPr>
          </w:p>
        </w:tc>
        <w:tc>
          <w:tcPr>
            <w:tcW w:w="810" w:type="dxa"/>
            <w:gridSpan w:val="3"/>
          </w:tcPr>
          <w:p w14:paraId="60A845D3" w14:textId="77777777" w:rsidR="00F52A0F" w:rsidRDefault="00F52A0F">
            <w:pPr>
              <w:rPr>
                <w:rFonts w:cstheme="minorHAnsi"/>
              </w:rPr>
            </w:pPr>
          </w:p>
        </w:tc>
        <w:tc>
          <w:tcPr>
            <w:tcW w:w="326" w:type="dxa"/>
            <w:gridSpan w:val="2"/>
          </w:tcPr>
          <w:p w14:paraId="328B96C1" w14:textId="77777777" w:rsidR="00F52A0F" w:rsidRDefault="00F52A0F">
            <w:pPr>
              <w:rPr>
                <w:rFonts w:cstheme="minorHAnsi"/>
              </w:rPr>
            </w:pPr>
          </w:p>
        </w:tc>
        <w:tc>
          <w:tcPr>
            <w:tcW w:w="1408" w:type="dxa"/>
            <w:gridSpan w:val="7"/>
          </w:tcPr>
          <w:p w14:paraId="3023418E" w14:textId="77777777" w:rsidR="00F52A0F" w:rsidRDefault="00F52A0F">
            <w:pPr>
              <w:rPr>
                <w:rFonts w:cstheme="minorHAnsi"/>
              </w:rPr>
            </w:pPr>
          </w:p>
        </w:tc>
        <w:tc>
          <w:tcPr>
            <w:tcW w:w="846" w:type="dxa"/>
            <w:gridSpan w:val="4"/>
          </w:tcPr>
          <w:p w14:paraId="5396BD73" w14:textId="77777777" w:rsidR="00F52A0F" w:rsidRDefault="00F52A0F">
            <w:pPr>
              <w:rPr>
                <w:rFonts w:cstheme="minorHAnsi"/>
              </w:rPr>
            </w:pPr>
          </w:p>
        </w:tc>
      </w:tr>
      <w:tr w:rsidR="00DA79EF" w14:paraId="5C7726A0" w14:textId="77777777" w:rsidTr="00E54599">
        <w:tc>
          <w:tcPr>
            <w:tcW w:w="2448" w:type="dxa"/>
          </w:tcPr>
          <w:p w14:paraId="5C8628E0" w14:textId="77777777" w:rsidR="00F52A0F" w:rsidRDefault="00F52A0F">
            <w:pPr>
              <w:rPr>
                <w:rFonts w:cstheme="minorHAnsi"/>
              </w:rPr>
            </w:pPr>
          </w:p>
        </w:tc>
        <w:tc>
          <w:tcPr>
            <w:tcW w:w="2340" w:type="dxa"/>
            <w:gridSpan w:val="2"/>
          </w:tcPr>
          <w:p w14:paraId="21DB0918" w14:textId="77777777" w:rsidR="00F52A0F" w:rsidRDefault="00F52A0F">
            <w:pPr>
              <w:rPr>
                <w:rFonts w:cstheme="minorHAnsi"/>
              </w:rPr>
            </w:pPr>
          </w:p>
        </w:tc>
        <w:tc>
          <w:tcPr>
            <w:tcW w:w="1890" w:type="dxa"/>
          </w:tcPr>
          <w:p w14:paraId="6AF8B0E3" w14:textId="77777777" w:rsidR="00F52A0F" w:rsidRDefault="00F52A0F">
            <w:pPr>
              <w:rPr>
                <w:rFonts w:cstheme="minorHAnsi"/>
              </w:rPr>
            </w:pPr>
          </w:p>
        </w:tc>
        <w:tc>
          <w:tcPr>
            <w:tcW w:w="1620" w:type="dxa"/>
            <w:gridSpan w:val="2"/>
          </w:tcPr>
          <w:p w14:paraId="61A6E621" w14:textId="77777777" w:rsidR="00F52A0F" w:rsidRDefault="6D10B50A">
            <w:r>
              <w:t>S M T W Th F S</w:t>
            </w:r>
          </w:p>
        </w:tc>
        <w:tc>
          <w:tcPr>
            <w:tcW w:w="630" w:type="dxa"/>
          </w:tcPr>
          <w:p w14:paraId="5AD76EF5" w14:textId="77777777" w:rsidR="00F52A0F" w:rsidRDefault="00F52A0F">
            <w:pPr>
              <w:rPr>
                <w:rFonts w:cstheme="minorHAnsi"/>
              </w:rPr>
            </w:pPr>
          </w:p>
        </w:tc>
        <w:tc>
          <w:tcPr>
            <w:tcW w:w="630" w:type="dxa"/>
            <w:gridSpan w:val="2"/>
          </w:tcPr>
          <w:p w14:paraId="15C88738" w14:textId="77777777" w:rsidR="00F52A0F" w:rsidRDefault="00F52A0F">
            <w:pPr>
              <w:rPr>
                <w:rFonts w:cstheme="minorHAnsi"/>
              </w:rPr>
            </w:pPr>
          </w:p>
        </w:tc>
        <w:tc>
          <w:tcPr>
            <w:tcW w:w="630" w:type="dxa"/>
          </w:tcPr>
          <w:p w14:paraId="48F83D7E" w14:textId="77777777" w:rsidR="00F52A0F" w:rsidRDefault="00F52A0F">
            <w:pPr>
              <w:rPr>
                <w:rFonts w:cstheme="minorHAnsi"/>
              </w:rPr>
            </w:pPr>
          </w:p>
        </w:tc>
        <w:tc>
          <w:tcPr>
            <w:tcW w:w="630" w:type="dxa"/>
          </w:tcPr>
          <w:p w14:paraId="765BF5EB" w14:textId="77777777" w:rsidR="00F52A0F" w:rsidRDefault="00F52A0F">
            <w:pPr>
              <w:rPr>
                <w:rFonts w:cstheme="minorHAnsi"/>
              </w:rPr>
            </w:pPr>
          </w:p>
        </w:tc>
        <w:tc>
          <w:tcPr>
            <w:tcW w:w="810" w:type="dxa"/>
            <w:gridSpan w:val="3"/>
          </w:tcPr>
          <w:p w14:paraId="40F62ED5" w14:textId="77777777" w:rsidR="00F52A0F" w:rsidRDefault="00F52A0F">
            <w:pPr>
              <w:rPr>
                <w:rFonts w:cstheme="minorHAnsi"/>
              </w:rPr>
            </w:pPr>
          </w:p>
        </w:tc>
        <w:tc>
          <w:tcPr>
            <w:tcW w:w="810" w:type="dxa"/>
            <w:gridSpan w:val="3"/>
          </w:tcPr>
          <w:p w14:paraId="3F6F81F6" w14:textId="77777777" w:rsidR="00F52A0F" w:rsidRDefault="00F52A0F">
            <w:pPr>
              <w:rPr>
                <w:rFonts w:cstheme="minorHAnsi"/>
              </w:rPr>
            </w:pPr>
          </w:p>
        </w:tc>
        <w:tc>
          <w:tcPr>
            <w:tcW w:w="326" w:type="dxa"/>
            <w:gridSpan w:val="2"/>
          </w:tcPr>
          <w:p w14:paraId="33D99961" w14:textId="77777777" w:rsidR="00F52A0F" w:rsidRDefault="00F52A0F">
            <w:pPr>
              <w:rPr>
                <w:rFonts w:cstheme="minorHAnsi"/>
              </w:rPr>
            </w:pPr>
          </w:p>
        </w:tc>
        <w:tc>
          <w:tcPr>
            <w:tcW w:w="1408" w:type="dxa"/>
            <w:gridSpan w:val="7"/>
          </w:tcPr>
          <w:p w14:paraId="3DDDDE01" w14:textId="77777777" w:rsidR="00F52A0F" w:rsidRDefault="00F52A0F">
            <w:pPr>
              <w:rPr>
                <w:rFonts w:cstheme="minorHAnsi"/>
              </w:rPr>
            </w:pPr>
          </w:p>
        </w:tc>
        <w:tc>
          <w:tcPr>
            <w:tcW w:w="846" w:type="dxa"/>
            <w:gridSpan w:val="4"/>
          </w:tcPr>
          <w:p w14:paraId="039A95F2" w14:textId="77777777" w:rsidR="00F52A0F" w:rsidRDefault="00F52A0F">
            <w:pPr>
              <w:rPr>
                <w:rFonts w:cstheme="minorHAnsi"/>
              </w:rPr>
            </w:pPr>
          </w:p>
        </w:tc>
      </w:tr>
      <w:tr w:rsidR="00DA79EF" w14:paraId="61C0E2BA" w14:textId="77777777" w:rsidTr="00E54599">
        <w:tc>
          <w:tcPr>
            <w:tcW w:w="2448" w:type="dxa"/>
          </w:tcPr>
          <w:p w14:paraId="6211AD6D" w14:textId="77777777" w:rsidR="00F52A0F" w:rsidRDefault="00F52A0F">
            <w:pPr>
              <w:rPr>
                <w:rFonts w:cstheme="minorHAnsi"/>
              </w:rPr>
            </w:pPr>
          </w:p>
        </w:tc>
        <w:tc>
          <w:tcPr>
            <w:tcW w:w="2340" w:type="dxa"/>
            <w:gridSpan w:val="2"/>
          </w:tcPr>
          <w:p w14:paraId="5B371E9D" w14:textId="77777777" w:rsidR="00F52A0F" w:rsidRDefault="00F52A0F">
            <w:pPr>
              <w:rPr>
                <w:rFonts w:cstheme="minorHAnsi"/>
              </w:rPr>
            </w:pPr>
          </w:p>
        </w:tc>
        <w:tc>
          <w:tcPr>
            <w:tcW w:w="1890" w:type="dxa"/>
          </w:tcPr>
          <w:p w14:paraId="6C9E5C14" w14:textId="77777777" w:rsidR="00F52A0F" w:rsidRDefault="00F52A0F">
            <w:pPr>
              <w:rPr>
                <w:rFonts w:cstheme="minorHAnsi"/>
              </w:rPr>
            </w:pPr>
          </w:p>
        </w:tc>
        <w:tc>
          <w:tcPr>
            <w:tcW w:w="1620" w:type="dxa"/>
            <w:gridSpan w:val="2"/>
          </w:tcPr>
          <w:p w14:paraId="123F4C73" w14:textId="77777777" w:rsidR="00F52A0F" w:rsidRDefault="6D10B50A">
            <w:r>
              <w:t>S M T W Th F S</w:t>
            </w:r>
          </w:p>
        </w:tc>
        <w:tc>
          <w:tcPr>
            <w:tcW w:w="630" w:type="dxa"/>
          </w:tcPr>
          <w:p w14:paraId="2164A1E2" w14:textId="77777777" w:rsidR="00F52A0F" w:rsidRDefault="00F52A0F">
            <w:pPr>
              <w:rPr>
                <w:rFonts w:cstheme="minorHAnsi"/>
              </w:rPr>
            </w:pPr>
          </w:p>
        </w:tc>
        <w:tc>
          <w:tcPr>
            <w:tcW w:w="630" w:type="dxa"/>
            <w:gridSpan w:val="2"/>
          </w:tcPr>
          <w:p w14:paraId="2CA3273B" w14:textId="77777777" w:rsidR="00F52A0F" w:rsidRDefault="00F52A0F">
            <w:pPr>
              <w:rPr>
                <w:rFonts w:cstheme="minorHAnsi"/>
              </w:rPr>
            </w:pPr>
          </w:p>
        </w:tc>
        <w:tc>
          <w:tcPr>
            <w:tcW w:w="630" w:type="dxa"/>
          </w:tcPr>
          <w:p w14:paraId="0A24CAE5" w14:textId="77777777" w:rsidR="00F52A0F" w:rsidRDefault="00F52A0F">
            <w:pPr>
              <w:rPr>
                <w:rFonts w:cstheme="minorHAnsi"/>
              </w:rPr>
            </w:pPr>
          </w:p>
        </w:tc>
        <w:tc>
          <w:tcPr>
            <w:tcW w:w="630" w:type="dxa"/>
          </w:tcPr>
          <w:p w14:paraId="4088591B" w14:textId="77777777" w:rsidR="00F52A0F" w:rsidRDefault="00F52A0F">
            <w:pPr>
              <w:rPr>
                <w:rFonts w:cstheme="minorHAnsi"/>
              </w:rPr>
            </w:pPr>
          </w:p>
        </w:tc>
        <w:tc>
          <w:tcPr>
            <w:tcW w:w="810" w:type="dxa"/>
            <w:gridSpan w:val="3"/>
          </w:tcPr>
          <w:p w14:paraId="49CF3733" w14:textId="77777777" w:rsidR="00F52A0F" w:rsidRDefault="00F52A0F">
            <w:pPr>
              <w:rPr>
                <w:rFonts w:cstheme="minorHAnsi"/>
              </w:rPr>
            </w:pPr>
          </w:p>
        </w:tc>
        <w:tc>
          <w:tcPr>
            <w:tcW w:w="810" w:type="dxa"/>
            <w:gridSpan w:val="3"/>
          </w:tcPr>
          <w:p w14:paraId="2D8589ED" w14:textId="77777777" w:rsidR="00F52A0F" w:rsidRDefault="00F52A0F">
            <w:pPr>
              <w:rPr>
                <w:rFonts w:cstheme="minorHAnsi"/>
              </w:rPr>
            </w:pPr>
          </w:p>
        </w:tc>
        <w:tc>
          <w:tcPr>
            <w:tcW w:w="326" w:type="dxa"/>
            <w:gridSpan w:val="2"/>
          </w:tcPr>
          <w:p w14:paraId="7709203C" w14:textId="77777777" w:rsidR="00F52A0F" w:rsidRDefault="00F52A0F">
            <w:pPr>
              <w:rPr>
                <w:rFonts w:cstheme="minorHAnsi"/>
              </w:rPr>
            </w:pPr>
          </w:p>
        </w:tc>
        <w:tc>
          <w:tcPr>
            <w:tcW w:w="1408" w:type="dxa"/>
            <w:gridSpan w:val="7"/>
          </w:tcPr>
          <w:p w14:paraId="3426A784" w14:textId="77777777" w:rsidR="00F52A0F" w:rsidRDefault="00F52A0F">
            <w:pPr>
              <w:rPr>
                <w:rFonts w:cstheme="minorHAnsi"/>
              </w:rPr>
            </w:pPr>
          </w:p>
        </w:tc>
        <w:tc>
          <w:tcPr>
            <w:tcW w:w="846" w:type="dxa"/>
            <w:gridSpan w:val="4"/>
          </w:tcPr>
          <w:p w14:paraId="49F54766" w14:textId="77777777" w:rsidR="00F52A0F" w:rsidRDefault="00F52A0F">
            <w:pPr>
              <w:rPr>
                <w:rFonts w:cstheme="minorHAnsi"/>
              </w:rPr>
            </w:pPr>
          </w:p>
        </w:tc>
      </w:tr>
      <w:tr w:rsidR="00DA79EF" w14:paraId="3DF12E09" w14:textId="77777777" w:rsidTr="00E54599">
        <w:tc>
          <w:tcPr>
            <w:tcW w:w="2448" w:type="dxa"/>
          </w:tcPr>
          <w:p w14:paraId="3FC6EF22" w14:textId="77777777" w:rsidR="00F52A0F" w:rsidRDefault="00F52A0F">
            <w:pPr>
              <w:rPr>
                <w:rFonts w:cstheme="minorHAnsi"/>
              </w:rPr>
            </w:pPr>
          </w:p>
        </w:tc>
        <w:tc>
          <w:tcPr>
            <w:tcW w:w="2340" w:type="dxa"/>
            <w:gridSpan w:val="2"/>
          </w:tcPr>
          <w:p w14:paraId="4DD0C4F7" w14:textId="77777777" w:rsidR="00F52A0F" w:rsidRDefault="00F52A0F">
            <w:pPr>
              <w:rPr>
                <w:rFonts w:cstheme="minorHAnsi"/>
              </w:rPr>
            </w:pPr>
          </w:p>
        </w:tc>
        <w:tc>
          <w:tcPr>
            <w:tcW w:w="1890" w:type="dxa"/>
          </w:tcPr>
          <w:p w14:paraId="5D211ADC" w14:textId="77777777" w:rsidR="00F52A0F" w:rsidRDefault="00F52A0F">
            <w:pPr>
              <w:rPr>
                <w:rFonts w:cstheme="minorHAnsi"/>
              </w:rPr>
            </w:pPr>
          </w:p>
        </w:tc>
        <w:tc>
          <w:tcPr>
            <w:tcW w:w="1620" w:type="dxa"/>
            <w:gridSpan w:val="2"/>
          </w:tcPr>
          <w:p w14:paraId="5A104FAC" w14:textId="77777777" w:rsidR="00F52A0F" w:rsidRDefault="6D10B50A">
            <w:r>
              <w:t>S M T W Th F S</w:t>
            </w:r>
          </w:p>
        </w:tc>
        <w:tc>
          <w:tcPr>
            <w:tcW w:w="630" w:type="dxa"/>
          </w:tcPr>
          <w:p w14:paraId="3ECD6CF3" w14:textId="77777777" w:rsidR="00F52A0F" w:rsidRDefault="00F52A0F">
            <w:pPr>
              <w:rPr>
                <w:rFonts w:cstheme="minorHAnsi"/>
              </w:rPr>
            </w:pPr>
          </w:p>
        </w:tc>
        <w:tc>
          <w:tcPr>
            <w:tcW w:w="630" w:type="dxa"/>
            <w:gridSpan w:val="2"/>
          </w:tcPr>
          <w:p w14:paraId="69D97C98" w14:textId="77777777" w:rsidR="00F52A0F" w:rsidRDefault="00F52A0F">
            <w:pPr>
              <w:rPr>
                <w:rFonts w:cstheme="minorHAnsi"/>
              </w:rPr>
            </w:pPr>
          </w:p>
        </w:tc>
        <w:tc>
          <w:tcPr>
            <w:tcW w:w="630" w:type="dxa"/>
          </w:tcPr>
          <w:p w14:paraId="578DB6A6" w14:textId="77777777" w:rsidR="00F52A0F" w:rsidRDefault="00F52A0F">
            <w:pPr>
              <w:rPr>
                <w:rFonts w:cstheme="minorHAnsi"/>
              </w:rPr>
            </w:pPr>
          </w:p>
        </w:tc>
        <w:tc>
          <w:tcPr>
            <w:tcW w:w="630" w:type="dxa"/>
          </w:tcPr>
          <w:p w14:paraId="72A4D991" w14:textId="77777777" w:rsidR="00F52A0F" w:rsidRDefault="00F52A0F">
            <w:pPr>
              <w:rPr>
                <w:rFonts w:cstheme="minorHAnsi"/>
              </w:rPr>
            </w:pPr>
          </w:p>
        </w:tc>
        <w:tc>
          <w:tcPr>
            <w:tcW w:w="810" w:type="dxa"/>
            <w:gridSpan w:val="3"/>
          </w:tcPr>
          <w:p w14:paraId="393B72A8" w14:textId="77777777" w:rsidR="00F52A0F" w:rsidRDefault="00F52A0F">
            <w:pPr>
              <w:rPr>
                <w:rFonts w:cstheme="minorHAnsi"/>
              </w:rPr>
            </w:pPr>
          </w:p>
        </w:tc>
        <w:tc>
          <w:tcPr>
            <w:tcW w:w="810" w:type="dxa"/>
            <w:gridSpan w:val="3"/>
          </w:tcPr>
          <w:p w14:paraId="38AA6EEC" w14:textId="77777777" w:rsidR="00F52A0F" w:rsidRDefault="00F52A0F">
            <w:pPr>
              <w:rPr>
                <w:rFonts w:cstheme="minorHAnsi"/>
              </w:rPr>
            </w:pPr>
          </w:p>
        </w:tc>
        <w:tc>
          <w:tcPr>
            <w:tcW w:w="326" w:type="dxa"/>
            <w:gridSpan w:val="2"/>
          </w:tcPr>
          <w:p w14:paraId="7D6E300B" w14:textId="77777777" w:rsidR="00F52A0F" w:rsidRDefault="00F52A0F">
            <w:pPr>
              <w:rPr>
                <w:rFonts w:cstheme="minorHAnsi"/>
              </w:rPr>
            </w:pPr>
          </w:p>
        </w:tc>
        <w:tc>
          <w:tcPr>
            <w:tcW w:w="1408" w:type="dxa"/>
            <w:gridSpan w:val="7"/>
          </w:tcPr>
          <w:p w14:paraId="07360DCF" w14:textId="77777777" w:rsidR="00F52A0F" w:rsidRDefault="00F52A0F">
            <w:pPr>
              <w:rPr>
                <w:rFonts w:cstheme="minorHAnsi"/>
              </w:rPr>
            </w:pPr>
          </w:p>
        </w:tc>
        <w:tc>
          <w:tcPr>
            <w:tcW w:w="846" w:type="dxa"/>
            <w:gridSpan w:val="4"/>
          </w:tcPr>
          <w:p w14:paraId="3FBC82C2" w14:textId="77777777" w:rsidR="00F52A0F" w:rsidRDefault="00F52A0F">
            <w:pPr>
              <w:rPr>
                <w:rFonts w:cstheme="minorHAnsi"/>
              </w:rPr>
            </w:pPr>
          </w:p>
        </w:tc>
      </w:tr>
      <w:tr w:rsidR="00DA79EF" w14:paraId="024C700A" w14:textId="77777777" w:rsidTr="00E54599">
        <w:tc>
          <w:tcPr>
            <w:tcW w:w="2448" w:type="dxa"/>
          </w:tcPr>
          <w:p w14:paraId="687FD5C6" w14:textId="77777777" w:rsidR="00F52A0F" w:rsidRDefault="00F52A0F">
            <w:pPr>
              <w:rPr>
                <w:rFonts w:cstheme="minorHAnsi"/>
              </w:rPr>
            </w:pPr>
          </w:p>
        </w:tc>
        <w:tc>
          <w:tcPr>
            <w:tcW w:w="2340" w:type="dxa"/>
            <w:gridSpan w:val="2"/>
          </w:tcPr>
          <w:p w14:paraId="0B390A37" w14:textId="77777777" w:rsidR="00F52A0F" w:rsidRDefault="00F52A0F">
            <w:pPr>
              <w:rPr>
                <w:rFonts w:cstheme="minorHAnsi"/>
              </w:rPr>
            </w:pPr>
          </w:p>
        </w:tc>
        <w:tc>
          <w:tcPr>
            <w:tcW w:w="1890" w:type="dxa"/>
          </w:tcPr>
          <w:p w14:paraId="26498812" w14:textId="77777777" w:rsidR="00F52A0F" w:rsidRDefault="00F52A0F">
            <w:pPr>
              <w:rPr>
                <w:rFonts w:cstheme="minorHAnsi"/>
              </w:rPr>
            </w:pPr>
          </w:p>
        </w:tc>
        <w:tc>
          <w:tcPr>
            <w:tcW w:w="1620" w:type="dxa"/>
            <w:gridSpan w:val="2"/>
          </w:tcPr>
          <w:p w14:paraId="6DF5D4D5" w14:textId="77777777" w:rsidR="00F52A0F" w:rsidRDefault="6D10B50A">
            <w:r>
              <w:t>S M T W Th F S</w:t>
            </w:r>
          </w:p>
        </w:tc>
        <w:tc>
          <w:tcPr>
            <w:tcW w:w="630" w:type="dxa"/>
          </w:tcPr>
          <w:p w14:paraId="0AF2D55C" w14:textId="77777777" w:rsidR="00F52A0F" w:rsidRDefault="00F52A0F">
            <w:pPr>
              <w:rPr>
                <w:rFonts w:cstheme="minorHAnsi"/>
              </w:rPr>
            </w:pPr>
          </w:p>
        </w:tc>
        <w:tc>
          <w:tcPr>
            <w:tcW w:w="630" w:type="dxa"/>
            <w:gridSpan w:val="2"/>
          </w:tcPr>
          <w:p w14:paraId="20EFE624" w14:textId="77777777" w:rsidR="00F52A0F" w:rsidRDefault="00F52A0F">
            <w:pPr>
              <w:rPr>
                <w:rFonts w:cstheme="minorHAnsi"/>
              </w:rPr>
            </w:pPr>
          </w:p>
        </w:tc>
        <w:tc>
          <w:tcPr>
            <w:tcW w:w="630" w:type="dxa"/>
          </w:tcPr>
          <w:p w14:paraId="2E5CC401" w14:textId="77777777" w:rsidR="00F52A0F" w:rsidRDefault="00F52A0F">
            <w:pPr>
              <w:rPr>
                <w:rFonts w:cstheme="minorHAnsi"/>
              </w:rPr>
            </w:pPr>
          </w:p>
        </w:tc>
        <w:tc>
          <w:tcPr>
            <w:tcW w:w="630" w:type="dxa"/>
          </w:tcPr>
          <w:p w14:paraId="37D8146F" w14:textId="77777777" w:rsidR="00F52A0F" w:rsidRDefault="00F52A0F">
            <w:pPr>
              <w:rPr>
                <w:rFonts w:cstheme="minorHAnsi"/>
              </w:rPr>
            </w:pPr>
          </w:p>
        </w:tc>
        <w:tc>
          <w:tcPr>
            <w:tcW w:w="810" w:type="dxa"/>
            <w:gridSpan w:val="3"/>
          </w:tcPr>
          <w:p w14:paraId="7794B765" w14:textId="77777777" w:rsidR="00F52A0F" w:rsidRDefault="00F52A0F">
            <w:pPr>
              <w:rPr>
                <w:rFonts w:cstheme="minorHAnsi"/>
              </w:rPr>
            </w:pPr>
          </w:p>
        </w:tc>
        <w:tc>
          <w:tcPr>
            <w:tcW w:w="810" w:type="dxa"/>
            <w:gridSpan w:val="3"/>
          </w:tcPr>
          <w:p w14:paraId="1F4C8C10" w14:textId="77777777" w:rsidR="00F52A0F" w:rsidRDefault="00F52A0F">
            <w:pPr>
              <w:rPr>
                <w:rFonts w:cstheme="minorHAnsi"/>
              </w:rPr>
            </w:pPr>
          </w:p>
        </w:tc>
        <w:tc>
          <w:tcPr>
            <w:tcW w:w="326" w:type="dxa"/>
            <w:gridSpan w:val="2"/>
          </w:tcPr>
          <w:p w14:paraId="56A60AB7" w14:textId="77777777" w:rsidR="00F52A0F" w:rsidRDefault="00F52A0F">
            <w:pPr>
              <w:rPr>
                <w:rFonts w:cstheme="minorHAnsi"/>
              </w:rPr>
            </w:pPr>
          </w:p>
        </w:tc>
        <w:tc>
          <w:tcPr>
            <w:tcW w:w="1408" w:type="dxa"/>
            <w:gridSpan w:val="7"/>
          </w:tcPr>
          <w:p w14:paraId="3AF60491" w14:textId="77777777" w:rsidR="00F52A0F" w:rsidRDefault="00F52A0F">
            <w:pPr>
              <w:rPr>
                <w:rFonts w:cstheme="minorHAnsi"/>
              </w:rPr>
            </w:pPr>
          </w:p>
        </w:tc>
        <w:tc>
          <w:tcPr>
            <w:tcW w:w="846" w:type="dxa"/>
            <w:gridSpan w:val="4"/>
          </w:tcPr>
          <w:p w14:paraId="0B1A12B5" w14:textId="77777777" w:rsidR="00F52A0F" w:rsidRDefault="00F52A0F">
            <w:pPr>
              <w:rPr>
                <w:rFonts w:cstheme="minorHAnsi"/>
              </w:rPr>
            </w:pPr>
          </w:p>
        </w:tc>
      </w:tr>
      <w:tr w:rsidR="00DA79EF" w:rsidRPr="00DA79EF" w14:paraId="59AD21C1" w14:textId="77777777" w:rsidTr="00E54599">
        <w:trPr>
          <w:gridAfter w:val="3"/>
          <w:wAfter w:w="114" w:type="dxa"/>
        </w:trPr>
        <w:tc>
          <w:tcPr>
            <w:tcW w:w="14904" w:type="dxa"/>
            <w:gridSpan w:val="27"/>
            <w:shd w:val="clear" w:color="auto" w:fill="000000" w:themeFill="text1"/>
          </w:tcPr>
          <w:p w14:paraId="4972F1A5" w14:textId="77777777" w:rsidR="00DA79EF" w:rsidRPr="00DA79EF" w:rsidRDefault="00DA79EF" w:rsidP="00BB2149">
            <w:pPr>
              <w:rPr>
                <w:rFonts w:cstheme="minorHAnsi"/>
              </w:rPr>
            </w:pPr>
          </w:p>
        </w:tc>
      </w:tr>
      <w:tr w:rsidR="00A4752F" w:rsidRPr="00A4752F" w14:paraId="200D7029" w14:textId="77777777" w:rsidTr="00E54599">
        <w:trPr>
          <w:gridAfter w:val="3"/>
          <w:wAfter w:w="114" w:type="dxa"/>
        </w:trPr>
        <w:tc>
          <w:tcPr>
            <w:tcW w:w="4428" w:type="dxa"/>
            <w:gridSpan w:val="2"/>
            <w:shd w:val="clear" w:color="auto" w:fill="BFBFBF" w:themeFill="background1" w:themeFillShade="BF"/>
            <w:vAlign w:val="center"/>
          </w:tcPr>
          <w:p w14:paraId="61F4DFA6" w14:textId="77777777" w:rsidR="00A4752F" w:rsidRPr="00A4752F" w:rsidRDefault="6D10B50A" w:rsidP="6D10B50A">
            <w:pPr>
              <w:jc w:val="center"/>
              <w:rPr>
                <w:sz w:val="24"/>
                <w:szCs w:val="24"/>
              </w:rPr>
            </w:pPr>
            <w:r w:rsidRPr="6D10B50A">
              <w:rPr>
                <w:sz w:val="24"/>
                <w:szCs w:val="24"/>
              </w:rPr>
              <w:t>Youth (full name)</w:t>
            </w:r>
          </w:p>
        </w:tc>
        <w:tc>
          <w:tcPr>
            <w:tcW w:w="3240" w:type="dxa"/>
            <w:gridSpan w:val="3"/>
            <w:shd w:val="clear" w:color="auto" w:fill="BFBFBF" w:themeFill="background1" w:themeFillShade="BF"/>
            <w:vAlign w:val="center"/>
          </w:tcPr>
          <w:p w14:paraId="0A34CAC9" w14:textId="77777777" w:rsidR="00A4752F" w:rsidRPr="00A4752F" w:rsidRDefault="6D10B50A" w:rsidP="6D10B50A">
            <w:pPr>
              <w:jc w:val="center"/>
              <w:rPr>
                <w:sz w:val="24"/>
                <w:szCs w:val="24"/>
              </w:rPr>
            </w:pPr>
            <w:r w:rsidRPr="6D10B50A">
              <w:rPr>
                <w:sz w:val="24"/>
                <w:szCs w:val="24"/>
              </w:rPr>
              <w:t>Emergency</w:t>
            </w:r>
          </w:p>
        </w:tc>
        <w:tc>
          <w:tcPr>
            <w:tcW w:w="1620" w:type="dxa"/>
            <w:gridSpan w:val="3"/>
            <w:shd w:val="clear" w:color="auto" w:fill="BFBFBF" w:themeFill="background1" w:themeFillShade="BF"/>
            <w:vAlign w:val="center"/>
          </w:tcPr>
          <w:p w14:paraId="26542E94" w14:textId="77777777" w:rsidR="00A4752F" w:rsidRDefault="6D10B50A" w:rsidP="6D10B50A">
            <w:pPr>
              <w:jc w:val="center"/>
              <w:rPr>
                <w:sz w:val="24"/>
                <w:szCs w:val="24"/>
              </w:rPr>
            </w:pPr>
            <w:r w:rsidRPr="6D10B50A">
              <w:rPr>
                <w:sz w:val="24"/>
                <w:szCs w:val="24"/>
              </w:rPr>
              <w:t>Emergency</w:t>
            </w:r>
          </w:p>
          <w:p w14:paraId="068BA807" w14:textId="77777777" w:rsidR="00A4752F" w:rsidRPr="00A4752F" w:rsidRDefault="6D10B50A" w:rsidP="6D10B50A">
            <w:pPr>
              <w:jc w:val="center"/>
              <w:rPr>
                <w:sz w:val="24"/>
                <w:szCs w:val="24"/>
              </w:rPr>
            </w:pPr>
            <w:r w:rsidRPr="6D10B50A">
              <w:rPr>
                <w:sz w:val="24"/>
                <w:szCs w:val="24"/>
              </w:rPr>
              <w:t>Phone</w:t>
            </w:r>
          </w:p>
        </w:tc>
        <w:tc>
          <w:tcPr>
            <w:tcW w:w="1890" w:type="dxa"/>
            <w:gridSpan w:val="5"/>
            <w:shd w:val="clear" w:color="auto" w:fill="BFBFBF" w:themeFill="background1" w:themeFillShade="BF"/>
            <w:vAlign w:val="center"/>
          </w:tcPr>
          <w:p w14:paraId="36B9DA3A" w14:textId="77777777" w:rsidR="00A4752F" w:rsidRPr="00A4752F" w:rsidRDefault="6D10B50A" w:rsidP="6D10B50A">
            <w:pPr>
              <w:jc w:val="center"/>
              <w:rPr>
                <w:sz w:val="24"/>
                <w:szCs w:val="24"/>
              </w:rPr>
            </w:pPr>
            <w:r w:rsidRPr="6D10B50A">
              <w:rPr>
                <w:sz w:val="24"/>
                <w:szCs w:val="24"/>
              </w:rPr>
              <w:t>Relationship</w:t>
            </w:r>
          </w:p>
        </w:tc>
        <w:tc>
          <w:tcPr>
            <w:tcW w:w="810" w:type="dxa"/>
            <w:gridSpan w:val="3"/>
            <w:shd w:val="clear" w:color="auto" w:fill="BFBFBF" w:themeFill="background1" w:themeFillShade="BF"/>
            <w:vAlign w:val="center"/>
          </w:tcPr>
          <w:p w14:paraId="12F5BA11" w14:textId="77777777" w:rsidR="00A4752F" w:rsidRPr="00A4752F" w:rsidRDefault="6D10B50A" w:rsidP="6D10B50A">
            <w:pPr>
              <w:jc w:val="center"/>
              <w:rPr>
                <w:sz w:val="24"/>
                <w:szCs w:val="24"/>
              </w:rPr>
            </w:pPr>
            <w:r w:rsidRPr="6D10B50A">
              <w:rPr>
                <w:sz w:val="24"/>
                <w:szCs w:val="24"/>
              </w:rPr>
              <w:t>Check</w:t>
            </w:r>
          </w:p>
        </w:tc>
        <w:tc>
          <w:tcPr>
            <w:tcW w:w="810" w:type="dxa"/>
            <w:gridSpan w:val="4"/>
            <w:shd w:val="clear" w:color="auto" w:fill="BFBFBF" w:themeFill="background1" w:themeFillShade="BF"/>
            <w:vAlign w:val="center"/>
          </w:tcPr>
          <w:p w14:paraId="77EFCD3A" w14:textId="77777777" w:rsidR="00A4752F" w:rsidRPr="00A4752F" w:rsidRDefault="6D10B50A" w:rsidP="6D10B50A">
            <w:pPr>
              <w:jc w:val="center"/>
              <w:rPr>
                <w:sz w:val="24"/>
                <w:szCs w:val="24"/>
              </w:rPr>
            </w:pPr>
            <w:r w:rsidRPr="6D10B50A">
              <w:rPr>
                <w:sz w:val="24"/>
                <w:szCs w:val="24"/>
              </w:rPr>
              <w:t>Check</w:t>
            </w:r>
          </w:p>
        </w:tc>
        <w:tc>
          <w:tcPr>
            <w:tcW w:w="1170" w:type="dxa"/>
            <w:gridSpan w:val="3"/>
            <w:shd w:val="clear" w:color="auto" w:fill="BFBFBF" w:themeFill="background1" w:themeFillShade="BF"/>
            <w:vAlign w:val="center"/>
          </w:tcPr>
          <w:p w14:paraId="45A12CF8" w14:textId="77777777" w:rsidR="00A4752F" w:rsidRPr="00A4752F" w:rsidRDefault="6D10B50A" w:rsidP="6D10B50A">
            <w:pPr>
              <w:jc w:val="center"/>
              <w:rPr>
                <w:sz w:val="24"/>
                <w:szCs w:val="24"/>
              </w:rPr>
            </w:pPr>
            <w:r w:rsidRPr="6D10B50A">
              <w:rPr>
                <w:sz w:val="24"/>
                <w:szCs w:val="24"/>
              </w:rPr>
              <w:t>D-O-B</w:t>
            </w:r>
          </w:p>
        </w:tc>
        <w:tc>
          <w:tcPr>
            <w:tcW w:w="936" w:type="dxa"/>
            <w:gridSpan w:val="4"/>
            <w:shd w:val="clear" w:color="auto" w:fill="BFBFBF" w:themeFill="background1" w:themeFillShade="BF"/>
            <w:vAlign w:val="center"/>
          </w:tcPr>
          <w:p w14:paraId="53470C85" w14:textId="77777777" w:rsidR="00A4752F" w:rsidRDefault="6D10B50A" w:rsidP="6D10B50A">
            <w:pPr>
              <w:jc w:val="center"/>
              <w:rPr>
                <w:sz w:val="24"/>
                <w:szCs w:val="24"/>
              </w:rPr>
            </w:pPr>
            <w:r w:rsidRPr="6D10B50A">
              <w:rPr>
                <w:sz w:val="24"/>
                <w:szCs w:val="24"/>
              </w:rPr>
              <w:t>Allergy</w:t>
            </w:r>
          </w:p>
          <w:p w14:paraId="67B82FC4" w14:textId="77777777" w:rsidR="00A4752F" w:rsidRPr="00A4752F" w:rsidRDefault="6D10B50A" w:rsidP="6D10B50A">
            <w:pPr>
              <w:jc w:val="center"/>
              <w:rPr>
                <w:sz w:val="24"/>
                <w:szCs w:val="24"/>
              </w:rPr>
            </w:pPr>
            <w:r w:rsidRPr="6D10B50A">
              <w:rPr>
                <w:sz w:val="24"/>
                <w:szCs w:val="24"/>
              </w:rPr>
              <w:t>Form</w:t>
            </w:r>
          </w:p>
        </w:tc>
      </w:tr>
      <w:tr w:rsidR="00A4752F" w:rsidRPr="00A4752F" w14:paraId="7D52FB31" w14:textId="77777777" w:rsidTr="00E54599">
        <w:trPr>
          <w:gridAfter w:val="3"/>
          <w:wAfter w:w="114" w:type="dxa"/>
        </w:trPr>
        <w:tc>
          <w:tcPr>
            <w:tcW w:w="4428" w:type="dxa"/>
            <w:gridSpan w:val="2"/>
            <w:shd w:val="clear" w:color="auto" w:fill="BFBFBF" w:themeFill="background1" w:themeFillShade="BF"/>
            <w:vAlign w:val="center"/>
          </w:tcPr>
          <w:p w14:paraId="3E949555" w14:textId="77777777" w:rsidR="00A4752F" w:rsidRPr="00A4752F" w:rsidRDefault="00A4752F" w:rsidP="00A4752F">
            <w:pPr>
              <w:jc w:val="center"/>
              <w:rPr>
                <w:rFonts w:cstheme="minorHAnsi"/>
                <w:sz w:val="24"/>
              </w:rPr>
            </w:pPr>
          </w:p>
        </w:tc>
        <w:tc>
          <w:tcPr>
            <w:tcW w:w="3240" w:type="dxa"/>
            <w:gridSpan w:val="3"/>
            <w:shd w:val="clear" w:color="auto" w:fill="BFBFBF" w:themeFill="background1" w:themeFillShade="BF"/>
            <w:vAlign w:val="center"/>
          </w:tcPr>
          <w:p w14:paraId="6531BFCF" w14:textId="77777777" w:rsidR="00A4752F" w:rsidRPr="00A4752F" w:rsidRDefault="6D10B50A" w:rsidP="6D10B50A">
            <w:pPr>
              <w:jc w:val="center"/>
              <w:rPr>
                <w:sz w:val="24"/>
                <w:szCs w:val="24"/>
              </w:rPr>
            </w:pPr>
            <w:r w:rsidRPr="6D10B50A">
              <w:rPr>
                <w:sz w:val="24"/>
                <w:szCs w:val="24"/>
              </w:rPr>
              <w:t>Contact</w:t>
            </w:r>
          </w:p>
        </w:tc>
        <w:tc>
          <w:tcPr>
            <w:tcW w:w="1620" w:type="dxa"/>
            <w:gridSpan w:val="3"/>
            <w:shd w:val="clear" w:color="auto" w:fill="BFBFBF" w:themeFill="background1" w:themeFillShade="BF"/>
            <w:vAlign w:val="center"/>
          </w:tcPr>
          <w:p w14:paraId="4098518C" w14:textId="77777777" w:rsidR="00A4752F" w:rsidRPr="00A4752F" w:rsidRDefault="6D57747C" w:rsidP="6D57747C">
            <w:pPr>
              <w:jc w:val="center"/>
              <w:rPr>
                <w:sz w:val="24"/>
                <w:szCs w:val="24"/>
              </w:rPr>
            </w:pPr>
            <w:r w:rsidRPr="6D57747C">
              <w:rPr>
                <w:sz w:val="24"/>
                <w:szCs w:val="24"/>
              </w:rPr>
              <w:t>000-000-0000</w:t>
            </w:r>
          </w:p>
        </w:tc>
        <w:tc>
          <w:tcPr>
            <w:tcW w:w="1890" w:type="dxa"/>
            <w:gridSpan w:val="5"/>
            <w:shd w:val="clear" w:color="auto" w:fill="BFBFBF" w:themeFill="background1" w:themeFillShade="BF"/>
            <w:vAlign w:val="center"/>
          </w:tcPr>
          <w:p w14:paraId="2E7D5089" w14:textId="77777777" w:rsidR="00A4752F" w:rsidRPr="00A4752F" w:rsidRDefault="00A4752F" w:rsidP="00A4752F">
            <w:pPr>
              <w:jc w:val="center"/>
              <w:rPr>
                <w:rFonts w:cstheme="minorHAnsi"/>
                <w:sz w:val="24"/>
              </w:rPr>
            </w:pPr>
          </w:p>
        </w:tc>
        <w:tc>
          <w:tcPr>
            <w:tcW w:w="810" w:type="dxa"/>
            <w:gridSpan w:val="3"/>
            <w:shd w:val="clear" w:color="auto" w:fill="BFBFBF" w:themeFill="background1" w:themeFillShade="BF"/>
            <w:vAlign w:val="center"/>
          </w:tcPr>
          <w:p w14:paraId="18876818" w14:textId="77777777" w:rsidR="00A4752F" w:rsidRPr="00A4752F" w:rsidRDefault="6D10B50A" w:rsidP="6D10B50A">
            <w:pPr>
              <w:jc w:val="center"/>
              <w:rPr>
                <w:sz w:val="24"/>
                <w:szCs w:val="24"/>
              </w:rPr>
            </w:pPr>
            <w:r w:rsidRPr="6D10B50A">
              <w:rPr>
                <w:sz w:val="24"/>
                <w:szCs w:val="24"/>
              </w:rPr>
              <w:t>In</w:t>
            </w:r>
          </w:p>
        </w:tc>
        <w:tc>
          <w:tcPr>
            <w:tcW w:w="810" w:type="dxa"/>
            <w:gridSpan w:val="4"/>
            <w:shd w:val="clear" w:color="auto" w:fill="BFBFBF" w:themeFill="background1" w:themeFillShade="BF"/>
            <w:vAlign w:val="center"/>
          </w:tcPr>
          <w:p w14:paraId="1DB12FC5" w14:textId="77777777" w:rsidR="00A4752F" w:rsidRPr="00A4752F" w:rsidRDefault="6D10B50A" w:rsidP="6D10B50A">
            <w:pPr>
              <w:jc w:val="center"/>
              <w:rPr>
                <w:sz w:val="24"/>
                <w:szCs w:val="24"/>
              </w:rPr>
            </w:pPr>
            <w:r w:rsidRPr="6D10B50A">
              <w:rPr>
                <w:sz w:val="24"/>
                <w:szCs w:val="24"/>
              </w:rPr>
              <w:t>Out</w:t>
            </w:r>
          </w:p>
        </w:tc>
        <w:tc>
          <w:tcPr>
            <w:tcW w:w="1170" w:type="dxa"/>
            <w:gridSpan w:val="3"/>
            <w:shd w:val="clear" w:color="auto" w:fill="BFBFBF" w:themeFill="background1" w:themeFillShade="BF"/>
            <w:vAlign w:val="center"/>
          </w:tcPr>
          <w:p w14:paraId="3182643F" w14:textId="77777777" w:rsidR="00A4752F" w:rsidRPr="00A4752F" w:rsidRDefault="6D57747C" w:rsidP="6D57747C">
            <w:pPr>
              <w:jc w:val="center"/>
              <w:rPr>
                <w:sz w:val="24"/>
                <w:szCs w:val="24"/>
              </w:rPr>
            </w:pPr>
            <w:r w:rsidRPr="6D57747C">
              <w:rPr>
                <w:sz w:val="24"/>
                <w:szCs w:val="24"/>
              </w:rPr>
              <w:t>00-00-00</w:t>
            </w:r>
          </w:p>
        </w:tc>
        <w:tc>
          <w:tcPr>
            <w:tcW w:w="936" w:type="dxa"/>
            <w:gridSpan w:val="4"/>
            <w:shd w:val="clear" w:color="auto" w:fill="BFBFBF" w:themeFill="background1" w:themeFillShade="BF"/>
            <w:vAlign w:val="center"/>
          </w:tcPr>
          <w:p w14:paraId="724C89E5" w14:textId="77777777" w:rsidR="00A4752F" w:rsidRPr="00A4752F" w:rsidRDefault="6D10B50A" w:rsidP="6D10B50A">
            <w:pPr>
              <w:jc w:val="center"/>
              <w:rPr>
                <w:sz w:val="24"/>
                <w:szCs w:val="24"/>
              </w:rPr>
            </w:pPr>
            <w:r w:rsidRPr="6D10B50A">
              <w:rPr>
                <w:sz w:val="24"/>
                <w:szCs w:val="24"/>
              </w:rPr>
              <w:t>Y or N</w:t>
            </w:r>
          </w:p>
        </w:tc>
      </w:tr>
      <w:tr w:rsidR="00A4752F" w14:paraId="618CB87E" w14:textId="77777777" w:rsidTr="00E54599">
        <w:trPr>
          <w:gridAfter w:val="3"/>
          <w:wAfter w:w="114" w:type="dxa"/>
        </w:trPr>
        <w:tc>
          <w:tcPr>
            <w:tcW w:w="4428" w:type="dxa"/>
            <w:gridSpan w:val="2"/>
          </w:tcPr>
          <w:p w14:paraId="737B814E" w14:textId="77777777" w:rsidR="00A4752F" w:rsidRDefault="00A4752F">
            <w:pPr>
              <w:rPr>
                <w:rFonts w:cstheme="minorHAnsi"/>
                <w:b/>
                <w:sz w:val="36"/>
              </w:rPr>
            </w:pPr>
          </w:p>
        </w:tc>
        <w:tc>
          <w:tcPr>
            <w:tcW w:w="3240" w:type="dxa"/>
            <w:gridSpan w:val="3"/>
          </w:tcPr>
          <w:p w14:paraId="641C8CF0" w14:textId="77777777" w:rsidR="00A4752F" w:rsidRDefault="00A4752F">
            <w:pPr>
              <w:rPr>
                <w:rFonts w:cstheme="minorHAnsi"/>
                <w:b/>
                <w:sz w:val="36"/>
              </w:rPr>
            </w:pPr>
          </w:p>
        </w:tc>
        <w:tc>
          <w:tcPr>
            <w:tcW w:w="1620" w:type="dxa"/>
            <w:gridSpan w:val="3"/>
          </w:tcPr>
          <w:p w14:paraId="3657B9EA" w14:textId="77777777" w:rsidR="00A4752F" w:rsidRDefault="00A4752F">
            <w:pPr>
              <w:rPr>
                <w:rFonts w:cstheme="minorHAnsi"/>
                <w:b/>
                <w:sz w:val="36"/>
              </w:rPr>
            </w:pPr>
          </w:p>
        </w:tc>
        <w:tc>
          <w:tcPr>
            <w:tcW w:w="1890" w:type="dxa"/>
            <w:gridSpan w:val="5"/>
          </w:tcPr>
          <w:p w14:paraId="5E8420F8" w14:textId="77777777" w:rsidR="00A4752F" w:rsidRDefault="00A4752F">
            <w:pPr>
              <w:rPr>
                <w:rFonts w:cstheme="minorHAnsi"/>
                <w:b/>
                <w:sz w:val="36"/>
              </w:rPr>
            </w:pPr>
          </w:p>
        </w:tc>
        <w:tc>
          <w:tcPr>
            <w:tcW w:w="810" w:type="dxa"/>
            <w:gridSpan w:val="3"/>
          </w:tcPr>
          <w:p w14:paraId="0DF1B791" w14:textId="77777777" w:rsidR="00A4752F" w:rsidRDefault="00A4752F">
            <w:pPr>
              <w:rPr>
                <w:rFonts w:cstheme="minorHAnsi"/>
                <w:b/>
                <w:sz w:val="36"/>
              </w:rPr>
            </w:pPr>
          </w:p>
        </w:tc>
        <w:tc>
          <w:tcPr>
            <w:tcW w:w="810" w:type="dxa"/>
            <w:gridSpan w:val="4"/>
          </w:tcPr>
          <w:p w14:paraId="0D1BF79E" w14:textId="77777777" w:rsidR="00A4752F" w:rsidRDefault="00A4752F">
            <w:pPr>
              <w:rPr>
                <w:rFonts w:cstheme="minorHAnsi"/>
                <w:b/>
                <w:sz w:val="36"/>
              </w:rPr>
            </w:pPr>
          </w:p>
        </w:tc>
        <w:tc>
          <w:tcPr>
            <w:tcW w:w="1170" w:type="dxa"/>
            <w:gridSpan w:val="3"/>
          </w:tcPr>
          <w:p w14:paraId="04F715E2" w14:textId="77777777" w:rsidR="00A4752F" w:rsidRDefault="00A4752F">
            <w:pPr>
              <w:rPr>
                <w:rFonts w:cstheme="minorHAnsi"/>
                <w:b/>
                <w:sz w:val="36"/>
              </w:rPr>
            </w:pPr>
          </w:p>
        </w:tc>
        <w:tc>
          <w:tcPr>
            <w:tcW w:w="936" w:type="dxa"/>
            <w:gridSpan w:val="4"/>
          </w:tcPr>
          <w:p w14:paraId="160F3C65" w14:textId="77777777" w:rsidR="00A4752F" w:rsidRDefault="00A4752F">
            <w:pPr>
              <w:rPr>
                <w:rFonts w:cstheme="minorHAnsi"/>
                <w:b/>
                <w:sz w:val="36"/>
              </w:rPr>
            </w:pPr>
          </w:p>
        </w:tc>
      </w:tr>
      <w:tr w:rsidR="00A4752F" w14:paraId="031BB4D1" w14:textId="77777777" w:rsidTr="00E54599">
        <w:trPr>
          <w:gridAfter w:val="3"/>
          <w:wAfter w:w="114" w:type="dxa"/>
        </w:trPr>
        <w:tc>
          <w:tcPr>
            <w:tcW w:w="4428" w:type="dxa"/>
            <w:gridSpan w:val="2"/>
          </w:tcPr>
          <w:p w14:paraId="6E8EB6C0" w14:textId="77777777" w:rsidR="00A4752F" w:rsidRDefault="00A4752F">
            <w:pPr>
              <w:rPr>
                <w:rFonts w:cstheme="minorHAnsi"/>
                <w:b/>
                <w:sz w:val="36"/>
              </w:rPr>
            </w:pPr>
          </w:p>
        </w:tc>
        <w:tc>
          <w:tcPr>
            <w:tcW w:w="3240" w:type="dxa"/>
            <w:gridSpan w:val="3"/>
          </w:tcPr>
          <w:p w14:paraId="7405E30D" w14:textId="77777777" w:rsidR="00A4752F" w:rsidRDefault="00A4752F">
            <w:pPr>
              <w:rPr>
                <w:rFonts w:cstheme="minorHAnsi"/>
                <w:b/>
                <w:sz w:val="36"/>
              </w:rPr>
            </w:pPr>
          </w:p>
        </w:tc>
        <w:tc>
          <w:tcPr>
            <w:tcW w:w="1620" w:type="dxa"/>
            <w:gridSpan w:val="3"/>
          </w:tcPr>
          <w:p w14:paraId="20E45AF1" w14:textId="77777777" w:rsidR="00A4752F" w:rsidRDefault="00A4752F">
            <w:pPr>
              <w:rPr>
                <w:rFonts w:cstheme="minorHAnsi"/>
                <w:b/>
                <w:sz w:val="36"/>
              </w:rPr>
            </w:pPr>
          </w:p>
        </w:tc>
        <w:tc>
          <w:tcPr>
            <w:tcW w:w="1890" w:type="dxa"/>
            <w:gridSpan w:val="5"/>
          </w:tcPr>
          <w:p w14:paraId="738194B5" w14:textId="77777777" w:rsidR="00A4752F" w:rsidRDefault="00A4752F">
            <w:pPr>
              <w:rPr>
                <w:rFonts w:cstheme="minorHAnsi"/>
                <w:b/>
                <w:sz w:val="36"/>
              </w:rPr>
            </w:pPr>
          </w:p>
        </w:tc>
        <w:tc>
          <w:tcPr>
            <w:tcW w:w="810" w:type="dxa"/>
            <w:gridSpan w:val="3"/>
          </w:tcPr>
          <w:p w14:paraId="4D32D6B2" w14:textId="77777777" w:rsidR="00A4752F" w:rsidRDefault="00A4752F">
            <w:pPr>
              <w:rPr>
                <w:rFonts w:cstheme="minorHAnsi"/>
                <w:b/>
                <w:sz w:val="36"/>
              </w:rPr>
            </w:pPr>
          </w:p>
        </w:tc>
        <w:tc>
          <w:tcPr>
            <w:tcW w:w="810" w:type="dxa"/>
            <w:gridSpan w:val="4"/>
          </w:tcPr>
          <w:p w14:paraId="326336B8" w14:textId="77777777" w:rsidR="00A4752F" w:rsidRDefault="00A4752F">
            <w:pPr>
              <w:rPr>
                <w:rFonts w:cstheme="minorHAnsi"/>
                <w:b/>
                <w:sz w:val="36"/>
              </w:rPr>
            </w:pPr>
          </w:p>
        </w:tc>
        <w:tc>
          <w:tcPr>
            <w:tcW w:w="1170" w:type="dxa"/>
            <w:gridSpan w:val="3"/>
          </w:tcPr>
          <w:p w14:paraId="2336F255" w14:textId="77777777" w:rsidR="00A4752F" w:rsidRDefault="00A4752F">
            <w:pPr>
              <w:rPr>
                <w:rFonts w:cstheme="minorHAnsi"/>
                <w:b/>
                <w:sz w:val="36"/>
              </w:rPr>
            </w:pPr>
          </w:p>
        </w:tc>
        <w:tc>
          <w:tcPr>
            <w:tcW w:w="936" w:type="dxa"/>
            <w:gridSpan w:val="4"/>
          </w:tcPr>
          <w:p w14:paraId="0DFB7748" w14:textId="77777777" w:rsidR="00A4752F" w:rsidRDefault="00A4752F">
            <w:pPr>
              <w:rPr>
                <w:rFonts w:cstheme="minorHAnsi"/>
                <w:b/>
                <w:sz w:val="36"/>
              </w:rPr>
            </w:pPr>
          </w:p>
        </w:tc>
      </w:tr>
      <w:tr w:rsidR="00A4752F" w14:paraId="17D65F07" w14:textId="77777777" w:rsidTr="00E54599">
        <w:trPr>
          <w:gridAfter w:val="3"/>
          <w:wAfter w:w="114" w:type="dxa"/>
        </w:trPr>
        <w:tc>
          <w:tcPr>
            <w:tcW w:w="4428" w:type="dxa"/>
            <w:gridSpan w:val="2"/>
          </w:tcPr>
          <w:p w14:paraId="58F4571E" w14:textId="77777777" w:rsidR="00A4752F" w:rsidRDefault="00A4752F">
            <w:pPr>
              <w:rPr>
                <w:rFonts w:cstheme="minorHAnsi"/>
                <w:b/>
                <w:sz w:val="36"/>
              </w:rPr>
            </w:pPr>
          </w:p>
        </w:tc>
        <w:tc>
          <w:tcPr>
            <w:tcW w:w="3240" w:type="dxa"/>
            <w:gridSpan w:val="3"/>
          </w:tcPr>
          <w:p w14:paraId="30BF05A6" w14:textId="77777777" w:rsidR="00A4752F" w:rsidRDefault="00A4752F">
            <w:pPr>
              <w:rPr>
                <w:rFonts w:cstheme="minorHAnsi"/>
                <w:b/>
                <w:sz w:val="36"/>
              </w:rPr>
            </w:pPr>
          </w:p>
        </w:tc>
        <w:tc>
          <w:tcPr>
            <w:tcW w:w="1620" w:type="dxa"/>
            <w:gridSpan w:val="3"/>
          </w:tcPr>
          <w:p w14:paraId="2B48836D" w14:textId="77777777" w:rsidR="00A4752F" w:rsidRDefault="00A4752F">
            <w:pPr>
              <w:rPr>
                <w:rFonts w:cstheme="minorHAnsi"/>
                <w:b/>
                <w:sz w:val="36"/>
              </w:rPr>
            </w:pPr>
          </w:p>
        </w:tc>
        <w:tc>
          <w:tcPr>
            <w:tcW w:w="1890" w:type="dxa"/>
            <w:gridSpan w:val="5"/>
          </w:tcPr>
          <w:p w14:paraId="17E6C970" w14:textId="77777777" w:rsidR="00A4752F" w:rsidRDefault="00A4752F">
            <w:pPr>
              <w:rPr>
                <w:rFonts w:cstheme="minorHAnsi"/>
                <w:b/>
                <w:sz w:val="36"/>
              </w:rPr>
            </w:pPr>
          </w:p>
        </w:tc>
        <w:tc>
          <w:tcPr>
            <w:tcW w:w="810" w:type="dxa"/>
            <w:gridSpan w:val="3"/>
          </w:tcPr>
          <w:p w14:paraId="0BCA8331" w14:textId="77777777" w:rsidR="00A4752F" w:rsidRDefault="00A4752F">
            <w:pPr>
              <w:rPr>
                <w:rFonts w:cstheme="minorHAnsi"/>
                <w:b/>
                <w:sz w:val="36"/>
              </w:rPr>
            </w:pPr>
          </w:p>
        </w:tc>
        <w:tc>
          <w:tcPr>
            <w:tcW w:w="810" w:type="dxa"/>
            <w:gridSpan w:val="4"/>
          </w:tcPr>
          <w:p w14:paraId="7317966F" w14:textId="77777777" w:rsidR="00A4752F" w:rsidRDefault="00A4752F">
            <w:pPr>
              <w:rPr>
                <w:rFonts w:cstheme="minorHAnsi"/>
                <w:b/>
                <w:sz w:val="36"/>
              </w:rPr>
            </w:pPr>
          </w:p>
        </w:tc>
        <w:tc>
          <w:tcPr>
            <w:tcW w:w="1170" w:type="dxa"/>
            <w:gridSpan w:val="3"/>
          </w:tcPr>
          <w:p w14:paraId="6AF323E5" w14:textId="77777777" w:rsidR="00A4752F" w:rsidRDefault="00A4752F">
            <w:pPr>
              <w:rPr>
                <w:rFonts w:cstheme="minorHAnsi"/>
                <w:b/>
                <w:sz w:val="36"/>
              </w:rPr>
            </w:pPr>
          </w:p>
        </w:tc>
        <w:tc>
          <w:tcPr>
            <w:tcW w:w="936" w:type="dxa"/>
            <w:gridSpan w:val="4"/>
          </w:tcPr>
          <w:p w14:paraId="0CB506E6" w14:textId="77777777" w:rsidR="00A4752F" w:rsidRDefault="00A4752F">
            <w:pPr>
              <w:rPr>
                <w:rFonts w:cstheme="minorHAnsi"/>
                <w:b/>
                <w:sz w:val="36"/>
              </w:rPr>
            </w:pPr>
          </w:p>
        </w:tc>
      </w:tr>
      <w:tr w:rsidR="00A4752F" w14:paraId="2CAC739E" w14:textId="77777777" w:rsidTr="00E54599">
        <w:trPr>
          <w:gridAfter w:val="3"/>
          <w:wAfter w:w="114" w:type="dxa"/>
        </w:trPr>
        <w:tc>
          <w:tcPr>
            <w:tcW w:w="4428" w:type="dxa"/>
            <w:gridSpan w:val="2"/>
          </w:tcPr>
          <w:p w14:paraId="16084F3C" w14:textId="77777777" w:rsidR="00A4752F" w:rsidRDefault="00A4752F">
            <w:pPr>
              <w:rPr>
                <w:rFonts w:cstheme="minorHAnsi"/>
                <w:b/>
                <w:sz w:val="36"/>
              </w:rPr>
            </w:pPr>
          </w:p>
        </w:tc>
        <w:tc>
          <w:tcPr>
            <w:tcW w:w="3240" w:type="dxa"/>
            <w:gridSpan w:val="3"/>
          </w:tcPr>
          <w:p w14:paraId="57D47368" w14:textId="77777777" w:rsidR="00A4752F" w:rsidRDefault="00A4752F">
            <w:pPr>
              <w:rPr>
                <w:rFonts w:cstheme="minorHAnsi"/>
                <w:b/>
                <w:sz w:val="36"/>
              </w:rPr>
            </w:pPr>
          </w:p>
        </w:tc>
        <w:tc>
          <w:tcPr>
            <w:tcW w:w="1620" w:type="dxa"/>
            <w:gridSpan w:val="3"/>
          </w:tcPr>
          <w:p w14:paraId="0C5C48FB" w14:textId="77777777" w:rsidR="00A4752F" w:rsidRDefault="00A4752F">
            <w:pPr>
              <w:rPr>
                <w:rFonts w:cstheme="minorHAnsi"/>
                <w:b/>
                <w:sz w:val="36"/>
              </w:rPr>
            </w:pPr>
          </w:p>
        </w:tc>
        <w:tc>
          <w:tcPr>
            <w:tcW w:w="1890" w:type="dxa"/>
            <w:gridSpan w:val="5"/>
          </w:tcPr>
          <w:p w14:paraId="4B6883C0" w14:textId="77777777" w:rsidR="00A4752F" w:rsidRDefault="00A4752F">
            <w:pPr>
              <w:rPr>
                <w:rFonts w:cstheme="minorHAnsi"/>
                <w:b/>
                <w:sz w:val="36"/>
              </w:rPr>
            </w:pPr>
          </w:p>
        </w:tc>
        <w:tc>
          <w:tcPr>
            <w:tcW w:w="810" w:type="dxa"/>
            <w:gridSpan w:val="3"/>
          </w:tcPr>
          <w:p w14:paraId="039329EE" w14:textId="77777777" w:rsidR="00A4752F" w:rsidRDefault="00A4752F">
            <w:pPr>
              <w:rPr>
                <w:rFonts w:cstheme="minorHAnsi"/>
                <w:b/>
                <w:sz w:val="36"/>
              </w:rPr>
            </w:pPr>
          </w:p>
        </w:tc>
        <w:tc>
          <w:tcPr>
            <w:tcW w:w="810" w:type="dxa"/>
            <w:gridSpan w:val="4"/>
          </w:tcPr>
          <w:p w14:paraId="3FBC4662" w14:textId="77777777" w:rsidR="00A4752F" w:rsidRDefault="00A4752F">
            <w:pPr>
              <w:rPr>
                <w:rFonts w:cstheme="minorHAnsi"/>
                <w:b/>
                <w:sz w:val="36"/>
              </w:rPr>
            </w:pPr>
          </w:p>
        </w:tc>
        <w:tc>
          <w:tcPr>
            <w:tcW w:w="1170" w:type="dxa"/>
            <w:gridSpan w:val="3"/>
          </w:tcPr>
          <w:p w14:paraId="34E4FCE9" w14:textId="77777777" w:rsidR="00A4752F" w:rsidRDefault="00A4752F">
            <w:pPr>
              <w:rPr>
                <w:rFonts w:cstheme="minorHAnsi"/>
                <w:b/>
                <w:sz w:val="36"/>
              </w:rPr>
            </w:pPr>
          </w:p>
        </w:tc>
        <w:tc>
          <w:tcPr>
            <w:tcW w:w="936" w:type="dxa"/>
            <w:gridSpan w:val="4"/>
          </w:tcPr>
          <w:p w14:paraId="4FC75248" w14:textId="77777777" w:rsidR="00A4752F" w:rsidRDefault="00A4752F">
            <w:pPr>
              <w:rPr>
                <w:rFonts w:cstheme="minorHAnsi"/>
                <w:b/>
                <w:sz w:val="36"/>
              </w:rPr>
            </w:pPr>
          </w:p>
        </w:tc>
      </w:tr>
      <w:tr w:rsidR="00A4752F" w14:paraId="01B92742" w14:textId="77777777" w:rsidTr="00E54599">
        <w:trPr>
          <w:gridAfter w:val="3"/>
          <w:wAfter w:w="114" w:type="dxa"/>
        </w:trPr>
        <w:tc>
          <w:tcPr>
            <w:tcW w:w="4428" w:type="dxa"/>
            <w:gridSpan w:val="2"/>
          </w:tcPr>
          <w:p w14:paraId="6EDC379B" w14:textId="77777777" w:rsidR="00A4752F" w:rsidRDefault="00A4752F">
            <w:pPr>
              <w:rPr>
                <w:rFonts w:cstheme="minorHAnsi"/>
                <w:b/>
                <w:sz w:val="36"/>
              </w:rPr>
            </w:pPr>
          </w:p>
        </w:tc>
        <w:tc>
          <w:tcPr>
            <w:tcW w:w="3240" w:type="dxa"/>
            <w:gridSpan w:val="3"/>
          </w:tcPr>
          <w:p w14:paraId="114E32E4" w14:textId="77777777" w:rsidR="00A4752F" w:rsidRDefault="00A4752F">
            <w:pPr>
              <w:rPr>
                <w:rFonts w:cstheme="minorHAnsi"/>
                <w:b/>
                <w:sz w:val="36"/>
              </w:rPr>
            </w:pPr>
          </w:p>
        </w:tc>
        <w:tc>
          <w:tcPr>
            <w:tcW w:w="1620" w:type="dxa"/>
            <w:gridSpan w:val="3"/>
          </w:tcPr>
          <w:p w14:paraId="000318CB" w14:textId="77777777" w:rsidR="00A4752F" w:rsidRDefault="00A4752F">
            <w:pPr>
              <w:rPr>
                <w:rFonts w:cstheme="minorHAnsi"/>
                <w:b/>
                <w:sz w:val="36"/>
              </w:rPr>
            </w:pPr>
          </w:p>
        </w:tc>
        <w:tc>
          <w:tcPr>
            <w:tcW w:w="1890" w:type="dxa"/>
            <w:gridSpan w:val="5"/>
          </w:tcPr>
          <w:p w14:paraId="11DACD8F" w14:textId="77777777" w:rsidR="00A4752F" w:rsidRDefault="00A4752F">
            <w:pPr>
              <w:rPr>
                <w:rFonts w:cstheme="minorHAnsi"/>
                <w:b/>
                <w:sz w:val="36"/>
              </w:rPr>
            </w:pPr>
          </w:p>
        </w:tc>
        <w:tc>
          <w:tcPr>
            <w:tcW w:w="810" w:type="dxa"/>
            <w:gridSpan w:val="3"/>
          </w:tcPr>
          <w:p w14:paraId="120CA811" w14:textId="77777777" w:rsidR="00A4752F" w:rsidRDefault="00A4752F">
            <w:pPr>
              <w:rPr>
                <w:rFonts w:cstheme="minorHAnsi"/>
                <w:b/>
                <w:sz w:val="36"/>
              </w:rPr>
            </w:pPr>
          </w:p>
        </w:tc>
        <w:tc>
          <w:tcPr>
            <w:tcW w:w="810" w:type="dxa"/>
            <w:gridSpan w:val="4"/>
          </w:tcPr>
          <w:p w14:paraId="0A984F8F" w14:textId="77777777" w:rsidR="00A4752F" w:rsidRDefault="00A4752F">
            <w:pPr>
              <w:rPr>
                <w:rFonts w:cstheme="minorHAnsi"/>
                <w:b/>
                <w:sz w:val="36"/>
              </w:rPr>
            </w:pPr>
          </w:p>
        </w:tc>
        <w:tc>
          <w:tcPr>
            <w:tcW w:w="1170" w:type="dxa"/>
            <w:gridSpan w:val="3"/>
          </w:tcPr>
          <w:p w14:paraId="1030E5B3" w14:textId="77777777" w:rsidR="00A4752F" w:rsidRDefault="00A4752F">
            <w:pPr>
              <w:rPr>
                <w:rFonts w:cstheme="minorHAnsi"/>
                <w:b/>
                <w:sz w:val="36"/>
              </w:rPr>
            </w:pPr>
          </w:p>
        </w:tc>
        <w:tc>
          <w:tcPr>
            <w:tcW w:w="936" w:type="dxa"/>
            <w:gridSpan w:val="4"/>
          </w:tcPr>
          <w:p w14:paraId="3EE8BD76" w14:textId="77777777" w:rsidR="00A4752F" w:rsidRDefault="00A4752F">
            <w:pPr>
              <w:rPr>
                <w:rFonts w:cstheme="minorHAnsi"/>
                <w:b/>
                <w:sz w:val="36"/>
              </w:rPr>
            </w:pPr>
          </w:p>
        </w:tc>
      </w:tr>
      <w:tr w:rsidR="00A4752F" w14:paraId="2CB0CF0E" w14:textId="77777777" w:rsidTr="00E54599">
        <w:trPr>
          <w:gridAfter w:val="3"/>
          <w:wAfter w:w="114" w:type="dxa"/>
        </w:trPr>
        <w:tc>
          <w:tcPr>
            <w:tcW w:w="4428" w:type="dxa"/>
            <w:gridSpan w:val="2"/>
          </w:tcPr>
          <w:p w14:paraId="3723C06E" w14:textId="77777777" w:rsidR="00A4752F" w:rsidRDefault="00A4752F">
            <w:pPr>
              <w:rPr>
                <w:rFonts w:cstheme="minorHAnsi"/>
                <w:b/>
                <w:sz w:val="36"/>
              </w:rPr>
            </w:pPr>
          </w:p>
        </w:tc>
        <w:tc>
          <w:tcPr>
            <w:tcW w:w="3240" w:type="dxa"/>
            <w:gridSpan w:val="3"/>
          </w:tcPr>
          <w:p w14:paraId="719A114E" w14:textId="77777777" w:rsidR="00A4752F" w:rsidRDefault="00A4752F">
            <w:pPr>
              <w:rPr>
                <w:rFonts w:cstheme="minorHAnsi"/>
                <w:b/>
                <w:sz w:val="36"/>
              </w:rPr>
            </w:pPr>
          </w:p>
        </w:tc>
        <w:tc>
          <w:tcPr>
            <w:tcW w:w="1620" w:type="dxa"/>
            <w:gridSpan w:val="3"/>
          </w:tcPr>
          <w:p w14:paraId="3E96C9E8" w14:textId="77777777" w:rsidR="00A4752F" w:rsidRDefault="00A4752F">
            <w:pPr>
              <w:rPr>
                <w:rFonts w:cstheme="minorHAnsi"/>
                <w:b/>
                <w:sz w:val="36"/>
              </w:rPr>
            </w:pPr>
          </w:p>
        </w:tc>
        <w:tc>
          <w:tcPr>
            <w:tcW w:w="1890" w:type="dxa"/>
            <w:gridSpan w:val="5"/>
          </w:tcPr>
          <w:p w14:paraId="39CCAAC3" w14:textId="77777777" w:rsidR="00A4752F" w:rsidRDefault="00A4752F">
            <w:pPr>
              <w:rPr>
                <w:rFonts w:cstheme="minorHAnsi"/>
                <w:b/>
                <w:sz w:val="36"/>
              </w:rPr>
            </w:pPr>
          </w:p>
        </w:tc>
        <w:tc>
          <w:tcPr>
            <w:tcW w:w="810" w:type="dxa"/>
            <w:gridSpan w:val="3"/>
          </w:tcPr>
          <w:p w14:paraId="7BBFE0BD" w14:textId="77777777" w:rsidR="00A4752F" w:rsidRDefault="00A4752F">
            <w:pPr>
              <w:rPr>
                <w:rFonts w:cstheme="minorHAnsi"/>
                <w:b/>
                <w:sz w:val="36"/>
              </w:rPr>
            </w:pPr>
          </w:p>
        </w:tc>
        <w:tc>
          <w:tcPr>
            <w:tcW w:w="810" w:type="dxa"/>
            <w:gridSpan w:val="4"/>
          </w:tcPr>
          <w:p w14:paraId="0B1DB411" w14:textId="77777777" w:rsidR="00A4752F" w:rsidRDefault="00A4752F">
            <w:pPr>
              <w:rPr>
                <w:rFonts w:cstheme="minorHAnsi"/>
                <w:b/>
                <w:sz w:val="36"/>
              </w:rPr>
            </w:pPr>
          </w:p>
        </w:tc>
        <w:tc>
          <w:tcPr>
            <w:tcW w:w="1170" w:type="dxa"/>
            <w:gridSpan w:val="3"/>
          </w:tcPr>
          <w:p w14:paraId="0D9197F7" w14:textId="77777777" w:rsidR="00A4752F" w:rsidRDefault="00A4752F">
            <w:pPr>
              <w:rPr>
                <w:rFonts w:cstheme="minorHAnsi"/>
                <w:b/>
                <w:sz w:val="36"/>
              </w:rPr>
            </w:pPr>
          </w:p>
        </w:tc>
        <w:tc>
          <w:tcPr>
            <w:tcW w:w="936" w:type="dxa"/>
            <w:gridSpan w:val="4"/>
          </w:tcPr>
          <w:p w14:paraId="257FA384" w14:textId="77777777" w:rsidR="00A4752F" w:rsidRDefault="00A4752F">
            <w:pPr>
              <w:rPr>
                <w:rFonts w:cstheme="minorHAnsi"/>
                <w:b/>
                <w:sz w:val="36"/>
              </w:rPr>
            </w:pPr>
          </w:p>
        </w:tc>
      </w:tr>
      <w:tr w:rsidR="00A4752F" w14:paraId="678BE1FE" w14:textId="77777777" w:rsidTr="00E54599">
        <w:trPr>
          <w:gridAfter w:val="3"/>
          <w:wAfter w:w="114" w:type="dxa"/>
        </w:trPr>
        <w:tc>
          <w:tcPr>
            <w:tcW w:w="4428" w:type="dxa"/>
            <w:gridSpan w:val="2"/>
          </w:tcPr>
          <w:p w14:paraId="1604063C" w14:textId="77777777" w:rsidR="00A4752F" w:rsidRDefault="00A4752F">
            <w:pPr>
              <w:rPr>
                <w:rFonts w:cstheme="minorHAnsi"/>
                <w:b/>
                <w:sz w:val="36"/>
              </w:rPr>
            </w:pPr>
          </w:p>
        </w:tc>
        <w:tc>
          <w:tcPr>
            <w:tcW w:w="3240" w:type="dxa"/>
            <w:gridSpan w:val="3"/>
          </w:tcPr>
          <w:p w14:paraId="336FDD7A" w14:textId="77777777" w:rsidR="00A4752F" w:rsidRDefault="00A4752F">
            <w:pPr>
              <w:rPr>
                <w:rFonts w:cstheme="minorHAnsi"/>
                <w:b/>
                <w:sz w:val="36"/>
              </w:rPr>
            </w:pPr>
          </w:p>
        </w:tc>
        <w:tc>
          <w:tcPr>
            <w:tcW w:w="1620" w:type="dxa"/>
            <w:gridSpan w:val="3"/>
          </w:tcPr>
          <w:p w14:paraId="65905534" w14:textId="77777777" w:rsidR="00A4752F" w:rsidRDefault="00A4752F">
            <w:pPr>
              <w:rPr>
                <w:rFonts w:cstheme="minorHAnsi"/>
                <w:b/>
                <w:sz w:val="36"/>
              </w:rPr>
            </w:pPr>
          </w:p>
        </w:tc>
        <w:tc>
          <w:tcPr>
            <w:tcW w:w="1890" w:type="dxa"/>
            <w:gridSpan w:val="5"/>
          </w:tcPr>
          <w:p w14:paraId="6D219B75" w14:textId="77777777" w:rsidR="00A4752F" w:rsidRDefault="00A4752F">
            <w:pPr>
              <w:rPr>
                <w:rFonts w:cstheme="minorHAnsi"/>
                <w:b/>
                <w:sz w:val="36"/>
              </w:rPr>
            </w:pPr>
          </w:p>
        </w:tc>
        <w:tc>
          <w:tcPr>
            <w:tcW w:w="810" w:type="dxa"/>
            <w:gridSpan w:val="3"/>
          </w:tcPr>
          <w:p w14:paraId="3D55C31A" w14:textId="77777777" w:rsidR="00A4752F" w:rsidRDefault="00A4752F">
            <w:pPr>
              <w:rPr>
                <w:rFonts w:cstheme="minorHAnsi"/>
                <w:b/>
                <w:sz w:val="36"/>
              </w:rPr>
            </w:pPr>
          </w:p>
        </w:tc>
        <w:tc>
          <w:tcPr>
            <w:tcW w:w="810" w:type="dxa"/>
            <w:gridSpan w:val="4"/>
          </w:tcPr>
          <w:p w14:paraId="1E2A8FFE" w14:textId="77777777" w:rsidR="00A4752F" w:rsidRDefault="00A4752F">
            <w:pPr>
              <w:rPr>
                <w:rFonts w:cstheme="minorHAnsi"/>
                <w:b/>
                <w:sz w:val="36"/>
              </w:rPr>
            </w:pPr>
          </w:p>
        </w:tc>
        <w:tc>
          <w:tcPr>
            <w:tcW w:w="1170" w:type="dxa"/>
            <w:gridSpan w:val="3"/>
          </w:tcPr>
          <w:p w14:paraId="61E2CB0E" w14:textId="77777777" w:rsidR="00A4752F" w:rsidRDefault="00A4752F">
            <w:pPr>
              <w:rPr>
                <w:rFonts w:cstheme="minorHAnsi"/>
                <w:b/>
                <w:sz w:val="36"/>
              </w:rPr>
            </w:pPr>
          </w:p>
        </w:tc>
        <w:tc>
          <w:tcPr>
            <w:tcW w:w="936" w:type="dxa"/>
            <w:gridSpan w:val="4"/>
          </w:tcPr>
          <w:p w14:paraId="5494B260" w14:textId="77777777" w:rsidR="00A4752F" w:rsidRDefault="00A4752F">
            <w:pPr>
              <w:rPr>
                <w:rFonts w:cstheme="minorHAnsi"/>
                <w:b/>
                <w:sz w:val="36"/>
              </w:rPr>
            </w:pPr>
          </w:p>
        </w:tc>
      </w:tr>
      <w:tr w:rsidR="00A4752F" w14:paraId="6C00154B" w14:textId="77777777" w:rsidTr="00E54599">
        <w:trPr>
          <w:gridAfter w:val="3"/>
          <w:wAfter w:w="114" w:type="dxa"/>
        </w:trPr>
        <w:tc>
          <w:tcPr>
            <w:tcW w:w="4428" w:type="dxa"/>
            <w:gridSpan w:val="2"/>
          </w:tcPr>
          <w:p w14:paraId="7C69B44C" w14:textId="77777777" w:rsidR="00A4752F" w:rsidRDefault="00A4752F">
            <w:pPr>
              <w:rPr>
                <w:rFonts w:cstheme="minorHAnsi"/>
                <w:b/>
                <w:sz w:val="36"/>
              </w:rPr>
            </w:pPr>
          </w:p>
        </w:tc>
        <w:tc>
          <w:tcPr>
            <w:tcW w:w="3240" w:type="dxa"/>
            <w:gridSpan w:val="3"/>
          </w:tcPr>
          <w:p w14:paraId="7E36BE71" w14:textId="77777777" w:rsidR="00A4752F" w:rsidRDefault="00A4752F">
            <w:pPr>
              <w:rPr>
                <w:rFonts w:cstheme="minorHAnsi"/>
                <w:b/>
                <w:sz w:val="36"/>
              </w:rPr>
            </w:pPr>
          </w:p>
        </w:tc>
        <w:tc>
          <w:tcPr>
            <w:tcW w:w="1620" w:type="dxa"/>
            <w:gridSpan w:val="3"/>
          </w:tcPr>
          <w:p w14:paraId="1534F88E" w14:textId="77777777" w:rsidR="00A4752F" w:rsidRDefault="00A4752F">
            <w:pPr>
              <w:rPr>
                <w:rFonts w:cstheme="minorHAnsi"/>
                <w:b/>
                <w:sz w:val="36"/>
              </w:rPr>
            </w:pPr>
          </w:p>
        </w:tc>
        <w:tc>
          <w:tcPr>
            <w:tcW w:w="1890" w:type="dxa"/>
            <w:gridSpan w:val="5"/>
          </w:tcPr>
          <w:p w14:paraId="2C300AAC" w14:textId="77777777" w:rsidR="00A4752F" w:rsidRDefault="00A4752F">
            <w:pPr>
              <w:rPr>
                <w:rFonts w:cstheme="minorHAnsi"/>
                <w:b/>
                <w:sz w:val="36"/>
              </w:rPr>
            </w:pPr>
          </w:p>
        </w:tc>
        <w:tc>
          <w:tcPr>
            <w:tcW w:w="810" w:type="dxa"/>
            <w:gridSpan w:val="3"/>
          </w:tcPr>
          <w:p w14:paraId="4A162CF8" w14:textId="77777777" w:rsidR="00A4752F" w:rsidRDefault="00A4752F">
            <w:pPr>
              <w:rPr>
                <w:rFonts w:cstheme="minorHAnsi"/>
                <w:b/>
                <w:sz w:val="36"/>
              </w:rPr>
            </w:pPr>
          </w:p>
        </w:tc>
        <w:tc>
          <w:tcPr>
            <w:tcW w:w="810" w:type="dxa"/>
            <w:gridSpan w:val="4"/>
          </w:tcPr>
          <w:p w14:paraId="4FC800AE" w14:textId="77777777" w:rsidR="00A4752F" w:rsidRDefault="00A4752F">
            <w:pPr>
              <w:rPr>
                <w:rFonts w:cstheme="minorHAnsi"/>
                <w:b/>
                <w:sz w:val="36"/>
              </w:rPr>
            </w:pPr>
          </w:p>
        </w:tc>
        <w:tc>
          <w:tcPr>
            <w:tcW w:w="1170" w:type="dxa"/>
            <w:gridSpan w:val="3"/>
          </w:tcPr>
          <w:p w14:paraId="46CF0434" w14:textId="77777777" w:rsidR="00A4752F" w:rsidRDefault="00A4752F">
            <w:pPr>
              <w:rPr>
                <w:rFonts w:cstheme="minorHAnsi"/>
                <w:b/>
                <w:sz w:val="36"/>
              </w:rPr>
            </w:pPr>
          </w:p>
        </w:tc>
        <w:tc>
          <w:tcPr>
            <w:tcW w:w="936" w:type="dxa"/>
            <w:gridSpan w:val="4"/>
          </w:tcPr>
          <w:p w14:paraId="0EE11570" w14:textId="77777777" w:rsidR="00A4752F" w:rsidRDefault="00A4752F">
            <w:pPr>
              <w:rPr>
                <w:rFonts w:cstheme="minorHAnsi"/>
                <w:b/>
                <w:sz w:val="36"/>
              </w:rPr>
            </w:pPr>
          </w:p>
        </w:tc>
      </w:tr>
    </w:tbl>
    <w:p w14:paraId="18E33CFF" w14:textId="77777777" w:rsidR="00F253CA" w:rsidRPr="00C971C6" w:rsidRDefault="00F253CA" w:rsidP="00C971C6">
      <w:pPr>
        <w:rPr>
          <w:rFonts w:cstheme="minorHAnsi"/>
          <w:b/>
          <w:sz w:val="36"/>
        </w:rPr>
        <w:sectPr w:rsidR="00F253CA" w:rsidRPr="00C971C6" w:rsidSect="00810993">
          <w:pgSz w:w="15840" w:h="12240" w:orient="landscape" w:code="1"/>
          <w:pgMar w:top="1080" w:right="1080" w:bottom="1080" w:left="1080" w:header="720" w:footer="720" w:gutter="0"/>
          <w:cols w:space="720"/>
          <w:titlePg/>
          <w:docGrid w:linePitch="360"/>
        </w:sectPr>
      </w:pPr>
    </w:p>
    <w:p w14:paraId="60A7B596" w14:textId="77777777" w:rsidR="00F271D9" w:rsidRPr="00363B2F" w:rsidRDefault="00363B2F" w:rsidP="6D10B50A">
      <w:pPr>
        <w:spacing w:after="0" w:line="240" w:lineRule="auto"/>
        <w:jc w:val="center"/>
        <w:rPr>
          <w:rFonts w:ascii="Athelas Regular" w:hAnsi="Athelas Regular"/>
          <w:b/>
          <w:bCs/>
          <w:sz w:val="40"/>
          <w:szCs w:val="36"/>
        </w:rPr>
      </w:pPr>
      <w:r w:rsidRPr="00363B2F">
        <w:rPr>
          <w:rFonts w:ascii="Athelas Regular" w:hAnsi="Athelas Regular"/>
          <w:b/>
          <w:bCs/>
          <w:sz w:val="44"/>
          <w:szCs w:val="40"/>
        </w:rPr>
        <w:lastRenderedPageBreak/>
        <w:t>Parental Firearm Permission Form</w:t>
      </w:r>
    </w:p>
    <w:p w14:paraId="1CEE291D" w14:textId="77777777" w:rsidR="009E651D" w:rsidRDefault="009E651D" w:rsidP="009E651D">
      <w:pPr>
        <w:spacing w:after="0" w:line="240" w:lineRule="auto"/>
        <w:jc w:val="center"/>
        <w:rPr>
          <w:rFonts w:cstheme="minorHAnsi"/>
          <w:b/>
        </w:rPr>
      </w:pPr>
    </w:p>
    <w:p w14:paraId="77AC0D68" w14:textId="77777777" w:rsidR="00F271D9" w:rsidRPr="009E651D" w:rsidRDefault="6D10B50A" w:rsidP="6D10B50A">
      <w:pPr>
        <w:spacing w:after="0" w:line="240" w:lineRule="auto"/>
        <w:jc w:val="center"/>
        <w:rPr>
          <w:b/>
          <w:bCs/>
          <w:i/>
          <w:iCs/>
          <w:sz w:val="28"/>
          <w:szCs w:val="28"/>
        </w:rPr>
      </w:pPr>
      <w:r w:rsidRPr="6D10B50A">
        <w:rPr>
          <w:b/>
          <w:bCs/>
          <w:i/>
          <w:iCs/>
          <w:sz w:val="28"/>
          <w:szCs w:val="28"/>
        </w:rPr>
        <w:t>Consent for Minor to Use Firearms &amp; Live Ammunition</w:t>
      </w:r>
    </w:p>
    <w:p w14:paraId="1E8B40C0" w14:textId="77777777" w:rsidR="00F271D9" w:rsidRPr="00F271D9" w:rsidRDefault="6D10B50A" w:rsidP="6D10B50A">
      <w:pPr>
        <w:spacing w:after="0" w:line="240" w:lineRule="auto"/>
        <w:jc w:val="center"/>
        <w:rPr>
          <w:b/>
          <w:bCs/>
        </w:rPr>
      </w:pPr>
      <w:r w:rsidRPr="6D10B50A">
        <w:rPr>
          <w:b/>
          <w:bCs/>
        </w:rPr>
        <w:t>Mt. Diablo Silverado Council</w:t>
      </w:r>
    </w:p>
    <w:p w14:paraId="5F3FC3DD" w14:textId="77777777" w:rsidR="00F271D9" w:rsidRDefault="00F271D9" w:rsidP="00F271D9">
      <w:pPr>
        <w:spacing w:after="0" w:line="240" w:lineRule="auto"/>
        <w:rPr>
          <w:rFonts w:cstheme="minorHAnsi"/>
          <w:b/>
        </w:rPr>
      </w:pPr>
    </w:p>
    <w:p w14:paraId="2C49E561" w14:textId="77777777" w:rsidR="00744B99" w:rsidRPr="00744B99" w:rsidRDefault="6D10B50A" w:rsidP="6D10B50A">
      <w:pPr>
        <w:spacing w:after="0" w:line="240" w:lineRule="auto"/>
        <w:jc w:val="center"/>
        <w:rPr>
          <w:b/>
          <w:bCs/>
          <w:color w:val="FF0000"/>
          <w:sz w:val="28"/>
          <w:szCs w:val="28"/>
        </w:rPr>
      </w:pPr>
      <w:r w:rsidRPr="6D10B50A">
        <w:rPr>
          <w:b/>
          <w:bCs/>
          <w:color w:val="FF0000"/>
          <w:sz w:val="28"/>
          <w:szCs w:val="28"/>
        </w:rPr>
        <w:t>4 Copies are required at Camp</w:t>
      </w:r>
    </w:p>
    <w:p w14:paraId="29F189E4" w14:textId="77777777" w:rsidR="00F271D9" w:rsidRDefault="00F271D9" w:rsidP="00F271D9">
      <w:pPr>
        <w:spacing w:after="0" w:line="240" w:lineRule="auto"/>
        <w:rPr>
          <w:rFonts w:cstheme="minorHAnsi"/>
          <w:b/>
        </w:rPr>
      </w:pPr>
    </w:p>
    <w:p w14:paraId="3243A687" w14:textId="77777777" w:rsidR="00F271D9" w:rsidRDefault="6D10B50A" w:rsidP="00F271D9">
      <w:pPr>
        <w:spacing w:after="0" w:line="240" w:lineRule="auto"/>
      </w:pPr>
      <w:r>
        <w:t xml:space="preserve">The State of California has enacted legislation that prohibits any person from furnishing, loaning, or otherwise providing a minor any firearm or live ammunition without the express permission of his or her parent or legal guardian. </w:t>
      </w:r>
      <w:r w:rsidRPr="6D10B50A">
        <w:rPr>
          <w:b/>
          <w:bCs/>
        </w:rPr>
        <w:t>Your son/daughter will not be allowed on any shooting range without this signed release. It is necessary for you to give consent for your child to participate in the shooting sports activities</w:t>
      </w:r>
      <w:r>
        <w:t xml:space="preserve">. </w:t>
      </w:r>
      <w:proofErr w:type="gramStart"/>
      <w:r>
        <w:t>For the purpose of</w:t>
      </w:r>
      <w:proofErr w:type="gramEnd"/>
      <w:r>
        <w:t xml:space="preserve"> this camp, this permission includes archery.</w:t>
      </w:r>
    </w:p>
    <w:p w14:paraId="68585372" w14:textId="77777777" w:rsidR="009E651D" w:rsidRPr="00F271D9" w:rsidRDefault="009E651D" w:rsidP="00F271D9">
      <w:pPr>
        <w:spacing w:after="0" w:line="240" w:lineRule="auto"/>
        <w:rPr>
          <w:rFonts w:cstheme="minorHAnsi"/>
        </w:rPr>
      </w:pPr>
    </w:p>
    <w:p w14:paraId="1F86246B" w14:textId="77777777" w:rsidR="00F271D9" w:rsidRDefault="6D57747C" w:rsidP="00F271D9">
      <w:pPr>
        <w:spacing w:after="0" w:line="240" w:lineRule="auto"/>
      </w:pPr>
      <w:r>
        <w:t>By signing this consent form I do hereby give the minor named below permission as required by California Penal Code Sections 12552, 12070, 12072, 12078, et. Seq. to the Mt. Diablo Silverado Council, Boy Scouts of America, and to instructors established by the Boy Scouts of America (National), to furnish a firearm, BB Gun, .22 rifle, 20-gauge shotgun, 12-guage shotgun, .22 handgun (</w:t>
      </w:r>
      <w:proofErr w:type="spellStart"/>
      <w:r>
        <w:t>Venturers</w:t>
      </w:r>
      <w:proofErr w:type="spellEnd"/>
      <w:r>
        <w:t xml:space="preserve"> only), bow and ammunition and/or arrows to said minor for the purposes of instructing him/her in the safe handling of firearms, safe shooting, and marksmanship. Instructors include Certified Instructors and Range Safety Officers of the National Rifle Association and BSA certified archery instructors and Council adult volunteers.</w:t>
      </w:r>
    </w:p>
    <w:p w14:paraId="782FD4D7" w14:textId="77777777" w:rsidR="009E651D" w:rsidRPr="00F271D9" w:rsidRDefault="009E651D" w:rsidP="00F271D9">
      <w:pPr>
        <w:spacing w:after="0" w:line="240" w:lineRule="auto"/>
        <w:rPr>
          <w:rFonts w:cstheme="minorHAnsi"/>
        </w:rPr>
      </w:pPr>
    </w:p>
    <w:p w14:paraId="5E05303E" w14:textId="77777777" w:rsidR="00F271D9" w:rsidRPr="00F271D9" w:rsidRDefault="6D10B50A" w:rsidP="00F271D9">
      <w:pPr>
        <w:spacing w:after="0" w:line="240" w:lineRule="auto"/>
      </w:pPr>
      <w:r>
        <w:t>I do further agree to indemnify and hold harmless the Mt. Diablo Silverado Council, Boy Scouts of America, and all officers, members, employees, and volunteers thereof, from all suits or actions brought for, or on account of, any injuries or damages received or sustained by any person or persons by or from the consequences of any negligence or any act or omission of the above named minor occurring during the course of said instruction.</w:t>
      </w:r>
    </w:p>
    <w:p w14:paraId="0818A959" w14:textId="77777777" w:rsidR="009E651D" w:rsidRDefault="009E651D" w:rsidP="00F271D9">
      <w:pPr>
        <w:spacing w:after="0" w:line="240" w:lineRule="auto"/>
        <w:rPr>
          <w:rFonts w:cstheme="minorHAnsi"/>
        </w:rPr>
      </w:pPr>
    </w:p>
    <w:p w14:paraId="3525613F" w14:textId="77777777" w:rsidR="00F271D9" w:rsidRPr="00F271D9" w:rsidRDefault="009E651D" w:rsidP="00F271D9">
      <w:pPr>
        <w:spacing w:after="0" w:line="240" w:lineRule="auto"/>
      </w:pPr>
      <w:r w:rsidRPr="3E36EEF2">
        <w:t>Participant's printed name:  _________________________________________</w:t>
      </w:r>
      <w:r>
        <w:rPr>
          <w:rFonts w:cstheme="minorHAnsi"/>
        </w:rPr>
        <w:tab/>
      </w:r>
      <w:r w:rsidRPr="3E36EEF2">
        <w:t>Unit #____________</w:t>
      </w:r>
    </w:p>
    <w:p w14:paraId="76108447" w14:textId="77777777" w:rsidR="00F271D9" w:rsidRPr="00F271D9" w:rsidRDefault="00F271D9" w:rsidP="00F271D9">
      <w:pPr>
        <w:spacing w:after="0" w:line="240" w:lineRule="auto"/>
        <w:rPr>
          <w:rFonts w:cstheme="minorHAnsi"/>
        </w:rPr>
      </w:pPr>
      <w:r w:rsidRPr="00F271D9">
        <w:rPr>
          <w:rFonts w:cstheme="minorHAnsi"/>
        </w:rPr>
        <w:tab/>
      </w:r>
      <w:r w:rsidRPr="00F271D9">
        <w:rPr>
          <w:rFonts w:cstheme="minorHAnsi"/>
        </w:rPr>
        <w:tab/>
      </w:r>
      <w:r w:rsidRPr="00F271D9">
        <w:rPr>
          <w:rFonts w:cstheme="minorHAnsi"/>
        </w:rPr>
        <w:tab/>
      </w:r>
    </w:p>
    <w:p w14:paraId="72AF8230" w14:textId="77777777" w:rsidR="00F271D9" w:rsidRPr="00F271D9" w:rsidRDefault="00F271D9" w:rsidP="00F271D9">
      <w:pPr>
        <w:spacing w:after="0" w:line="240" w:lineRule="auto"/>
      </w:pPr>
      <w:r w:rsidRPr="3E36EEF2">
        <w:t xml:space="preserve">Date(s) of </w:t>
      </w:r>
      <w:proofErr w:type="gramStart"/>
      <w:r w:rsidRPr="3E36EEF2">
        <w:t>camp:</w:t>
      </w:r>
      <w:r w:rsidR="009E651D" w:rsidRPr="3E36EEF2">
        <w:t>_</w:t>
      </w:r>
      <w:proofErr w:type="gramEnd"/>
      <w:r w:rsidR="009E651D" w:rsidRPr="3E36EEF2">
        <w:t>_____________________</w:t>
      </w:r>
      <w:r w:rsidRPr="00F271D9">
        <w:rPr>
          <w:rFonts w:cstheme="minorHAnsi"/>
        </w:rPr>
        <w:tab/>
      </w:r>
      <w:r w:rsidRPr="00F271D9">
        <w:rPr>
          <w:rFonts w:cstheme="minorHAnsi"/>
        </w:rPr>
        <w:tab/>
      </w:r>
      <w:r w:rsidRPr="00F271D9">
        <w:rPr>
          <w:rFonts w:cstheme="minorHAnsi"/>
        </w:rPr>
        <w:tab/>
      </w:r>
    </w:p>
    <w:p w14:paraId="522268F1" w14:textId="77777777" w:rsidR="00F271D9" w:rsidRPr="00F271D9" w:rsidRDefault="00F271D9" w:rsidP="00F271D9">
      <w:pPr>
        <w:spacing w:after="0" w:line="240" w:lineRule="auto"/>
        <w:rPr>
          <w:rFonts w:cstheme="minorHAnsi"/>
        </w:rPr>
      </w:pPr>
    </w:p>
    <w:p w14:paraId="0D20C8FC" w14:textId="77777777" w:rsidR="00F271D9" w:rsidRPr="00F271D9" w:rsidRDefault="00F271D9" w:rsidP="00F271D9">
      <w:pPr>
        <w:spacing w:after="0" w:line="240" w:lineRule="auto"/>
      </w:pPr>
      <w:r w:rsidRPr="3E36EEF2">
        <w:t xml:space="preserve">Parent/Guardian's </w:t>
      </w:r>
      <w:proofErr w:type="gramStart"/>
      <w:r w:rsidRPr="3E36EEF2">
        <w:t>Name:</w:t>
      </w:r>
      <w:r w:rsidR="009E651D" w:rsidRPr="6D57747C">
        <w:t>_</w:t>
      </w:r>
      <w:proofErr w:type="gramEnd"/>
      <w:r w:rsidR="009E651D" w:rsidRPr="6D57747C">
        <w:t>__________________________________________</w:t>
      </w:r>
      <w:r w:rsidR="009E651D">
        <w:rPr>
          <w:rFonts w:cstheme="minorHAnsi"/>
        </w:rPr>
        <w:tab/>
      </w:r>
      <w:r w:rsidR="009E651D" w:rsidRPr="3E36EEF2">
        <w:t>Date</w:t>
      </w:r>
      <w:r w:rsidR="009E651D" w:rsidRPr="6D57747C">
        <w:t>:  ____________</w:t>
      </w:r>
      <w:r w:rsidR="009E651D">
        <w:rPr>
          <w:rFonts w:cstheme="minorHAnsi"/>
        </w:rPr>
        <w:tab/>
      </w:r>
      <w:r w:rsidR="009E651D">
        <w:rPr>
          <w:rFonts w:cstheme="minorHAnsi"/>
        </w:rPr>
        <w:tab/>
      </w:r>
      <w:r w:rsidRPr="00F271D9">
        <w:rPr>
          <w:rFonts w:cstheme="minorHAnsi"/>
        </w:rPr>
        <w:tab/>
      </w:r>
      <w:r w:rsidRPr="00F271D9">
        <w:rPr>
          <w:rFonts w:cstheme="minorHAnsi"/>
        </w:rPr>
        <w:tab/>
      </w:r>
      <w:r w:rsidRPr="00F271D9">
        <w:rPr>
          <w:rFonts w:cstheme="minorHAnsi"/>
        </w:rPr>
        <w:tab/>
      </w:r>
      <w:r w:rsidRPr="00F271D9">
        <w:rPr>
          <w:rFonts w:cstheme="minorHAnsi"/>
        </w:rPr>
        <w:tab/>
      </w:r>
      <w:r w:rsidRPr="00F271D9">
        <w:rPr>
          <w:rFonts w:cstheme="minorHAnsi"/>
        </w:rPr>
        <w:tab/>
      </w:r>
      <w:r w:rsidRPr="00F271D9">
        <w:rPr>
          <w:rFonts w:cstheme="minorHAnsi"/>
        </w:rPr>
        <w:tab/>
      </w:r>
    </w:p>
    <w:p w14:paraId="3DCB2072" w14:textId="77777777" w:rsidR="00F271D9" w:rsidRPr="00F271D9" w:rsidRDefault="6D10B50A" w:rsidP="00F271D9">
      <w:pPr>
        <w:spacing w:after="0" w:line="240" w:lineRule="auto"/>
      </w:pPr>
      <w:proofErr w:type="gramStart"/>
      <w:r>
        <w:t>Signature:_</w:t>
      </w:r>
      <w:proofErr w:type="gramEnd"/>
      <w:r>
        <w:t>__________________________________________________________________________</w:t>
      </w:r>
    </w:p>
    <w:p w14:paraId="34A89865" w14:textId="77777777" w:rsidR="009E651D" w:rsidRDefault="009E651D" w:rsidP="00F271D9">
      <w:pPr>
        <w:spacing w:after="0" w:line="240" w:lineRule="auto"/>
        <w:rPr>
          <w:rFonts w:cstheme="minorHAnsi"/>
        </w:rPr>
      </w:pPr>
    </w:p>
    <w:p w14:paraId="42EB3282" w14:textId="77777777" w:rsidR="00F271D9" w:rsidRPr="00F271D9" w:rsidRDefault="00F271D9" w:rsidP="00F271D9">
      <w:pPr>
        <w:spacing w:after="0" w:line="240" w:lineRule="auto"/>
      </w:pPr>
      <w:r w:rsidRPr="3E36EEF2">
        <w:t xml:space="preserve">Primary Phone </w:t>
      </w:r>
      <w:r w:rsidR="009E651D" w:rsidRPr="3E36EEF2">
        <w:t xml:space="preserve">   # (______) ________ - __________________</w:t>
      </w:r>
      <w:r w:rsidRPr="00F271D9">
        <w:rPr>
          <w:rFonts w:cstheme="minorHAnsi"/>
        </w:rPr>
        <w:tab/>
      </w:r>
    </w:p>
    <w:p w14:paraId="53FD7A92" w14:textId="77777777" w:rsidR="009E651D" w:rsidRDefault="009E651D" w:rsidP="00F271D9">
      <w:pPr>
        <w:spacing w:after="0" w:line="240" w:lineRule="auto"/>
        <w:rPr>
          <w:rFonts w:cstheme="minorHAnsi"/>
        </w:rPr>
      </w:pPr>
    </w:p>
    <w:p w14:paraId="3E54089C" w14:textId="77777777" w:rsidR="009E651D" w:rsidRDefault="00F271D9" w:rsidP="6D10B50A">
      <w:pPr>
        <w:spacing w:after="0" w:line="240" w:lineRule="auto"/>
        <w:rPr>
          <w:sz w:val="36"/>
          <w:szCs w:val="36"/>
        </w:rPr>
      </w:pPr>
      <w:r w:rsidRPr="3E36EEF2">
        <w:t>Alternate Phone</w:t>
      </w:r>
      <w:r w:rsidR="009E651D" w:rsidRPr="3E36EEF2">
        <w:t xml:space="preserve"> </w:t>
      </w:r>
      <w:r w:rsidRPr="3E36EEF2">
        <w:t xml:space="preserve"># </w:t>
      </w:r>
      <w:r w:rsidR="009E651D" w:rsidRPr="3E36EEF2">
        <w:t>(______) ________ - __________________</w:t>
      </w:r>
      <w:r w:rsidRPr="00F271D9">
        <w:rPr>
          <w:rFonts w:cstheme="minorHAnsi"/>
        </w:rPr>
        <w:tab/>
      </w:r>
      <w:r w:rsidRPr="3E36EEF2">
        <w:rPr>
          <w:sz w:val="36"/>
          <w:szCs w:val="36"/>
        </w:rPr>
        <w:t xml:space="preserve"> </w:t>
      </w:r>
    </w:p>
    <w:p w14:paraId="38DB0CC8" w14:textId="77777777" w:rsidR="009E651D" w:rsidRDefault="009E651D">
      <w:pPr>
        <w:rPr>
          <w:rFonts w:cstheme="minorHAnsi"/>
          <w:sz w:val="36"/>
        </w:rPr>
      </w:pPr>
      <w:r>
        <w:rPr>
          <w:rFonts w:cstheme="minorHAnsi"/>
          <w:sz w:val="36"/>
        </w:rPr>
        <w:br w:type="page"/>
      </w:r>
    </w:p>
    <w:p w14:paraId="468632C4" w14:textId="77777777" w:rsidR="009E651D" w:rsidRDefault="009E651D" w:rsidP="6D10B50A">
      <w:pPr>
        <w:widowControl w:val="0"/>
        <w:kinsoku w:val="0"/>
        <w:overflowPunct w:val="0"/>
        <w:spacing w:after="0" w:line="240" w:lineRule="auto"/>
        <w:jc w:val="center"/>
        <w:textAlignment w:val="baseline"/>
        <w:rPr>
          <w:rFonts w:eastAsiaTheme="minorEastAsia"/>
          <w:b/>
          <w:bCs/>
        </w:rPr>
      </w:pPr>
      <w:r w:rsidRPr="6D10B50A">
        <w:rPr>
          <w:rFonts w:eastAsiaTheme="minorEastAsia"/>
          <w:b/>
          <w:bCs/>
          <w:spacing w:val="6"/>
        </w:rPr>
        <w:lastRenderedPageBreak/>
        <w:t xml:space="preserve">DIETARY ALLERGIES </w:t>
      </w:r>
      <w:r w:rsidR="00D439EE" w:rsidRPr="6D10B50A">
        <w:rPr>
          <w:rFonts w:eastAsiaTheme="minorEastAsia"/>
          <w:b/>
          <w:bCs/>
          <w:spacing w:val="6"/>
        </w:rPr>
        <w:t>/</w:t>
      </w:r>
      <w:r w:rsidRPr="6D10B50A">
        <w:rPr>
          <w:rFonts w:eastAsiaTheme="minorEastAsia"/>
          <w:b/>
          <w:bCs/>
          <w:spacing w:val="6"/>
        </w:rPr>
        <w:t xml:space="preserve"> PREFERENCES</w:t>
      </w:r>
    </w:p>
    <w:p w14:paraId="25566870" w14:textId="77777777" w:rsidR="00D439EE" w:rsidRDefault="00D439EE" w:rsidP="00D439EE">
      <w:pPr>
        <w:widowControl w:val="0"/>
        <w:kinsoku w:val="0"/>
        <w:overflowPunct w:val="0"/>
        <w:spacing w:after="0" w:line="240" w:lineRule="auto"/>
        <w:jc w:val="center"/>
        <w:textAlignment w:val="baseline"/>
        <w:rPr>
          <w:rFonts w:eastAsiaTheme="minorEastAsia" w:cstheme="minorHAnsi"/>
          <w:b/>
          <w:bCs/>
          <w:spacing w:val="6"/>
        </w:rPr>
      </w:pPr>
    </w:p>
    <w:p w14:paraId="7EF1655A" w14:textId="77777777" w:rsidR="00D439EE" w:rsidRPr="00D439EE" w:rsidRDefault="00D439EE" w:rsidP="6D10B50A">
      <w:pPr>
        <w:widowControl w:val="0"/>
        <w:kinsoku w:val="0"/>
        <w:overflowPunct w:val="0"/>
        <w:spacing w:after="0" w:line="240" w:lineRule="auto"/>
        <w:textAlignment w:val="baseline"/>
        <w:rPr>
          <w:rFonts w:eastAsiaTheme="minorEastAsia"/>
          <w:b/>
          <w:bCs/>
        </w:rPr>
      </w:pPr>
      <w:r w:rsidRPr="6D10B50A">
        <w:rPr>
          <w:rFonts w:eastAsiaTheme="minorEastAsia"/>
          <w:b/>
          <w:bCs/>
          <w:spacing w:val="6"/>
        </w:rPr>
        <w:t>Name:  _____________________________________</w:t>
      </w:r>
      <w:r>
        <w:rPr>
          <w:rFonts w:eastAsiaTheme="minorEastAsia" w:cstheme="minorHAnsi"/>
          <w:b/>
          <w:bCs/>
          <w:spacing w:val="6"/>
        </w:rPr>
        <w:tab/>
      </w:r>
      <w:r>
        <w:rPr>
          <w:rFonts w:eastAsiaTheme="minorEastAsia" w:cstheme="minorHAnsi"/>
          <w:b/>
          <w:bCs/>
          <w:spacing w:val="6"/>
        </w:rPr>
        <w:tab/>
      </w:r>
      <w:r w:rsidRPr="6D10B50A">
        <w:rPr>
          <w:rFonts w:eastAsiaTheme="minorEastAsia"/>
          <w:b/>
          <w:bCs/>
          <w:spacing w:val="6"/>
        </w:rPr>
        <w:t>Unit No.  ______</w:t>
      </w:r>
      <w:r>
        <w:rPr>
          <w:rFonts w:eastAsiaTheme="minorEastAsia" w:cstheme="minorHAnsi"/>
          <w:b/>
          <w:bCs/>
          <w:spacing w:val="6"/>
        </w:rPr>
        <w:tab/>
      </w:r>
      <w:r w:rsidRPr="6D10B50A">
        <w:rPr>
          <w:rFonts w:eastAsiaTheme="minorEastAsia"/>
          <w:b/>
          <w:bCs/>
          <w:spacing w:val="6"/>
        </w:rPr>
        <w:t>Week # _______</w:t>
      </w:r>
    </w:p>
    <w:tbl>
      <w:tblPr>
        <w:tblW w:w="0" w:type="auto"/>
        <w:tblLayout w:type="fixed"/>
        <w:tblCellMar>
          <w:left w:w="0" w:type="dxa"/>
          <w:right w:w="0" w:type="dxa"/>
        </w:tblCellMar>
        <w:tblLook w:val="0000" w:firstRow="0" w:lastRow="0" w:firstColumn="0" w:lastColumn="0" w:noHBand="0" w:noVBand="0"/>
      </w:tblPr>
      <w:tblGrid>
        <w:gridCol w:w="855"/>
        <w:gridCol w:w="4151"/>
      </w:tblGrid>
      <w:tr w:rsidR="00D439EE" w:rsidRPr="00D439EE" w14:paraId="5B94FFA4" w14:textId="77777777" w:rsidTr="004026FA">
        <w:trPr>
          <w:cantSplit/>
          <w:trHeight w:hRule="exact" w:val="29"/>
        </w:trPr>
        <w:tc>
          <w:tcPr>
            <w:tcW w:w="855" w:type="dxa"/>
            <w:tcBorders>
              <w:top w:val="nil"/>
              <w:left w:val="nil"/>
              <w:bottom w:val="nil"/>
              <w:right w:val="nil"/>
            </w:tcBorders>
          </w:tcPr>
          <w:p w14:paraId="0DCA37A4" w14:textId="77777777" w:rsidR="00D439EE" w:rsidRDefault="00D439EE" w:rsidP="00D439EE">
            <w:pPr>
              <w:widowControl w:val="0"/>
              <w:kinsoku w:val="0"/>
              <w:overflowPunct w:val="0"/>
              <w:spacing w:after="0" w:line="240" w:lineRule="auto"/>
              <w:textAlignment w:val="baseline"/>
              <w:rPr>
                <w:rFonts w:eastAsiaTheme="minorEastAsia" w:cstheme="minorHAnsi"/>
                <w:bCs/>
              </w:rPr>
            </w:pPr>
          </w:p>
          <w:p w14:paraId="21C5517E" w14:textId="77777777" w:rsidR="00D439EE" w:rsidRDefault="00D439EE" w:rsidP="00D439EE">
            <w:pPr>
              <w:widowControl w:val="0"/>
              <w:kinsoku w:val="0"/>
              <w:overflowPunct w:val="0"/>
              <w:spacing w:after="0" w:line="240" w:lineRule="auto"/>
              <w:textAlignment w:val="baseline"/>
              <w:rPr>
                <w:rFonts w:eastAsiaTheme="minorEastAsia" w:cstheme="minorHAnsi"/>
                <w:bCs/>
              </w:rPr>
            </w:pPr>
          </w:p>
          <w:p w14:paraId="29D40A1E" w14:textId="77777777" w:rsidR="00D439EE" w:rsidRPr="00D439EE" w:rsidRDefault="00D439EE" w:rsidP="00D439EE">
            <w:pPr>
              <w:widowControl w:val="0"/>
              <w:kinsoku w:val="0"/>
              <w:overflowPunct w:val="0"/>
              <w:spacing w:after="0" w:line="240" w:lineRule="auto"/>
              <w:textAlignment w:val="baseline"/>
              <w:rPr>
                <w:rFonts w:eastAsiaTheme="minorEastAsia" w:cstheme="minorHAnsi"/>
                <w:bCs/>
              </w:rPr>
            </w:pPr>
          </w:p>
        </w:tc>
        <w:tc>
          <w:tcPr>
            <w:tcW w:w="4151" w:type="dxa"/>
            <w:tcBorders>
              <w:top w:val="nil"/>
              <w:left w:val="nil"/>
              <w:bottom w:val="nil"/>
              <w:right w:val="nil"/>
            </w:tcBorders>
            <w:vAlign w:val="center"/>
          </w:tcPr>
          <w:p w14:paraId="4694F558" w14:textId="77777777" w:rsidR="00D439EE" w:rsidRPr="00D439EE" w:rsidRDefault="00D439EE" w:rsidP="00D439EE">
            <w:pPr>
              <w:widowControl w:val="0"/>
              <w:kinsoku w:val="0"/>
              <w:overflowPunct w:val="0"/>
              <w:spacing w:after="0" w:line="240" w:lineRule="auto"/>
              <w:textAlignment w:val="baseline"/>
              <w:rPr>
                <w:rFonts w:eastAsiaTheme="minorEastAsia" w:cstheme="minorHAnsi"/>
                <w:bCs/>
              </w:rPr>
            </w:pPr>
          </w:p>
        </w:tc>
      </w:tr>
    </w:tbl>
    <w:p w14:paraId="7E202C23" w14:textId="77777777" w:rsidR="00D439EE" w:rsidRDefault="00D439EE" w:rsidP="00D439EE">
      <w:pPr>
        <w:widowControl w:val="0"/>
        <w:tabs>
          <w:tab w:val="left" w:pos="3816"/>
          <w:tab w:val="left" w:pos="4968"/>
          <w:tab w:val="left" w:pos="5904"/>
          <w:tab w:val="left" w:pos="7272"/>
          <w:tab w:val="right" w:pos="8784"/>
        </w:tabs>
        <w:kinsoku w:val="0"/>
        <w:overflowPunct w:val="0"/>
        <w:spacing w:after="0" w:line="240" w:lineRule="auto"/>
        <w:jc w:val="both"/>
        <w:textAlignment w:val="baseline"/>
        <w:rPr>
          <w:rFonts w:eastAsiaTheme="minorEastAsia" w:cstheme="minorHAnsi"/>
        </w:rPr>
      </w:pPr>
    </w:p>
    <w:p w14:paraId="334A3AB2" w14:textId="77777777" w:rsidR="009E651D" w:rsidRPr="00D439EE" w:rsidRDefault="009E651D" w:rsidP="6D57747C">
      <w:pPr>
        <w:widowControl w:val="0"/>
        <w:tabs>
          <w:tab w:val="left" w:pos="3816"/>
          <w:tab w:val="left" w:pos="4968"/>
          <w:tab w:val="left" w:pos="5904"/>
          <w:tab w:val="left" w:pos="7272"/>
          <w:tab w:val="right" w:pos="8784"/>
        </w:tabs>
        <w:kinsoku w:val="0"/>
        <w:overflowPunct w:val="0"/>
        <w:spacing w:after="0" w:line="214" w:lineRule="exact"/>
        <w:jc w:val="both"/>
        <w:textAlignment w:val="baseline"/>
        <w:rPr>
          <w:rFonts w:eastAsiaTheme="minorEastAsia"/>
        </w:rPr>
      </w:pPr>
      <w:r w:rsidRPr="6D10B50A">
        <w:rPr>
          <w:rFonts w:eastAsiaTheme="minorEastAsia"/>
        </w:rPr>
        <w:t xml:space="preserve">Dietary </w:t>
      </w:r>
      <w:r w:rsidRPr="6D10B50A">
        <w:rPr>
          <w:rFonts w:eastAsiaTheme="minorEastAsia"/>
          <w:color w:val="FF0000"/>
        </w:rPr>
        <w:t>Allergies</w:t>
      </w:r>
      <w:r w:rsidRPr="6D10B50A">
        <w:rPr>
          <w:rFonts w:eastAsiaTheme="minorEastAsia"/>
        </w:rPr>
        <w:t>:</w:t>
      </w:r>
      <w:r w:rsidRPr="00D439EE">
        <w:rPr>
          <w:rFonts w:eastAsiaTheme="minorEastAsia" w:cstheme="minorHAnsi"/>
          <w:bCs/>
        </w:rPr>
        <w:tab/>
      </w:r>
      <w:r w:rsidRPr="6D10B50A">
        <w:rPr>
          <w:rFonts w:eastAsiaTheme="minorEastAsia"/>
        </w:rPr>
        <w:t>eat</w:t>
      </w:r>
      <w:r w:rsidRPr="00D439EE">
        <w:rPr>
          <w:rFonts w:eastAsiaTheme="minorEastAsia" w:cstheme="minorHAnsi"/>
          <w:bCs/>
        </w:rPr>
        <w:tab/>
      </w:r>
      <w:r w:rsidR="00375B45">
        <w:rPr>
          <w:rFonts w:eastAsiaTheme="minorEastAsia" w:cstheme="minorHAnsi"/>
          <w:bCs/>
        </w:rPr>
        <w:t xml:space="preserve"> </w:t>
      </w:r>
      <w:r w:rsidRPr="6D10B50A">
        <w:rPr>
          <w:rFonts w:eastAsiaTheme="minorEastAsia"/>
        </w:rPr>
        <w:t>drink</w:t>
      </w:r>
      <w:r w:rsidRPr="00D439EE">
        <w:rPr>
          <w:rFonts w:eastAsiaTheme="minorEastAsia" w:cstheme="minorHAnsi"/>
          <w:bCs/>
        </w:rPr>
        <w:tab/>
      </w:r>
      <w:r w:rsidR="3E36EEF2" w:rsidRPr="6D10B50A">
        <w:rPr>
          <w:rFonts w:eastAsiaTheme="minorEastAsia"/>
        </w:rPr>
        <w:t>breathe</w:t>
      </w:r>
      <w:r w:rsidRPr="00D439EE">
        <w:rPr>
          <w:rFonts w:eastAsiaTheme="minorEastAsia" w:cstheme="minorHAnsi"/>
          <w:bCs/>
        </w:rPr>
        <w:tab/>
      </w:r>
      <w:r w:rsidRPr="6D10B50A">
        <w:rPr>
          <w:rFonts w:eastAsiaTheme="minorEastAsia"/>
        </w:rPr>
        <w:t>mild</w:t>
      </w:r>
      <w:r w:rsidRPr="00D439EE">
        <w:rPr>
          <w:rFonts w:eastAsiaTheme="minorEastAsia" w:cstheme="minorHAnsi"/>
          <w:bCs/>
        </w:rPr>
        <w:tab/>
      </w:r>
      <w:r w:rsidRPr="6D10B50A">
        <w:rPr>
          <w:rFonts w:eastAsiaTheme="minorEastAsia"/>
        </w:rPr>
        <w:t>severe</w:t>
      </w:r>
    </w:p>
    <w:p w14:paraId="41BA7B6E" w14:textId="77777777" w:rsidR="009E651D" w:rsidRPr="00D439EE" w:rsidRDefault="009E651D" w:rsidP="6D10B50A">
      <w:pPr>
        <w:widowControl w:val="0"/>
        <w:tabs>
          <w:tab w:val="left" w:pos="4032"/>
          <w:tab w:val="left" w:pos="5184"/>
          <w:tab w:val="left" w:pos="6120"/>
          <w:tab w:val="left" w:pos="7416"/>
          <w:tab w:val="left" w:pos="8280"/>
        </w:tabs>
        <w:kinsoku w:val="0"/>
        <w:overflowPunct w:val="0"/>
        <w:spacing w:after="0" w:line="215" w:lineRule="exact"/>
        <w:ind w:left="432"/>
        <w:jc w:val="both"/>
        <w:textAlignment w:val="baseline"/>
        <w:rPr>
          <w:rFonts w:eastAsiaTheme="minorEastAsia"/>
        </w:rPr>
      </w:pPr>
      <w:r w:rsidRPr="6D10B50A">
        <w:rPr>
          <w:rFonts w:eastAsiaTheme="minorEastAsia"/>
          <w:spacing w:val="6"/>
        </w:rPr>
        <w:t>Peanuts</w:t>
      </w:r>
      <w:proofErr w:type="gramStart"/>
      <w:r w:rsidRPr="00D439EE">
        <w:rPr>
          <w:rFonts w:eastAsiaTheme="minorEastAsia" w:cstheme="minorHAnsi"/>
          <w:bCs/>
          <w:spacing w:val="6"/>
        </w:rPr>
        <w:tab/>
      </w:r>
      <w:r w:rsidR="00F24CEE" w:rsidRPr="6D10B50A">
        <w:rPr>
          <w:rFonts w:eastAsiaTheme="minorEastAsia"/>
          <w:spacing w:val="6"/>
        </w:rPr>
        <w:t>( )</w:t>
      </w:r>
      <w:proofErr w:type="gramEnd"/>
      <w:r w:rsidRPr="00D439EE">
        <w:rPr>
          <w:rFonts w:eastAsiaTheme="minorEastAsia" w:cstheme="minorHAnsi"/>
          <w:bCs/>
          <w:spacing w:val="6"/>
        </w:rPr>
        <w:tab/>
      </w:r>
      <w:r w:rsidR="00F24CEE" w:rsidRPr="6D10B50A">
        <w:rPr>
          <w:rFonts w:eastAsiaTheme="minorEastAsia"/>
          <w:spacing w:val="6"/>
        </w:rPr>
        <w:t>( )</w:t>
      </w:r>
      <w:r w:rsidRPr="00D439EE">
        <w:rPr>
          <w:rFonts w:eastAsiaTheme="minorEastAsia" w:cstheme="minorHAnsi"/>
          <w:bCs/>
          <w:spacing w:val="6"/>
        </w:rPr>
        <w:tab/>
      </w:r>
      <w:r w:rsidR="00F24CEE" w:rsidRPr="6D10B50A">
        <w:rPr>
          <w:rFonts w:eastAsiaTheme="minorEastAsia"/>
          <w:spacing w:val="6"/>
        </w:rPr>
        <w:t>( )</w:t>
      </w:r>
      <w:r w:rsidRPr="00D439EE">
        <w:rPr>
          <w:rFonts w:eastAsiaTheme="minorEastAsia" w:cstheme="minorHAnsi"/>
          <w:bCs/>
          <w:spacing w:val="6"/>
        </w:rPr>
        <w:tab/>
      </w:r>
      <w:r w:rsidR="00F24CEE" w:rsidRPr="6D10B50A">
        <w:rPr>
          <w:rFonts w:eastAsiaTheme="minorEastAsia"/>
          <w:spacing w:val="6"/>
        </w:rPr>
        <w:t>( )</w:t>
      </w:r>
      <w:r w:rsidRPr="00D439EE">
        <w:rPr>
          <w:rFonts w:eastAsiaTheme="minorEastAsia" w:cstheme="minorHAnsi"/>
          <w:bCs/>
          <w:spacing w:val="6"/>
        </w:rPr>
        <w:tab/>
      </w:r>
      <w:r w:rsidR="00F24CEE" w:rsidRPr="6D10B50A">
        <w:rPr>
          <w:rFonts w:eastAsiaTheme="minorEastAsia"/>
          <w:spacing w:val="6"/>
        </w:rPr>
        <w:t>( )</w:t>
      </w:r>
    </w:p>
    <w:p w14:paraId="2A1E10B7" w14:textId="77777777" w:rsidR="009E651D" w:rsidRPr="00D439EE" w:rsidRDefault="009E651D" w:rsidP="6D10B50A">
      <w:pPr>
        <w:widowControl w:val="0"/>
        <w:tabs>
          <w:tab w:val="left" w:pos="4032"/>
          <w:tab w:val="left" w:pos="5184"/>
          <w:tab w:val="left" w:pos="6120"/>
          <w:tab w:val="left" w:pos="7416"/>
          <w:tab w:val="left" w:pos="8280"/>
        </w:tabs>
        <w:kinsoku w:val="0"/>
        <w:overflowPunct w:val="0"/>
        <w:spacing w:after="0" w:line="221" w:lineRule="exact"/>
        <w:ind w:left="432"/>
        <w:jc w:val="both"/>
        <w:textAlignment w:val="baseline"/>
        <w:rPr>
          <w:rFonts w:eastAsiaTheme="minorEastAsia"/>
        </w:rPr>
      </w:pPr>
      <w:r w:rsidRPr="6D10B50A">
        <w:rPr>
          <w:rFonts w:eastAsiaTheme="minorEastAsia"/>
          <w:spacing w:val="2"/>
        </w:rPr>
        <w:t>Tree nuts (walnuts, pecans, etc.)</w:t>
      </w:r>
      <w:r w:rsidRPr="00D439EE">
        <w:rPr>
          <w:rFonts w:eastAsiaTheme="minorEastAsia" w:cstheme="minorHAnsi"/>
          <w:bCs/>
          <w:spacing w:val="2"/>
        </w:rPr>
        <w:tab/>
      </w:r>
      <w:r w:rsidR="00F24CEE" w:rsidRPr="6D10B50A">
        <w:rPr>
          <w:rFonts w:eastAsiaTheme="minorEastAsia"/>
          <w:spacing w:val="2"/>
        </w:rPr>
        <w:t>( )</w:t>
      </w:r>
      <w:r w:rsidRPr="00D439EE">
        <w:rPr>
          <w:rFonts w:eastAsiaTheme="minorEastAsia" w:cstheme="minorHAnsi"/>
          <w:bCs/>
          <w:spacing w:val="2"/>
        </w:rPr>
        <w:tab/>
      </w:r>
      <w:r w:rsidR="00F24CEE" w:rsidRPr="6D10B50A">
        <w:rPr>
          <w:rFonts w:eastAsiaTheme="minorEastAsia"/>
          <w:spacing w:val="2"/>
        </w:rPr>
        <w:t>( )</w:t>
      </w:r>
      <w:r w:rsidRPr="00D439EE">
        <w:rPr>
          <w:rFonts w:eastAsiaTheme="minorEastAsia" w:cstheme="minorHAnsi"/>
          <w:bCs/>
          <w:spacing w:val="2"/>
        </w:rPr>
        <w:tab/>
      </w:r>
      <w:r w:rsidR="00F24CEE" w:rsidRPr="6D10B50A">
        <w:rPr>
          <w:rFonts w:eastAsiaTheme="minorEastAsia"/>
          <w:spacing w:val="2"/>
        </w:rPr>
        <w:t>( )</w:t>
      </w:r>
      <w:r w:rsidRPr="00D439EE">
        <w:rPr>
          <w:rFonts w:eastAsiaTheme="minorEastAsia" w:cstheme="minorHAnsi"/>
          <w:bCs/>
          <w:spacing w:val="2"/>
        </w:rPr>
        <w:tab/>
      </w:r>
      <w:r w:rsidR="00F24CEE" w:rsidRPr="6D10B50A">
        <w:rPr>
          <w:rFonts w:eastAsiaTheme="minorEastAsia"/>
          <w:spacing w:val="2"/>
        </w:rPr>
        <w:t>( )</w:t>
      </w:r>
      <w:r w:rsidRPr="00D439EE">
        <w:rPr>
          <w:rFonts w:eastAsiaTheme="minorEastAsia" w:cstheme="minorHAnsi"/>
          <w:bCs/>
          <w:spacing w:val="2"/>
        </w:rPr>
        <w:tab/>
      </w:r>
      <w:r w:rsidR="00F24CEE" w:rsidRPr="6D10B50A">
        <w:rPr>
          <w:rFonts w:eastAsiaTheme="minorEastAsia"/>
          <w:spacing w:val="2"/>
        </w:rPr>
        <w:t>( )</w:t>
      </w:r>
    </w:p>
    <w:p w14:paraId="5E740995" w14:textId="77777777" w:rsidR="009E651D" w:rsidRPr="00D439EE" w:rsidRDefault="009E651D" w:rsidP="6D10B50A">
      <w:pPr>
        <w:widowControl w:val="0"/>
        <w:tabs>
          <w:tab w:val="left" w:pos="4032"/>
          <w:tab w:val="left" w:pos="5184"/>
          <w:tab w:val="left" w:pos="6120"/>
          <w:tab w:val="left" w:pos="7416"/>
          <w:tab w:val="left" w:pos="8280"/>
        </w:tabs>
        <w:kinsoku w:val="0"/>
        <w:overflowPunct w:val="0"/>
        <w:spacing w:after="0" w:line="220" w:lineRule="exact"/>
        <w:ind w:left="432"/>
        <w:jc w:val="both"/>
        <w:textAlignment w:val="baseline"/>
        <w:rPr>
          <w:rFonts w:eastAsiaTheme="minorEastAsia"/>
        </w:rPr>
      </w:pPr>
      <w:r w:rsidRPr="6D10B50A">
        <w:rPr>
          <w:rFonts w:eastAsiaTheme="minorEastAsia"/>
          <w:spacing w:val="7"/>
        </w:rPr>
        <w:t>Eggs</w:t>
      </w:r>
      <w:proofErr w:type="gramStart"/>
      <w:r w:rsidRPr="00D439EE">
        <w:rPr>
          <w:rFonts w:eastAsiaTheme="minorEastAsia" w:cstheme="minorHAnsi"/>
          <w:bCs/>
          <w:spacing w:val="7"/>
        </w:rPr>
        <w:tab/>
      </w:r>
      <w:r w:rsidR="00F24CEE" w:rsidRPr="6D10B50A">
        <w:rPr>
          <w:rFonts w:eastAsiaTheme="minorEastAsia"/>
          <w:spacing w:val="7"/>
        </w:rPr>
        <w:t>( )</w:t>
      </w:r>
      <w:proofErr w:type="gramEnd"/>
      <w:r w:rsidRPr="00D439EE">
        <w:rPr>
          <w:rFonts w:eastAsiaTheme="minorEastAsia" w:cstheme="minorHAnsi"/>
          <w:bCs/>
          <w:spacing w:val="7"/>
        </w:rPr>
        <w:tab/>
      </w:r>
      <w:r w:rsidR="00F24CEE" w:rsidRPr="6D10B50A">
        <w:rPr>
          <w:rFonts w:eastAsiaTheme="minorEastAsia"/>
          <w:spacing w:val="7"/>
        </w:rPr>
        <w:t>( )</w:t>
      </w:r>
      <w:r w:rsidRPr="00D439EE">
        <w:rPr>
          <w:rFonts w:eastAsiaTheme="minorEastAsia" w:cstheme="minorHAnsi"/>
          <w:bCs/>
          <w:spacing w:val="7"/>
        </w:rPr>
        <w:tab/>
      </w:r>
      <w:r w:rsidR="00F24CEE" w:rsidRPr="6D10B50A">
        <w:rPr>
          <w:rFonts w:eastAsiaTheme="minorEastAsia"/>
          <w:spacing w:val="7"/>
        </w:rPr>
        <w:t>( )</w:t>
      </w:r>
      <w:r w:rsidRPr="00D439EE">
        <w:rPr>
          <w:rFonts w:eastAsiaTheme="minorEastAsia" w:cstheme="minorHAnsi"/>
          <w:bCs/>
          <w:spacing w:val="7"/>
        </w:rPr>
        <w:tab/>
      </w:r>
      <w:r w:rsidR="00F24CEE" w:rsidRPr="6D10B50A">
        <w:rPr>
          <w:rFonts w:eastAsiaTheme="minorEastAsia"/>
          <w:spacing w:val="7"/>
        </w:rPr>
        <w:t>( )</w:t>
      </w:r>
      <w:r w:rsidRPr="00D439EE">
        <w:rPr>
          <w:rFonts w:eastAsiaTheme="minorEastAsia" w:cstheme="minorHAnsi"/>
          <w:bCs/>
          <w:spacing w:val="7"/>
        </w:rPr>
        <w:tab/>
      </w:r>
      <w:r w:rsidR="00F24CEE" w:rsidRPr="6D10B50A">
        <w:rPr>
          <w:rFonts w:eastAsiaTheme="minorEastAsia"/>
          <w:spacing w:val="7"/>
        </w:rPr>
        <w:t>( )</w:t>
      </w:r>
    </w:p>
    <w:p w14:paraId="24A06F73" w14:textId="77777777" w:rsidR="009E651D" w:rsidRPr="00D439EE" w:rsidRDefault="009E651D" w:rsidP="6D10B50A">
      <w:pPr>
        <w:widowControl w:val="0"/>
        <w:tabs>
          <w:tab w:val="left" w:pos="4032"/>
          <w:tab w:val="left" w:pos="5184"/>
          <w:tab w:val="left" w:pos="6120"/>
          <w:tab w:val="left" w:pos="7416"/>
          <w:tab w:val="left" w:pos="8280"/>
        </w:tabs>
        <w:kinsoku w:val="0"/>
        <w:overflowPunct w:val="0"/>
        <w:spacing w:after="0" w:line="221" w:lineRule="exact"/>
        <w:ind w:left="432"/>
        <w:jc w:val="both"/>
        <w:textAlignment w:val="baseline"/>
        <w:rPr>
          <w:rFonts w:eastAsiaTheme="minorEastAsia"/>
        </w:rPr>
      </w:pPr>
      <w:r w:rsidRPr="6D10B50A">
        <w:rPr>
          <w:rFonts w:eastAsiaTheme="minorEastAsia"/>
          <w:spacing w:val="5"/>
        </w:rPr>
        <w:t>Milk (Dairy)</w:t>
      </w:r>
      <w:proofErr w:type="gramStart"/>
      <w:r w:rsidRPr="00D439EE">
        <w:rPr>
          <w:rFonts w:eastAsiaTheme="minorEastAsia" w:cstheme="minorHAnsi"/>
          <w:bCs/>
          <w:spacing w:val="5"/>
        </w:rPr>
        <w:tab/>
      </w:r>
      <w:r w:rsidR="00F24CEE" w:rsidRPr="6D10B50A">
        <w:rPr>
          <w:rFonts w:eastAsiaTheme="minorEastAsia"/>
          <w:spacing w:val="5"/>
        </w:rPr>
        <w:t>( )</w:t>
      </w:r>
      <w:proofErr w:type="gramEnd"/>
      <w:r w:rsidRPr="00D439EE">
        <w:rPr>
          <w:rFonts w:eastAsiaTheme="minorEastAsia" w:cstheme="minorHAnsi"/>
          <w:bCs/>
          <w:spacing w:val="5"/>
        </w:rPr>
        <w:tab/>
      </w:r>
      <w:r w:rsidR="00F24CEE" w:rsidRPr="6D10B50A">
        <w:rPr>
          <w:rFonts w:eastAsiaTheme="minorEastAsia"/>
          <w:spacing w:val="5"/>
        </w:rPr>
        <w:t>( )</w:t>
      </w:r>
      <w:r w:rsidRPr="00D439EE">
        <w:rPr>
          <w:rFonts w:eastAsiaTheme="minorEastAsia" w:cstheme="minorHAnsi"/>
          <w:bCs/>
          <w:spacing w:val="5"/>
        </w:rPr>
        <w:tab/>
      </w:r>
      <w:r w:rsidR="00F24CEE" w:rsidRPr="6D10B50A">
        <w:rPr>
          <w:rFonts w:eastAsiaTheme="minorEastAsia"/>
          <w:spacing w:val="5"/>
        </w:rPr>
        <w:t>( )</w:t>
      </w:r>
      <w:r w:rsidRPr="00D439EE">
        <w:rPr>
          <w:rFonts w:eastAsiaTheme="minorEastAsia" w:cstheme="minorHAnsi"/>
          <w:bCs/>
          <w:spacing w:val="5"/>
        </w:rPr>
        <w:tab/>
      </w:r>
      <w:r w:rsidR="00F24CEE" w:rsidRPr="6D10B50A">
        <w:rPr>
          <w:rFonts w:eastAsiaTheme="minorEastAsia"/>
          <w:spacing w:val="5"/>
        </w:rPr>
        <w:t>( )</w:t>
      </w:r>
      <w:r w:rsidRPr="00D439EE">
        <w:rPr>
          <w:rFonts w:eastAsiaTheme="minorEastAsia" w:cstheme="minorHAnsi"/>
          <w:bCs/>
          <w:spacing w:val="5"/>
        </w:rPr>
        <w:tab/>
      </w:r>
      <w:r w:rsidR="00F24CEE" w:rsidRPr="6D10B50A">
        <w:rPr>
          <w:rFonts w:eastAsiaTheme="minorEastAsia"/>
          <w:spacing w:val="5"/>
        </w:rPr>
        <w:t>( )</w:t>
      </w:r>
    </w:p>
    <w:p w14:paraId="39E04BD8" w14:textId="77777777" w:rsidR="009E651D" w:rsidRPr="00D439EE" w:rsidRDefault="009E651D" w:rsidP="6D10B50A">
      <w:pPr>
        <w:widowControl w:val="0"/>
        <w:tabs>
          <w:tab w:val="left" w:pos="4032"/>
          <w:tab w:val="left" w:pos="5184"/>
          <w:tab w:val="left" w:pos="6120"/>
          <w:tab w:val="left" w:pos="7416"/>
          <w:tab w:val="left" w:pos="8280"/>
        </w:tabs>
        <w:kinsoku w:val="0"/>
        <w:overflowPunct w:val="0"/>
        <w:spacing w:after="0" w:line="221" w:lineRule="exact"/>
        <w:ind w:left="432"/>
        <w:jc w:val="both"/>
        <w:textAlignment w:val="baseline"/>
        <w:rPr>
          <w:rFonts w:eastAsiaTheme="minorEastAsia"/>
        </w:rPr>
      </w:pPr>
      <w:r w:rsidRPr="6D10B50A">
        <w:rPr>
          <w:rFonts w:eastAsiaTheme="minorEastAsia"/>
          <w:spacing w:val="5"/>
        </w:rPr>
        <w:t>Wheat (Gluten)</w:t>
      </w:r>
      <w:proofErr w:type="gramStart"/>
      <w:r w:rsidRPr="00D439EE">
        <w:rPr>
          <w:rFonts w:eastAsiaTheme="minorEastAsia" w:cstheme="minorHAnsi"/>
          <w:bCs/>
          <w:spacing w:val="5"/>
        </w:rPr>
        <w:tab/>
      </w:r>
      <w:r w:rsidR="00F24CEE" w:rsidRPr="6D10B50A">
        <w:rPr>
          <w:rFonts w:eastAsiaTheme="minorEastAsia"/>
          <w:spacing w:val="5"/>
        </w:rPr>
        <w:t>( )</w:t>
      </w:r>
      <w:proofErr w:type="gramEnd"/>
      <w:r w:rsidRPr="00D439EE">
        <w:rPr>
          <w:rFonts w:eastAsiaTheme="minorEastAsia" w:cstheme="minorHAnsi"/>
          <w:bCs/>
          <w:spacing w:val="5"/>
        </w:rPr>
        <w:tab/>
      </w:r>
      <w:r w:rsidR="00F24CEE" w:rsidRPr="6D10B50A">
        <w:rPr>
          <w:rFonts w:eastAsiaTheme="minorEastAsia"/>
          <w:spacing w:val="5"/>
        </w:rPr>
        <w:t>( )</w:t>
      </w:r>
      <w:r w:rsidRPr="00D439EE">
        <w:rPr>
          <w:rFonts w:eastAsiaTheme="minorEastAsia" w:cstheme="minorHAnsi"/>
          <w:bCs/>
          <w:spacing w:val="5"/>
        </w:rPr>
        <w:tab/>
      </w:r>
      <w:r w:rsidR="00F24CEE" w:rsidRPr="6D10B50A">
        <w:rPr>
          <w:rFonts w:eastAsiaTheme="minorEastAsia"/>
          <w:spacing w:val="5"/>
        </w:rPr>
        <w:t>( )</w:t>
      </w:r>
      <w:r w:rsidRPr="00D439EE">
        <w:rPr>
          <w:rFonts w:eastAsiaTheme="minorEastAsia" w:cstheme="minorHAnsi"/>
          <w:bCs/>
          <w:spacing w:val="5"/>
        </w:rPr>
        <w:tab/>
      </w:r>
      <w:r w:rsidR="00F24CEE" w:rsidRPr="6D10B50A">
        <w:rPr>
          <w:rFonts w:eastAsiaTheme="minorEastAsia"/>
          <w:spacing w:val="5"/>
        </w:rPr>
        <w:t>( )</w:t>
      </w:r>
      <w:r w:rsidRPr="00D439EE">
        <w:rPr>
          <w:rFonts w:eastAsiaTheme="minorEastAsia" w:cstheme="minorHAnsi"/>
          <w:bCs/>
          <w:spacing w:val="5"/>
        </w:rPr>
        <w:tab/>
      </w:r>
      <w:r w:rsidR="00F24CEE" w:rsidRPr="6D10B50A">
        <w:rPr>
          <w:rFonts w:eastAsiaTheme="minorEastAsia"/>
          <w:spacing w:val="5"/>
        </w:rPr>
        <w:t>( )</w:t>
      </w:r>
    </w:p>
    <w:p w14:paraId="6CCA78BB" w14:textId="77777777" w:rsidR="009E651D" w:rsidRPr="00D439EE" w:rsidRDefault="009E651D" w:rsidP="6D10B50A">
      <w:pPr>
        <w:widowControl w:val="0"/>
        <w:tabs>
          <w:tab w:val="left" w:pos="4032"/>
          <w:tab w:val="left" w:pos="5184"/>
          <w:tab w:val="left" w:pos="6120"/>
          <w:tab w:val="left" w:pos="7416"/>
          <w:tab w:val="left" w:pos="8280"/>
        </w:tabs>
        <w:kinsoku w:val="0"/>
        <w:overflowPunct w:val="0"/>
        <w:spacing w:after="0" w:line="220" w:lineRule="exact"/>
        <w:ind w:left="432"/>
        <w:jc w:val="both"/>
        <w:textAlignment w:val="baseline"/>
        <w:rPr>
          <w:rFonts w:eastAsiaTheme="minorEastAsia"/>
        </w:rPr>
      </w:pPr>
      <w:r w:rsidRPr="6D10B50A">
        <w:rPr>
          <w:rFonts w:eastAsiaTheme="minorEastAsia"/>
          <w:spacing w:val="8"/>
        </w:rPr>
        <w:t>Soy</w:t>
      </w:r>
      <w:proofErr w:type="gramStart"/>
      <w:r w:rsidRPr="00D439EE">
        <w:rPr>
          <w:rFonts w:eastAsiaTheme="minorEastAsia" w:cstheme="minorHAnsi"/>
          <w:bCs/>
          <w:spacing w:val="8"/>
        </w:rPr>
        <w:tab/>
      </w:r>
      <w:r w:rsidR="00F24CEE" w:rsidRPr="6D10B50A">
        <w:rPr>
          <w:rFonts w:eastAsiaTheme="minorEastAsia"/>
          <w:spacing w:val="8"/>
        </w:rPr>
        <w:t>( )</w:t>
      </w:r>
      <w:proofErr w:type="gramEnd"/>
      <w:r w:rsidRPr="00D439EE">
        <w:rPr>
          <w:rFonts w:eastAsiaTheme="minorEastAsia" w:cstheme="minorHAnsi"/>
          <w:bCs/>
          <w:spacing w:val="8"/>
        </w:rPr>
        <w:tab/>
      </w:r>
      <w:r w:rsidR="00F24CEE" w:rsidRPr="6D10B50A">
        <w:rPr>
          <w:rFonts w:eastAsiaTheme="minorEastAsia"/>
          <w:spacing w:val="8"/>
        </w:rPr>
        <w:t>( )</w:t>
      </w:r>
      <w:r w:rsidRPr="00D439EE">
        <w:rPr>
          <w:rFonts w:eastAsiaTheme="minorEastAsia" w:cstheme="minorHAnsi"/>
          <w:bCs/>
          <w:spacing w:val="8"/>
        </w:rPr>
        <w:tab/>
      </w:r>
      <w:r w:rsidR="00F24CEE" w:rsidRPr="6D10B50A">
        <w:rPr>
          <w:rFonts w:eastAsiaTheme="minorEastAsia"/>
          <w:spacing w:val="8"/>
        </w:rPr>
        <w:t>( )</w:t>
      </w:r>
      <w:r w:rsidRPr="00D439EE">
        <w:rPr>
          <w:rFonts w:eastAsiaTheme="minorEastAsia" w:cstheme="minorHAnsi"/>
          <w:bCs/>
          <w:spacing w:val="8"/>
        </w:rPr>
        <w:tab/>
      </w:r>
      <w:r w:rsidR="00F24CEE" w:rsidRPr="6D10B50A">
        <w:rPr>
          <w:rFonts w:eastAsiaTheme="minorEastAsia"/>
          <w:spacing w:val="8"/>
        </w:rPr>
        <w:t>( )</w:t>
      </w:r>
      <w:r w:rsidRPr="00D439EE">
        <w:rPr>
          <w:rFonts w:eastAsiaTheme="minorEastAsia" w:cstheme="minorHAnsi"/>
          <w:bCs/>
          <w:spacing w:val="8"/>
        </w:rPr>
        <w:tab/>
      </w:r>
      <w:r w:rsidR="00F24CEE" w:rsidRPr="6D10B50A">
        <w:rPr>
          <w:rFonts w:eastAsiaTheme="minorEastAsia"/>
          <w:spacing w:val="8"/>
        </w:rPr>
        <w:t>( )</w:t>
      </w:r>
    </w:p>
    <w:p w14:paraId="2E8680EA" w14:textId="77777777" w:rsidR="009E651D" w:rsidRPr="00D439EE" w:rsidRDefault="009E651D" w:rsidP="6D10B50A">
      <w:pPr>
        <w:widowControl w:val="0"/>
        <w:tabs>
          <w:tab w:val="left" w:pos="4032"/>
          <w:tab w:val="left" w:pos="5184"/>
          <w:tab w:val="left" w:pos="6120"/>
          <w:tab w:val="left" w:pos="7416"/>
          <w:tab w:val="left" w:pos="8280"/>
        </w:tabs>
        <w:kinsoku w:val="0"/>
        <w:overflowPunct w:val="0"/>
        <w:spacing w:after="0" w:line="221" w:lineRule="exact"/>
        <w:ind w:left="432"/>
        <w:jc w:val="both"/>
        <w:textAlignment w:val="baseline"/>
        <w:rPr>
          <w:rFonts w:eastAsiaTheme="minorEastAsia"/>
        </w:rPr>
      </w:pPr>
      <w:r w:rsidRPr="6D10B50A">
        <w:rPr>
          <w:rFonts w:eastAsiaTheme="minorEastAsia"/>
          <w:spacing w:val="7"/>
        </w:rPr>
        <w:t>Fish</w:t>
      </w:r>
      <w:proofErr w:type="gramStart"/>
      <w:r w:rsidRPr="00D439EE">
        <w:rPr>
          <w:rFonts w:eastAsiaTheme="minorEastAsia" w:cstheme="minorHAnsi"/>
          <w:bCs/>
          <w:spacing w:val="7"/>
        </w:rPr>
        <w:tab/>
      </w:r>
      <w:r w:rsidR="00F24CEE" w:rsidRPr="6D10B50A">
        <w:rPr>
          <w:rFonts w:eastAsiaTheme="minorEastAsia"/>
          <w:spacing w:val="7"/>
        </w:rPr>
        <w:t>( )</w:t>
      </w:r>
      <w:proofErr w:type="gramEnd"/>
      <w:r w:rsidRPr="00D439EE">
        <w:rPr>
          <w:rFonts w:eastAsiaTheme="minorEastAsia" w:cstheme="minorHAnsi"/>
          <w:bCs/>
          <w:spacing w:val="7"/>
        </w:rPr>
        <w:tab/>
      </w:r>
      <w:r w:rsidR="00F24CEE" w:rsidRPr="6D10B50A">
        <w:rPr>
          <w:rFonts w:eastAsiaTheme="minorEastAsia"/>
          <w:spacing w:val="7"/>
        </w:rPr>
        <w:t>( )</w:t>
      </w:r>
      <w:r w:rsidRPr="00D439EE">
        <w:rPr>
          <w:rFonts w:eastAsiaTheme="minorEastAsia" w:cstheme="minorHAnsi"/>
          <w:bCs/>
          <w:spacing w:val="7"/>
        </w:rPr>
        <w:tab/>
      </w:r>
      <w:r w:rsidR="00F24CEE" w:rsidRPr="6D10B50A">
        <w:rPr>
          <w:rFonts w:eastAsiaTheme="minorEastAsia"/>
          <w:spacing w:val="7"/>
        </w:rPr>
        <w:t>( )</w:t>
      </w:r>
      <w:r w:rsidRPr="00D439EE">
        <w:rPr>
          <w:rFonts w:eastAsiaTheme="minorEastAsia" w:cstheme="minorHAnsi"/>
          <w:bCs/>
          <w:spacing w:val="7"/>
        </w:rPr>
        <w:tab/>
      </w:r>
      <w:r w:rsidR="00F24CEE" w:rsidRPr="6D10B50A">
        <w:rPr>
          <w:rFonts w:eastAsiaTheme="minorEastAsia"/>
          <w:spacing w:val="7"/>
        </w:rPr>
        <w:t>( )</w:t>
      </w:r>
      <w:r w:rsidRPr="00D439EE">
        <w:rPr>
          <w:rFonts w:eastAsiaTheme="minorEastAsia" w:cstheme="minorHAnsi"/>
          <w:bCs/>
          <w:spacing w:val="7"/>
        </w:rPr>
        <w:tab/>
      </w:r>
      <w:r w:rsidR="00F24CEE" w:rsidRPr="6D10B50A">
        <w:rPr>
          <w:rFonts w:eastAsiaTheme="minorEastAsia"/>
          <w:spacing w:val="7"/>
        </w:rPr>
        <w:t>( )</w:t>
      </w:r>
    </w:p>
    <w:p w14:paraId="790C68E5" w14:textId="77777777" w:rsidR="009E651D" w:rsidRPr="00D439EE" w:rsidRDefault="009E651D" w:rsidP="6D10B50A">
      <w:pPr>
        <w:widowControl w:val="0"/>
        <w:tabs>
          <w:tab w:val="left" w:pos="4032"/>
          <w:tab w:val="left" w:pos="5184"/>
          <w:tab w:val="left" w:pos="6120"/>
          <w:tab w:val="left" w:pos="7416"/>
          <w:tab w:val="left" w:pos="8280"/>
        </w:tabs>
        <w:kinsoku w:val="0"/>
        <w:overflowPunct w:val="0"/>
        <w:spacing w:before="2" w:after="0" w:line="222" w:lineRule="exact"/>
        <w:ind w:left="432"/>
        <w:jc w:val="both"/>
        <w:textAlignment w:val="baseline"/>
        <w:rPr>
          <w:rFonts w:eastAsiaTheme="minorEastAsia"/>
        </w:rPr>
      </w:pPr>
      <w:r w:rsidRPr="6D10B50A">
        <w:rPr>
          <w:rFonts w:eastAsiaTheme="minorEastAsia"/>
          <w:spacing w:val="6"/>
        </w:rPr>
        <w:t>Shellfish</w:t>
      </w:r>
      <w:proofErr w:type="gramStart"/>
      <w:r w:rsidRPr="00D439EE">
        <w:rPr>
          <w:rFonts w:eastAsiaTheme="minorEastAsia" w:cstheme="minorHAnsi"/>
          <w:bCs/>
          <w:spacing w:val="6"/>
        </w:rPr>
        <w:tab/>
      </w:r>
      <w:r w:rsidR="00F24CEE" w:rsidRPr="6D10B50A">
        <w:rPr>
          <w:rFonts w:eastAsiaTheme="minorEastAsia"/>
          <w:spacing w:val="6"/>
        </w:rPr>
        <w:t>( )</w:t>
      </w:r>
      <w:proofErr w:type="gramEnd"/>
      <w:r w:rsidRPr="00D439EE">
        <w:rPr>
          <w:rFonts w:eastAsiaTheme="minorEastAsia" w:cstheme="minorHAnsi"/>
          <w:bCs/>
          <w:spacing w:val="6"/>
        </w:rPr>
        <w:tab/>
      </w:r>
      <w:r w:rsidR="00F24CEE" w:rsidRPr="6D10B50A">
        <w:rPr>
          <w:rFonts w:eastAsiaTheme="minorEastAsia"/>
          <w:spacing w:val="6"/>
        </w:rPr>
        <w:t>( )</w:t>
      </w:r>
      <w:r w:rsidRPr="00D439EE">
        <w:rPr>
          <w:rFonts w:eastAsiaTheme="minorEastAsia" w:cstheme="minorHAnsi"/>
          <w:bCs/>
          <w:spacing w:val="6"/>
        </w:rPr>
        <w:tab/>
      </w:r>
      <w:r w:rsidR="00F24CEE" w:rsidRPr="6D10B50A">
        <w:rPr>
          <w:rFonts w:eastAsiaTheme="minorEastAsia"/>
          <w:spacing w:val="6"/>
        </w:rPr>
        <w:t>( )</w:t>
      </w:r>
      <w:r w:rsidRPr="00D439EE">
        <w:rPr>
          <w:rFonts w:eastAsiaTheme="minorEastAsia" w:cstheme="minorHAnsi"/>
          <w:bCs/>
          <w:spacing w:val="6"/>
        </w:rPr>
        <w:tab/>
      </w:r>
      <w:r w:rsidR="00F24CEE" w:rsidRPr="6D10B50A">
        <w:rPr>
          <w:rFonts w:eastAsiaTheme="minorEastAsia"/>
          <w:spacing w:val="6"/>
        </w:rPr>
        <w:t>( )</w:t>
      </w:r>
      <w:r w:rsidRPr="00D439EE">
        <w:rPr>
          <w:rFonts w:eastAsiaTheme="minorEastAsia" w:cstheme="minorHAnsi"/>
          <w:bCs/>
          <w:spacing w:val="6"/>
        </w:rPr>
        <w:tab/>
      </w:r>
      <w:r w:rsidR="00F24CEE" w:rsidRPr="6D10B50A">
        <w:rPr>
          <w:rFonts w:eastAsiaTheme="minorEastAsia"/>
          <w:spacing w:val="6"/>
        </w:rPr>
        <w:t>( )</w:t>
      </w:r>
    </w:p>
    <w:p w14:paraId="6C211BDD" w14:textId="77777777" w:rsidR="009E651D" w:rsidRPr="00D439EE" w:rsidRDefault="009E651D" w:rsidP="6D10B50A">
      <w:pPr>
        <w:widowControl w:val="0"/>
        <w:tabs>
          <w:tab w:val="left" w:pos="4032"/>
          <w:tab w:val="left" w:pos="5184"/>
          <w:tab w:val="left" w:pos="6120"/>
          <w:tab w:val="left" w:pos="7416"/>
          <w:tab w:val="left" w:pos="8280"/>
        </w:tabs>
        <w:kinsoku w:val="0"/>
        <w:overflowPunct w:val="0"/>
        <w:spacing w:after="0" w:line="187" w:lineRule="exact"/>
        <w:ind w:left="432"/>
        <w:jc w:val="both"/>
        <w:textAlignment w:val="baseline"/>
        <w:rPr>
          <w:rFonts w:eastAsiaTheme="minorEastAsia"/>
        </w:rPr>
      </w:pPr>
      <w:r w:rsidRPr="6D10B50A">
        <w:rPr>
          <w:rFonts w:eastAsiaTheme="minorEastAsia"/>
          <w:spacing w:val="7"/>
        </w:rPr>
        <w:t>Other</w:t>
      </w:r>
      <w:proofErr w:type="gramStart"/>
      <w:r w:rsidRPr="00D439EE">
        <w:rPr>
          <w:rFonts w:eastAsiaTheme="minorEastAsia" w:cstheme="minorHAnsi"/>
          <w:bCs/>
          <w:spacing w:val="7"/>
        </w:rPr>
        <w:tab/>
      </w:r>
      <w:r w:rsidR="00F24CEE" w:rsidRPr="6D10B50A">
        <w:rPr>
          <w:rFonts w:eastAsiaTheme="minorEastAsia"/>
          <w:spacing w:val="7"/>
        </w:rPr>
        <w:t>( )</w:t>
      </w:r>
      <w:proofErr w:type="gramEnd"/>
      <w:r w:rsidRPr="00D439EE">
        <w:rPr>
          <w:rFonts w:eastAsiaTheme="minorEastAsia" w:cstheme="minorHAnsi"/>
          <w:bCs/>
          <w:spacing w:val="7"/>
        </w:rPr>
        <w:tab/>
      </w:r>
      <w:r w:rsidR="00F24CEE" w:rsidRPr="6D10B50A">
        <w:rPr>
          <w:rFonts w:eastAsiaTheme="minorEastAsia"/>
          <w:spacing w:val="7"/>
        </w:rPr>
        <w:t>( )</w:t>
      </w:r>
      <w:r w:rsidRPr="00D439EE">
        <w:rPr>
          <w:rFonts w:eastAsiaTheme="minorEastAsia" w:cstheme="minorHAnsi"/>
          <w:bCs/>
          <w:spacing w:val="7"/>
        </w:rPr>
        <w:tab/>
      </w:r>
      <w:r w:rsidR="00F24CEE" w:rsidRPr="6D10B50A">
        <w:rPr>
          <w:rFonts w:eastAsiaTheme="minorEastAsia"/>
          <w:spacing w:val="7"/>
        </w:rPr>
        <w:t>( )</w:t>
      </w:r>
      <w:r w:rsidRPr="00D439EE">
        <w:rPr>
          <w:rFonts w:eastAsiaTheme="minorEastAsia" w:cstheme="minorHAnsi"/>
          <w:bCs/>
          <w:spacing w:val="7"/>
        </w:rPr>
        <w:tab/>
      </w:r>
      <w:r w:rsidR="00F24CEE" w:rsidRPr="6D10B50A">
        <w:rPr>
          <w:rFonts w:eastAsiaTheme="minorEastAsia"/>
          <w:spacing w:val="7"/>
        </w:rPr>
        <w:t>( )</w:t>
      </w:r>
      <w:r w:rsidRPr="00D439EE">
        <w:rPr>
          <w:rFonts w:eastAsiaTheme="minorEastAsia" w:cstheme="minorHAnsi"/>
          <w:bCs/>
          <w:spacing w:val="7"/>
        </w:rPr>
        <w:tab/>
      </w:r>
      <w:r w:rsidR="00F24CEE" w:rsidRPr="6D10B50A">
        <w:rPr>
          <w:rFonts w:eastAsiaTheme="minorEastAsia"/>
          <w:spacing w:val="7"/>
        </w:rPr>
        <w:t>( )</w:t>
      </w:r>
    </w:p>
    <w:p w14:paraId="4D36E518" w14:textId="77777777" w:rsidR="00D439EE" w:rsidRDefault="6D10B50A" w:rsidP="6D10B50A">
      <w:pPr>
        <w:widowControl w:val="0"/>
        <w:kinsoku w:val="0"/>
        <w:overflowPunct w:val="0"/>
        <w:spacing w:before="120" w:after="240" w:line="240" w:lineRule="auto"/>
        <w:textAlignment w:val="baseline"/>
        <w:rPr>
          <w:rFonts w:eastAsiaTheme="minorEastAsia"/>
        </w:rPr>
      </w:pPr>
      <w:r w:rsidRPr="6D10B50A">
        <w:rPr>
          <w:rFonts w:eastAsiaTheme="minorEastAsia"/>
        </w:rPr>
        <w:t>What are the signs and symptoms of your allergic reaction? (Be specific)</w:t>
      </w:r>
    </w:p>
    <w:p w14:paraId="4DFFB4A4" w14:textId="77777777" w:rsidR="00F24CEE" w:rsidRDefault="6D10B50A" w:rsidP="6D10B50A">
      <w:pPr>
        <w:widowControl w:val="0"/>
        <w:kinsoku w:val="0"/>
        <w:overflowPunct w:val="0"/>
        <w:spacing w:before="120" w:after="240" w:line="240" w:lineRule="auto"/>
        <w:textAlignment w:val="baseline"/>
        <w:rPr>
          <w:rFonts w:eastAsiaTheme="minorEastAsia"/>
        </w:rPr>
      </w:pPr>
      <w:r w:rsidRPr="6D10B50A">
        <w:rPr>
          <w:rFonts w:eastAsiaTheme="minorEastAsia"/>
        </w:rPr>
        <w:t>_____________________________________________________________________________________________________</w:t>
      </w:r>
    </w:p>
    <w:p w14:paraId="65C1D922" w14:textId="77777777" w:rsidR="009E651D" w:rsidRDefault="6D10B50A" w:rsidP="6D10B50A">
      <w:pPr>
        <w:widowControl w:val="0"/>
        <w:kinsoku w:val="0"/>
        <w:overflowPunct w:val="0"/>
        <w:spacing w:before="120" w:after="240" w:line="240" w:lineRule="auto"/>
        <w:textAlignment w:val="baseline"/>
        <w:rPr>
          <w:rFonts w:eastAsiaTheme="minorEastAsia"/>
        </w:rPr>
      </w:pPr>
      <w:r w:rsidRPr="6D10B50A">
        <w:rPr>
          <w:rFonts w:eastAsiaTheme="minorEastAsia"/>
        </w:rPr>
        <w:t>How quickly do symptoms appear after exposure to the allergen?</w:t>
      </w:r>
    </w:p>
    <w:p w14:paraId="58B3DA39" w14:textId="77777777" w:rsidR="00F24CEE" w:rsidRPr="00D439EE" w:rsidRDefault="6D10B50A" w:rsidP="6D10B50A">
      <w:pPr>
        <w:widowControl w:val="0"/>
        <w:kinsoku w:val="0"/>
        <w:overflowPunct w:val="0"/>
        <w:spacing w:before="120" w:after="240" w:line="240" w:lineRule="auto"/>
        <w:textAlignment w:val="baseline"/>
        <w:rPr>
          <w:rFonts w:eastAsiaTheme="minorEastAsia"/>
        </w:rPr>
      </w:pPr>
      <w:r w:rsidRPr="6D10B50A">
        <w:rPr>
          <w:rFonts w:eastAsiaTheme="minorEastAsia"/>
        </w:rPr>
        <w:t>_____________________________________________________________________________________________________</w:t>
      </w:r>
    </w:p>
    <w:p w14:paraId="06C793A1" w14:textId="77777777" w:rsidR="009E651D" w:rsidRPr="00D439EE" w:rsidRDefault="009E651D" w:rsidP="6D10B50A">
      <w:pPr>
        <w:widowControl w:val="0"/>
        <w:tabs>
          <w:tab w:val="right" w:pos="8280"/>
        </w:tabs>
        <w:kinsoku w:val="0"/>
        <w:overflowPunct w:val="0"/>
        <w:spacing w:before="120" w:after="0" w:line="240" w:lineRule="auto"/>
        <w:textAlignment w:val="baseline"/>
        <w:rPr>
          <w:rFonts w:eastAsiaTheme="minorEastAsia"/>
        </w:rPr>
      </w:pPr>
      <w:r w:rsidRPr="6D10B50A">
        <w:rPr>
          <w:rFonts w:eastAsiaTheme="minorEastAsia"/>
        </w:rPr>
        <w:t xml:space="preserve">Do you have a food allergy or intolerance diagnosis from a healthcare provider? </w:t>
      </w:r>
      <w:r w:rsidR="00F24CEE">
        <w:rPr>
          <w:rFonts w:eastAsiaTheme="minorEastAsia" w:cstheme="minorHAnsi"/>
          <w:bCs/>
        </w:rPr>
        <w:tab/>
      </w:r>
      <w:proofErr w:type="gramStart"/>
      <w:r w:rsidR="00F24CEE" w:rsidRPr="6D10B50A">
        <w:rPr>
          <w:rFonts w:eastAsiaTheme="minorEastAsia"/>
        </w:rPr>
        <w:t>( )</w:t>
      </w:r>
      <w:proofErr w:type="gramEnd"/>
      <w:r w:rsidRPr="6D10B50A">
        <w:rPr>
          <w:rFonts w:eastAsiaTheme="minorEastAsia"/>
        </w:rPr>
        <w:t xml:space="preserve"> No</w:t>
      </w:r>
      <w:r w:rsidRPr="00D439EE">
        <w:rPr>
          <w:rFonts w:eastAsiaTheme="minorEastAsia" w:cstheme="minorHAnsi"/>
          <w:bCs/>
        </w:rPr>
        <w:tab/>
      </w:r>
      <w:r w:rsidR="00F24CEE" w:rsidRPr="6D10B50A">
        <w:rPr>
          <w:rFonts w:eastAsiaTheme="minorEastAsia"/>
        </w:rPr>
        <w:t>( )</w:t>
      </w:r>
      <w:r w:rsidRPr="6D10B50A">
        <w:rPr>
          <w:rFonts w:eastAsiaTheme="minorEastAsia"/>
        </w:rPr>
        <w:t xml:space="preserve"> Yes</w:t>
      </w:r>
    </w:p>
    <w:p w14:paraId="31772F93" w14:textId="77777777" w:rsidR="009E651D" w:rsidRPr="00D439EE" w:rsidRDefault="009E651D" w:rsidP="6D10B50A">
      <w:pPr>
        <w:widowControl w:val="0"/>
        <w:tabs>
          <w:tab w:val="right" w:pos="8280"/>
        </w:tabs>
        <w:kinsoku w:val="0"/>
        <w:overflowPunct w:val="0"/>
        <w:spacing w:before="120" w:after="0" w:line="235" w:lineRule="exact"/>
        <w:textAlignment w:val="baseline"/>
        <w:rPr>
          <w:rFonts w:eastAsiaTheme="minorEastAsia"/>
        </w:rPr>
      </w:pPr>
      <w:r w:rsidRPr="6D10B50A">
        <w:rPr>
          <w:rFonts w:eastAsiaTheme="minorEastAsia"/>
        </w:rPr>
        <w:t xml:space="preserve">Has your healthcare provider recommended treatment for any allergic reaction? </w:t>
      </w:r>
      <w:r w:rsidR="00F24CEE">
        <w:rPr>
          <w:rFonts w:eastAsiaTheme="minorEastAsia" w:cstheme="minorHAnsi"/>
          <w:bCs/>
        </w:rPr>
        <w:tab/>
      </w:r>
      <w:proofErr w:type="gramStart"/>
      <w:r w:rsidR="00F24CEE" w:rsidRPr="6D10B50A">
        <w:rPr>
          <w:rFonts w:eastAsiaTheme="minorEastAsia"/>
        </w:rPr>
        <w:t>( )</w:t>
      </w:r>
      <w:proofErr w:type="gramEnd"/>
      <w:r w:rsidRPr="6D10B50A">
        <w:rPr>
          <w:rFonts w:eastAsiaTheme="minorEastAsia"/>
        </w:rPr>
        <w:t xml:space="preserve"> No</w:t>
      </w:r>
      <w:r w:rsidRPr="00D439EE">
        <w:rPr>
          <w:rFonts w:eastAsiaTheme="minorEastAsia" w:cstheme="minorHAnsi"/>
          <w:bCs/>
        </w:rPr>
        <w:tab/>
      </w:r>
      <w:r w:rsidR="00F24CEE" w:rsidRPr="6D10B50A">
        <w:rPr>
          <w:rFonts w:eastAsiaTheme="minorEastAsia"/>
        </w:rPr>
        <w:t>( )</w:t>
      </w:r>
      <w:r w:rsidRPr="6D10B50A">
        <w:rPr>
          <w:rFonts w:eastAsiaTheme="minorEastAsia"/>
        </w:rPr>
        <w:t xml:space="preserve"> Yes</w:t>
      </w:r>
    </w:p>
    <w:p w14:paraId="4468FB0F" w14:textId="77777777" w:rsidR="009E651D" w:rsidRPr="00D439EE" w:rsidRDefault="009E651D" w:rsidP="6D10B50A">
      <w:pPr>
        <w:widowControl w:val="0"/>
        <w:tabs>
          <w:tab w:val="left" w:pos="6912"/>
          <w:tab w:val="right" w:pos="8280"/>
        </w:tabs>
        <w:kinsoku w:val="0"/>
        <w:overflowPunct w:val="0"/>
        <w:spacing w:before="113" w:after="0" w:line="228" w:lineRule="exact"/>
        <w:textAlignment w:val="baseline"/>
        <w:rPr>
          <w:rFonts w:eastAsiaTheme="minorEastAsia"/>
        </w:rPr>
      </w:pPr>
      <w:r w:rsidRPr="6D10B50A">
        <w:rPr>
          <w:rFonts w:eastAsiaTheme="minorEastAsia"/>
        </w:rPr>
        <w:t>Has your healthcare provider given you a prescription for medication?</w:t>
      </w:r>
      <w:r w:rsidRPr="00D439EE">
        <w:rPr>
          <w:rFonts w:eastAsiaTheme="minorEastAsia" w:cstheme="minorHAnsi"/>
          <w:bCs/>
        </w:rPr>
        <w:tab/>
      </w:r>
      <w:r w:rsidR="00F24CEE">
        <w:rPr>
          <w:rFonts w:eastAsiaTheme="minorEastAsia" w:cstheme="minorHAnsi"/>
          <w:bCs/>
        </w:rPr>
        <w:tab/>
      </w:r>
      <w:proofErr w:type="gramStart"/>
      <w:r w:rsidR="00F24CEE" w:rsidRPr="6D10B50A">
        <w:rPr>
          <w:rFonts w:eastAsiaTheme="minorEastAsia"/>
        </w:rPr>
        <w:t>( )</w:t>
      </w:r>
      <w:proofErr w:type="gramEnd"/>
      <w:r w:rsidRPr="6D10B50A">
        <w:rPr>
          <w:rFonts w:eastAsiaTheme="minorEastAsia"/>
        </w:rPr>
        <w:t xml:space="preserve"> No</w:t>
      </w:r>
      <w:r w:rsidRPr="00D439EE">
        <w:rPr>
          <w:rFonts w:eastAsiaTheme="minorEastAsia" w:cstheme="minorHAnsi"/>
          <w:bCs/>
        </w:rPr>
        <w:tab/>
      </w:r>
      <w:r w:rsidR="00F24CEE" w:rsidRPr="6D10B50A">
        <w:rPr>
          <w:rFonts w:eastAsiaTheme="minorEastAsia"/>
        </w:rPr>
        <w:t>( )</w:t>
      </w:r>
      <w:r w:rsidRPr="6D10B50A">
        <w:rPr>
          <w:rFonts w:eastAsiaTheme="minorEastAsia"/>
        </w:rPr>
        <w:t xml:space="preserve"> Yes</w:t>
      </w:r>
    </w:p>
    <w:p w14:paraId="0A74546E" w14:textId="77777777" w:rsidR="009E651D" w:rsidRPr="00D439EE" w:rsidRDefault="009E651D" w:rsidP="6D10B50A">
      <w:pPr>
        <w:widowControl w:val="0"/>
        <w:tabs>
          <w:tab w:val="left" w:pos="6912"/>
          <w:tab w:val="right" w:pos="8280"/>
        </w:tabs>
        <w:kinsoku w:val="0"/>
        <w:overflowPunct w:val="0"/>
        <w:spacing w:before="123" w:after="0" w:line="232" w:lineRule="exact"/>
        <w:textAlignment w:val="baseline"/>
        <w:rPr>
          <w:rFonts w:eastAsiaTheme="minorEastAsia"/>
        </w:rPr>
      </w:pPr>
      <w:r w:rsidRPr="6D10B50A">
        <w:rPr>
          <w:rFonts w:eastAsiaTheme="minorEastAsia"/>
        </w:rPr>
        <w:t>Have you used the epinephrine auto-injector (Epi Pen)</w:t>
      </w:r>
      <w:r w:rsidRPr="00D439EE">
        <w:rPr>
          <w:rFonts w:eastAsiaTheme="minorEastAsia" w:cstheme="minorHAnsi"/>
          <w:bCs/>
        </w:rPr>
        <w:tab/>
      </w:r>
      <w:proofErr w:type="gramStart"/>
      <w:r w:rsidR="00F24CEE">
        <w:rPr>
          <w:rFonts w:eastAsiaTheme="minorEastAsia" w:cstheme="minorHAnsi"/>
          <w:bCs/>
        </w:rPr>
        <w:tab/>
      </w:r>
      <w:r w:rsidR="00F24CEE" w:rsidRPr="6D10B50A">
        <w:rPr>
          <w:rFonts w:eastAsiaTheme="minorEastAsia"/>
        </w:rPr>
        <w:t>( )</w:t>
      </w:r>
      <w:proofErr w:type="gramEnd"/>
      <w:r w:rsidRPr="6D10B50A">
        <w:rPr>
          <w:rFonts w:eastAsiaTheme="minorEastAsia"/>
        </w:rPr>
        <w:t xml:space="preserve"> No</w:t>
      </w:r>
      <w:r w:rsidRPr="00D439EE">
        <w:rPr>
          <w:rFonts w:eastAsiaTheme="minorEastAsia" w:cstheme="minorHAnsi"/>
          <w:bCs/>
        </w:rPr>
        <w:tab/>
      </w:r>
      <w:r w:rsidR="00F24CEE" w:rsidRPr="6D10B50A">
        <w:rPr>
          <w:rFonts w:eastAsiaTheme="minorEastAsia"/>
        </w:rPr>
        <w:t>( )</w:t>
      </w:r>
      <w:r w:rsidRPr="6D10B50A">
        <w:rPr>
          <w:rFonts w:eastAsiaTheme="minorEastAsia"/>
        </w:rPr>
        <w:t xml:space="preserve"> Yes</w:t>
      </w:r>
    </w:p>
    <w:p w14:paraId="2BD7BB9B" w14:textId="77777777" w:rsidR="009E651D" w:rsidRPr="00D439EE" w:rsidRDefault="009E651D" w:rsidP="6D10B50A">
      <w:pPr>
        <w:widowControl w:val="0"/>
        <w:tabs>
          <w:tab w:val="left" w:pos="6912"/>
          <w:tab w:val="right" w:pos="8280"/>
        </w:tabs>
        <w:kinsoku w:val="0"/>
        <w:overflowPunct w:val="0"/>
        <w:spacing w:before="124" w:after="0" w:line="238" w:lineRule="exact"/>
        <w:textAlignment w:val="baseline"/>
        <w:rPr>
          <w:rFonts w:eastAsiaTheme="minorEastAsia"/>
        </w:rPr>
      </w:pPr>
      <w:r w:rsidRPr="6D10B50A">
        <w:rPr>
          <w:rFonts w:eastAsiaTheme="minorEastAsia"/>
        </w:rPr>
        <w:t>Can you eat foods "processed in the same facility" as your allergen?</w:t>
      </w:r>
      <w:r w:rsidRPr="00D439EE">
        <w:rPr>
          <w:rFonts w:eastAsiaTheme="minorEastAsia" w:cstheme="minorHAnsi"/>
          <w:bCs/>
        </w:rPr>
        <w:tab/>
      </w:r>
      <w:r w:rsidR="00F24CEE">
        <w:rPr>
          <w:rFonts w:eastAsiaTheme="minorEastAsia" w:cstheme="minorHAnsi"/>
          <w:bCs/>
        </w:rPr>
        <w:tab/>
      </w:r>
      <w:proofErr w:type="gramStart"/>
      <w:r w:rsidR="00F24CEE" w:rsidRPr="6D10B50A">
        <w:rPr>
          <w:rFonts w:eastAsiaTheme="minorEastAsia"/>
        </w:rPr>
        <w:t>( )</w:t>
      </w:r>
      <w:proofErr w:type="gramEnd"/>
      <w:r w:rsidRPr="6D10B50A">
        <w:rPr>
          <w:rFonts w:eastAsiaTheme="minorEastAsia"/>
        </w:rPr>
        <w:t xml:space="preserve"> No</w:t>
      </w:r>
      <w:r w:rsidRPr="00D439EE">
        <w:rPr>
          <w:rFonts w:eastAsiaTheme="minorEastAsia" w:cstheme="minorHAnsi"/>
          <w:bCs/>
        </w:rPr>
        <w:tab/>
      </w:r>
      <w:r w:rsidR="00F24CEE" w:rsidRPr="6D10B50A">
        <w:rPr>
          <w:rFonts w:eastAsiaTheme="minorEastAsia"/>
        </w:rPr>
        <w:t>( )</w:t>
      </w:r>
      <w:r w:rsidRPr="6D10B50A">
        <w:rPr>
          <w:rFonts w:eastAsiaTheme="minorEastAsia"/>
        </w:rPr>
        <w:t xml:space="preserve"> Yes</w:t>
      </w:r>
    </w:p>
    <w:p w14:paraId="0E44F344" w14:textId="77777777" w:rsidR="009E651D" w:rsidRPr="00D439EE" w:rsidRDefault="009E651D" w:rsidP="6D10B50A">
      <w:pPr>
        <w:widowControl w:val="0"/>
        <w:tabs>
          <w:tab w:val="left" w:pos="6912"/>
          <w:tab w:val="right" w:pos="8280"/>
        </w:tabs>
        <w:kinsoku w:val="0"/>
        <w:overflowPunct w:val="0"/>
        <w:spacing w:before="117" w:after="0" w:line="231" w:lineRule="exact"/>
        <w:textAlignment w:val="baseline"/>
        <w:rPr>
          <w:rFonts w:eastAsiaTheme="minorEastAsia"/>
        </w:rPr>
      </w:pPr>
      <w:r w:rsidRPr="6D10B50A">
        <w:rPr>
          <w:rFonts w:eastAsiaTheme="minorEastAsia"/>
        </w:rPr>
        <w:t>Will you supply your own food (and/or food related items) for meals?</w:t>
      </w:r>
      <w:r w:rsidRPr="00D439EE">
        <w:rPr>
          <w:rFonts w:eastAsiaTheme="minorEastAsia" w:cstheme="minorHAnsi"/>
          <w:bCs/>
        </w:rPr>
        <w:tab/>
      </w:r>
      <w:r w:rsidR="00F24CEE">
        <w:rPr>
          <w:rFonts w:eastAsiaTheme="minorEastAsia" w:cstheme="minorHAnsi"/>
          <w:bCs/>
        </w:rPr>
        <w:tab/>
      </w:r>
      <w:proofErr w:type="gramStart"/>
      <w:r w:rsidR="00F24CEE" w:rsidRPr="6D10B50A">
        <w:rPr>
          <w:rFonts w:eastAsiaTheme="minorEastAsia"/>
        </w:rPr>
        <w:t>( )</w:t>
      </w:r>
      <w:proofErr w:type="gramEnd"/>
      <w:r w:rsidRPr="6D10B50A">
        <w:rPr>
          <w:rFonts w:eastAsiaTheme="minorEastAsia"/>
        </w:rPr>
        <w:t xml:space="preserve"> No</w:t>
      </w:r>
      <w:r w:rsidRPr="00D439EE">
        <w:rPr>
          <w:rFonts w:eastAsiaTheme="minorEastAsia" w:cstheme="minorHAnsi"/>
          <w:bCs/>
        </w:rPr>
        <w:tab/>
      </w:r>
      <w:r w:rsidR="00F24CEE" w:rsidRPr="6D10B50A">
        <w:rPr>
          <w:rFonts w:eastAsiaTheme="minorEastAsia"/>
        </w:rPr>
        <w:t>( )</w:t>
      </w:r>
      <w:r w:rsidRPr="6D10B50A">
        <w:rPr>
          <w:rFonts w:eastAsiaTheme="minorEastAsia"/>
        </w:rPr>
        <w:t xml:space="preserve"> Yes</w:t>
      </w:r>
    </w:p>
    <w:p w14:paraId="063535E6" w14:textId="77777777" w:rsidR="009E651D" w:rsidRPr="00D439EE" w:rsidRDefault="009E651D" w:rsidP="6D10B50A">
      <w:pPr>
        <w:widowControl w:val="0"/>
        <w:tabs>
          <w:tab w:val="left" w:pos="6912"/>
          <w:tab w:val="right" w:pos="8280"/>
        </w:tabs>
        <w:kinsoku w:val="0"/>
        <w:overflowPunct w:val="0"/>
        <w:spacing w:before="120" w:after="0" w:line="211" w:lineRule="exact"/>
        <w:textAlignment w:val="baseline"/>
        <w:rPr>
          <w:rFonts w:eastAsiaTheme="minorEastAsia"/>
        </w:rPr>
      </w:pPr>
      <w:r w:rsidRPr="6D10B50A">
        <w:rPr>
          <w:rFonts w:eastAsiaTheme="minorEastAsia"/>
        </w:rPr>
        <w:t>Do you require any other special conditions like a "safe" table for meals?</w:t>
      </w:r>
      <w:r w:rsidRPr="00D439EE">
        <w:rPr>
          <w:rFonts w:eastAsiaTheme="minorEastAsia" w:cstheme="minorHAnsi"/>
          <w:bCs/>
        </w:rPr>
        <w:tab/>
      </w:r>
      <w:r w:rsidR="00F24CEE">
        <w:rPr>
          <w:rFonts w:eastAsiaTheme="minorEastAsia" w:cstheme="minorHAnsi"/>
          <w:bCs/>
        </w:rPr>
        <w:tab/>
      </w:r>
      <w:proofErr w:type="gramStart"/>
      <w:r w:rsidR="00F24CEE" w:rsidRPr="6D10B50A">
        <w:rPr>
          <w:rFonts w:eastAsiaTheme="minorEastAsia"/>
        </w:rPr>
        <w:t>( )</w:t>
      </w:r>
      <w:proofErr w:type="gramEnd"/>
      <w:r w:rsidRPr="6D10B50A">
        <w:rPr>
          <w:rFonts w:eastAsiaTheme="minorEastAsia"/>
        </w:rPr>
        <w:t xml:space="preserve"> No</w:t>
      </w:r>
      <w:r w:rsidRPr="00D439EE">
        <w:rPr>
          <w:rFonts w:eastAsiaTheme="minorEastAsia" w:cstheme="minorHAnsi"/>
          <w:bCs/>
        </w:rPr>
        <w:tab/>
      </w:r>
      <w:r w:rsidR="00F24CEE" w:rsidRPr="6D10B50A">
        <w:rPr>
          <w:rFonts w:eastAsiaTheme="minorEastAsia"/>
        </w:rPr>
        <w:t>( )</w:t>
      </w:r>
      <w:r w:rsidRPr="6D10B50A">
        <w:rPr>
          <w:rFonts w:eastAsiaTheme="minorEastAsia"/>
        </w:rPr>
        <w:t xml:space="preserve"> Yes</w:t>
      </w:r>
    </w:p>
    <w:p w14:paraId="426162E4" w14:textId="77777777" w:rsidR="009E651D" w:rsidRPr="00D439EE" w:rsidRDefault="009E651D" w:rsidP="6D10B50A">
      <w:pPr>
        <w:widowControl w:val="0"/>
        <w:tabs>
          <w:tab w:val="left" w:leader="underscore" w:pos="5976"/>
        </w:tabs>
        <w:kinsoku w:val="0"/>
        <w:overflowPunct w:val="0"/>
        <w:spacing w:after="0" w:line="236" w:lineRule="exact"/>
        <w:ind w:left="216"/>
        <w:textAlignment w:val="baseline"/>
        <w:rPr>
          <w:rFonts w:eastAsiaTheme="minorEastAsia"/>
        </w:rPr>
      </w:pPr>
      <w:r w:rsidRPr="6D10B50A">
        <w:rPr>
          <w:rFonts w:eastAsiaTheme="minorEastAsia"/>
          <w:spacing w:val="7"/>
        </w:rPr>
        <w:t xml:space="preserve">explain: </w:t>
      </w:r>
      <w:r w:rsidR="00F24CEE" w:rsidRPr="6D10B50A">
        <w:rPr>
          <w:rFonts w:eastAsiaTheme="minorEastAsia"/>
          <w:spacing w:val="7"/>
        </w:rPr>
        <w:t>_______________________________________________</w:t>
      </w:r>
    </w:p>
    <w:p w14:paraId="2D1B905B" w14:textId="77777777" w:rsidR="009E651D" w:rsidRPr="00D439EE" w:rsidRDefault="6D10B50A" w:rsidP="6D10B50A">
      <w:pPr>
        <w:widowControl w:val="0"/>
        <w:kinsoku w:val="0"/>
        <w:overflowPunct w:val="0"/>
        <w:spacing w:before="332" w:after="0" w:line="234" w:lineRule="exact"/>
        <w:textAlignment w:val="baseline"/>
        <w:rPr>
          <w:rFonts w:eastAsiaTheme="minorEastAsia"/>
        </w:rPr>
      </w:pPr>
      <w:r w:rsidRPr="6D10B50A">
        <w:rPr>
          <w:rFonts w:eastAsiaTheme="minorEastAsia"/>
        </w:rPr>
        <w:t xml:space="preserve">Are you able to monitor and prevent your own </w:t>
      </w:r>
      <w:proofErr w:type="gramStart"/>
      <w:r w:rsidRPr="6D10B50A">
        <w:rPr>
          <w:rFonts w:eastAsiaTheme="minorEastAsia"/>
        </w:rPr>
        <w:t>exposures...</w:t>
      </w:r>
      <w:proofErr w:type="gramEnd"/>
    </w:p>
    <w:p w14:paraId="157DD07F" w14:textId="77777777" w:rsidR="009E651D" w:rsidRPr="00D439EE" w:rsidRDefault="009E651D" w:rsidP="6D10B50A">
      <w:pPr>
        <w:widowControl w:val="0"/>
        <w:kinsoku w:val="0"/>
        <w:overflowPunct w:val="0"/>
        <w:spacing w:before="191" w:after="0" w:line="224" w:lineRule="exact"/>
        <w:textAlignment w:val="baseline"/>
        <w:rPr>
          <w:rFonts w:eastAsiaTheme="minorEastAsia"/>
        </w:rPr>
      </w:pPr>
      <w:r w:rsidRPr="6D10B50A">
        <w:rPr>
          <w:rFonts w:eastAsiaTheme="minorEastAsia"/>
          <w:spacing w:val="-3"/>
        </w:rPr>
        <w:t>Do you know:</w:t>
      </w:r>
    </w:p>
    <w:p w14:paraId="16B45F06" w14:textId="77777777" w:rsidR="009E651D" w:rsidRPr="00D439EE" w:rsidRDefault="009E651D" w:rsidP="6D10B50A">
      <w:pPr>
        <w:widowControl w:val="0"/>
        <w:tabs>
          <w:tab w:val="right" w:pos="6696"/>
        </w:tabs>
        <w:kinsoku w:val="0"/>
        <w:overflowPunct w:val="0"/>
        <w:spacing w:before="14" w:after="0" w:line="221" w:lineRule="exact"/>
        <w:ind w:left="648"/>
        <w:textAlignment w:val="baseline"/>
        <w:rPr>
          <w:rFonts w:eastAsiaTheme="minorEastAsia"/>
        </w:rPr>
      </w:pPr>
      <w:r w:rsidRPr="6D10B50A">
        <w:rPr>
          <w:rFonts w:eastAsiaTheme="minorEastAsia"/>
        </w:rPr>
        <w:t>What foods to avoid?</w:t>
      </w:r>
      <w:r w:rsidRPr="00D439EE">
        <w:rPr>
          <w:rFonts w:eastAsiaTheme="minorEastAsia" w:cstheme="minorHAnsi"/>
          <w:bCs/>
        </w:rPr>
        <w:tab/>
      </w:r>
      <w:r w:rsidR="00F24CEE">
        <w:rPr>
          <w:rFonts w:eastAsiaTheme="minorEastAsia" w:cstheme="minorHAnsi"/>
          <w:bCs/>
        </w:rPr>
        <w:tab/>
      </w:r>
      <w:r w:rsidR="00F24CEE">
        <w:rPr>
          <w:rFonts w:eastAsiaTheme="minorEastAsia" w:cstheme="minorHAnsi"/>
          <w:bCs/>
        </w:rPr>
        <w:tab/>
      </w:r>
      <w:proofErr w:type="gramStart"/>
      <w:r w:rsidR="00F24CEE" w:rsidRPr="6D10B50A">
        <w:rPr>
          <w:rFonts w:eastAsiaTheme="minorEastAsia"/>
        </w:rPr>
        <w:t>( )</w:t>
      </w:r>
      <w:proofErr w:type="gramEnd"/>
      <w:r w:rsidRPr="6D10B50A">
        <w:rPr>
          <w:rFonts w:eastAsiaTheme="minorEastAsia"/>
        </w:rPr>
        <w:t xml:space="preserve"> No</w:t>
      </w:r>
      <w:r w:rsidR="00F24CEE">
        <w:rPr>
          <w:rFonts w:eastAsiaTheme="minorEastAsia" w:cstheme="minorHAnsi"/>
          <w:bCs/>
        </w:rPr>
        <w:tab/>
      </w:r>
      <w:r w:rsidR="00F24CEE" w:rsidRPr="6D10B50A">
        <w:rPr>
          <w:rFonts w:eastAsiaTheme="minorEastAsia"/>
        </w:rPr>
        <w:t>( )</w:t>
      </w:r>
      <w:r w:rsidRPr="6D10B50A">
        <w:rPr>
          <w:rFonts w:eastAsiaTheme="minorEastAsia"/>
        </w:rPr>
        <w:t xml:space="preserve"> Yes</w:t>
      </w:r>
    </w:p>
    <w:p w14:paraId="20AE1637" w14:textId="77777777" w:rsidR="009E651D" w:rsidRPr="00D439EE" w:rsidRDefault="009E651D" w:rsidP="6D10B50A">
      <w:pPr>
        <w:widowControl w:val="0"/>
        <w:tabs>
          <w:tab w:val="left" w:pos="5328"/>
          <w:tab w:val="right" w:pos="6696"/>
        </w:tabs>
        <w:kinsoku w:val="0"/>
        <w:overflowPunct w:val="0"/>
        <w:spacing w:after="0" w:line="222" w:lineRule="exact"/>
        <w:ind w:left="648"/>
        <w:textAlignment w:val="baseline"/>
        <w:rPr>
          <w:rFonts w:eastAsiaTheme="minorEastAsia"/>
        </w:rPr>
      </w:pPr>
      <w:r w:rsidRPr="6D10B50A">
        <w:rPr>
          <w:rFonts w:eastAsiaTheme="minorEastAsia"/>
        </w:rPr>
        <w:t>To ask about food ingredients?</w:t>
      </w:r>
      <w:r w:rsidRPr="00D439EE">
        <w:rPr>
          <w:rFonts w:eastAsiaTheme="minorEastAsia" w:cstheme="minorHAnsi"/>
          <w:bCs/>
        </w:rPr>
        <w:tab/>
      </w:r>
      <w:r w:rsidR="00F24CEE">
        <w:rPr>
          <w:rFonts w:eastAsiaTheme="minorEastAsia" w:cstheme="minorHAnsi"/>
          <w:bCs/>
        </w:rPr>
        <w:tab/>
      </w:r>
      <w:r w:rsidR="00F24CEE">
        <w:rPr>
          <w:rFonts w:eastAsiaTheme="minorEastAsia" w:cstheme="minorHAnsi"/>
          <w:bCs/>
        </w:rPr>
        <w:tab/>
      </w:r>
      <w:r w:rsidR="00F24CEE">
        <w:rPr>
          <w:rFonts w:eastAsiaTheme="minorEastAsia" w:cstheme="minorHAnsi"/>
          <w:bCs/>
        </w:rPr>
        <w:tab/>
      </w:r>
      <w:proofErr w:type="gramStart"/>
      <w:r w:rsidR="00F24CEE" w:rsidRPr="6D10B50A">
        <w:rPr>
          <w:rFonts w:eastAsiaTheme="minorEastAsia"/>
        </w:rPr>
        <w:t>( )</w:t>
      </w:r>
      <w:proofErr w:type="gramEnd"/>
      <w:r w:rsidRPr="6D10B50A">
        <w:rPr>
          <w:rFonts w:eastAsiaTheme="minorEastAsia"/>
        </w:rPr>
        <w:t xml:space="preserve"> No</w:t>
      </w:r>
      <w:r w:rsidRPr="00D439EE">
        <w:rPr>
          <w:rFonts w:eastAsiaTheme="minorEastAsia" w:cstheme="minorHAnsi"/>
          <w:bCs/>
        </w:rPr>
        <w:tab/>
      </w:r>
      <w:r w:rsidR="00F24CEE" w:rsidRPr="6D10B50A">
        <w:rPr>
          <w:rFonts w:eastAsiaTheme="minorEastAsia"/>
        </w:rPr>
        <w:t>( )</w:t>
      </w:r>
      <w:r w:rsidRPr="6D10B50A">
        <w:rPr>
          <w:rFonts w:eastAsiaTheme="minorEastAsia"/>
        </w:rPr>
        <w:t xml:space="preserve"> Yes</w:t>
      </w:r>
    </w:p>
    <w:p w14:paraId="5196F5D3" w14:textId="77777777" w:rsidR="009E651D" w:rsidRPr="00D439EE" w:rsidRDefault="009E651D" w:rsidP="6D10B50A">
      <w:pPr>
        <w:widowControl w:val="0"/>
        <w:tabs>
          <w:tab w:val="left" w:pos="5328"/>
          <w:tab w:val="right" w:pos="6696"/>
        </w:tabs>
        <w:kinsoku w:val="0"/>
        <w:overflowPunct w:val="0"/>
        <w:spacing w:before="2" w:after="0" w:line="223" w:lineRule="exact"/>
        <w:ind w:left="648"/>
        <w:textAlignment w:val="baseline"/>
        <w:rPr>
          <w:rFonts w:eastAsiaTheme="minorEastAsia"/>
        </w:rPr>
      </w:pPr>
      <w:r w:rsidRPr="6D10B50A">
        <w:rPr>
          <w:rFonts w:eastAsiaTheme="minorEastAsia"/>
        </w:rPr>
        <w:t>How to read and understand food labels?</w:t>
      </w:r>
      <w:r w:rsidRPr="00D439EE">
        <w:rPr>
          <w:rFonts w:eastAsiaTheme="minorEastAsia" w:cstheme="minorHAnsi"/>
          <w:bCs/>
        </w:rPr>
        <w:tab/>
      </w:r>
      <w:r w:rsidR="00F24CEE">
        <w:rPr>
          <w:rFonts w:eastAsiaTheme="minorEastAsia" w:cstheme="minorHAnsi"/>
          <w:bCs/>
        </w:rPr>
        <w:tab/>
      </w:r>
      <w:r w:rsidR="00F24CEE">
        <w:rPr>
          <w:rFonts w:eastAsiaTheme="minorEastAsia" w:cstheme="minorHAnsi"/>
          <w:bCs/>
        </w:rPr>
        <w:tab/>
      </w:r>
      <w:r w:rsidR="00F24CEE">
        <w:rPr>
          <w:rFonts w:eastAsiaTheme="minorEastAsia" w:cstheme="minorHAnsi"/>
          <w:bCs/>
        </w:rPr>
        <w:tab/>
      </w:r>
      <w:proofErr w:type="gramStart"/>
      <w:r w:rsidR="00F24CEE" w:rsidRPr="6D10B50A">
        <w:rPr>
          <w:rFonts w:eastAsiaTheme="minorEastAsia"/>
        </w:rPr>
        <w:t>( )</w:t>
      </w:r>
      <w:proofErr w:type="gramEnd"/>
      <w:r w:rsidRPr="6D10B50A">
        <w:rPr>
          <w:rFonts w:eastAsiaTheme="minorEastAsia"/>
        </w:rPr>
        <w:t xml:space="preserve"> No</w:t>
      </w:r>
      <w:r w:rsidRPr="00D439EE">
        <w:rPr>
          <w:rFonts w:eastAsiaTheme="minorEastAsia" w:cstheme="minorHAnsi"/>
          <w:bCs/>
        </w:rPr>
        <w:tab/>
      </w:r>
      <w:r w:rsidR="00F24CEE" w:rsidRPr="6D10B50A">
        <w:rPr>
          <w:rFonts w:eastAsiaTheme="minorEastAsia"/>
        </w:rPr>
        <w:t>( )</w:t>
      </w:r>
      <w:r w:rsidRPr="6D10B50A">
        <w:rPr>
          <w:rFonts w:eastAsiaTheme="minorEastAsia"/>
        </w:rPr>
        <w:t xml:space="preserve"> Yes</w:t>
      </w:r>
    </w:p>
    <w:p w14:paraId="2761822F" w14:textId="77777777" w:rsidR="009E651D" w:rsidRPr="00D439EE" w:rsidRDefault="009E651D" w:rsidP="6D10B50A">
      <w:pPr>
        <w:widowControl w:val="0"/>
        <w:tabs>
          <w:tab w:val="left" w:pos="5328"/>
          <w:tab w:val="right" w:pos="6696"/>
        </w:tabs>
        <w:kinsoku w:val="0"/>
        <w:overflowPunct w:val="0"/>
        <w:spacing w:after="0" w:line="230" w:lineRule="exact"/>
        <w:ind w:left="648"/>
        <w:textAlignment w:val="baseline"/>
        <w:rPr>
          <w:rFonts w:eastAsiaTheme="minorEastAsia"/>
        </w:rPr>
      </w:pPr>
      <w:r w:rsidRPr="6D10B50A">
        <w:rPr>
          <w:rFonts w:eastAsiaTheme="minorEastAsia"/>
        </w:rPr>
        <w:t>To tell someone immediately after an exposure?</w:t>
      </w:r>
      <w:r w:rsidRPr="00D439EE">
        <w:rPr>
          <w:rFonts w:eastAsiaTheme="minorEastAsia" w:cstheme="minorHAnsi"/>
          <w:bCs/>
        </w:rPr>
        <w:tab/>
      </w:r>
      <w:r w:rsidR="00F24CEE">
        <w:rPr>
          <w:rFonts w:eastAsiaTheme="minorEastAsia" w:cstheme="minorHAnsi"/>
          <w:bCs/>
        </w:rPr>
        <w:tab/>
      </w:r>
      <w:r w:rsidR="00F24CEE">
        <w:rPr>
          <w:rFonts w:eastAsiaTheme="minorEastAsia" w:cstheme="minorHAnsi"/>
          <w:bCs/>
        </w:rPr>
        <w:tab/>
      </w:r>
      <w:r w:rsidR="00F24CEE">
        <w:rPr>
          <w:rFonts w:eastAsiaTheme="minorEastAsia" w:cstheme="minorHAnsi"/>
          <w:bCs/>
        </w:rPr>
        <w:tab/>
      </w:r>
      <w:proofErr w:type="gramStart"/>
      <w:r w:rsidR="00F24CEE" w:rsidRPr="6D10B50A">
        <w:rPr>
          <w:rFonts w:eastAsiaTheme="minorEastAsia"/>
        </w:rPr>
        <w:t>( )</w:t>
      </w:r>
      <w:proofErr w:type="gramEnd"/>
      <w:r w:rsidRPr="6D10B50A">
        <w:rPr>
          <w:rFonts w:eastAsiaTheme="minorEastAsia"/>
        </w:rPr>
        <w:t xml:space="preserve"> No</w:t>
      </w:r>
      <w:r w:rsidRPr="00D439EE">
        <w:rPr>
          <w:rFonts w:eastAsiaTheme="minorEastAsia" w:cstheme="minorHAnsi"/>
          <w:bCs/>
        </w:rPr>
        <w:tab/>
      </w:r>
      <w:r w:rsidR="00F24CEE" w:rsidRPr="6D10B50A">
        <w:rPr>
          <w:rFonts w:eastAsiaTheme="minorEastAsia"/>
        </w:rPr>
        <w:t>( )</w:t>
      </w:r>
      <w:r w:rsidRPr="6D10B50A">
        <w:rPr>
          <w:rFonts w:eastAsiaTheme="minorEastAsia"/>
        </w:rPr>
        <w:t xml:space="preserve"> Yes</w:t>
      </w:r>
    </w:p>
    <w:p w14:paraId="62CC1971" w14:textId="77777777" w:rsidR="009E651D" w:rsidRPr="00D439EE" w:rsidRDefault="009E651D" w:rsidP="6D10B50A">
      <w:pPr>
        <w:widowControl w:val="0"/>
        <w:tabs>
          <w:tab w:val="right" w:pos="6696"/>
        </w:tabs>
        <w:kinsoku w:val="0"/>
        <w:overflowPunct w:val="0"/>
        <w:spacing w:before="16" w:after="0" w:line="201" w:lineRule="exact"/>
        <w:ind w:right="2016" w:firstLine="648"/>
        <w:textAlignment w:val="baseline"/>
        <w:rPr>
          <w:rFonts w:eastAsiaTheme="minorEastAsia"/>
        </w:rPr>
      </w:pPr>
      <w:r w:rsidRPr="6D10B50A">
        <w:rPr>
          <w:rFonts w:eastAsiaTheme="minorEastAsia"/>
        </w:rPr>
        <w:t>How to get and use emergency medication?</w:t>
      </w:r>
      <w:r w:rsidRPr="00D439EE">
        <w:rPr>
          <w:rFonts w:eastAsiaTheme="minorEastAsia" w:cstheme="minorHAnsi"/>
          <w:bCs/>
        </w:rPr>
        <w:tab/>
      </w:r>
      <w:r w:rsidR="00F24CEE">
        <w:rPr>
          <w:rFonts w:eastAsiaTheme="minorEastAsia" w:cstheme="minorHAnsi"/>
          <w:bCs/>
        </w:rPr>
        <w:tab/>
      </w:r>
      <w:r w:rsidR="00F24CEE">
        <w:rPr>
          <w:rFonts w:eastAsiaTheme="minorEastAsia" w:cstheme="minorHAnsi"/>
          <w:bCs/>
        </w:rPr>
        <w:tab/>
      </w:r>
      <w:proofErr w:type="gramStart"/>
      <w:r w:rsidR="00F24CEE" w:rsidRPr="6D10B50A">
        <w:rPr>
          <w:rFonts w:eastAsiaTheme="minorEastAsia"/>
        </w:rPr>
        <w:t>( )</w:t>
      </w:r>
      <w:proofErr w:type="gramEnd"/>
      <w:r w:rsidRPr="6D10B50A">
        <w:rPr>
          <w:rFonts w:eastAsiaTheme="minorEastAsia"/>
        </w:rPr>
        <w:t xml:space="preserve"> No </w:t>
      </w:r>
      <w:r w:rsidR="00F24CEE">
        <w:rPr>
          <w:rFonts w:eastAsiaTheme="minorEastAsia" w:cstheme="minorHAnsi"/>
          <w:bCs/>
        </w:rPr>
        <w:tab/>
      </w:r>
      <w:r w:rsidR="00F24CEE" w:rsidRPr="6D10B50A">
        <w:rPr>
          <w:rFonts w:eastAsiaTheme="minorEastAsia"/>
        </w:rPr>
        <w:t>( )</w:t>
      </w:r>
      <w:r w:rsidRPr="6D10B50A">
        <w:rPr>
          <w:rFonts w:eastAsiaTheme="minorEastAsia"/>
        </w:rPr>
        <w:t xml:space="preserve"> Yes</w:t>
      </w:r>
      <w:r w:rsidRPr="00D439EE">
        <w:rPr>
          <w:rFonts w:eastAsiaTheme="minorEastAsia" w:cstheme="minorHAnsi"/>
          <w:bCs/>
        </w:rPr>
        <w:br/>
      </w:r>
      <w:r w:rsidRPr="6D10B50A">
        <w:rPr>
          <w:rFonts w:eastAsiaTheme="minorEastAsia"/>
        </w:rPr>
        <w:t>Do you:</w:t>
      </w:r>
    </w:p>
    <w:p w14:paraId="4AF8F21F" w14:textId="77777777" w:rsidR="009E651D" w:rsidRPr="00D439EE" w:rsidRDefault="009E651D" w:rsidP="6D10B50A">
      <w:pPr>
        <w:widowControl w:val="0"/>
        <w:tabs>
          <w:tab w:val="left" w:pos="5328"/>
          <w:tab w:val="right" w:pos="6696"/>
        </w:tabs>
        <w:kinsoku w:val="0"/>
        <w:overflowPunct w:val="0"/>
        <w:spacing w:before="8" w:after="0" w:line="223" w:lineRule="exact"/>
        <w:ind w:left="648"/>
        <w:textAlignment w:val="baseline"/>
        <w:rPr>
          <w:rFonts w:eastAsiaTheme="minorEastAsia"/>
        </w:rPr>
      </w:pPr>
      <w:r w:rsidRPr="6D10B50A">
        <w:rPr>
          <w:rFonts w:eastAsiaTheme="minorEastAsia"/>
        </w:rPr>
        <w:t>Firmly refuse a problem food?</w:t>
      </w:r>
      <w:r w:rsidRPr="00D439EE">
        <w:rPr>
          <w:rFonts w:eastAsiaTheme="minorEastAsia" w:cstheme="minorHAnsi"/>
          <w:bCs/>
        </w:rPr>
        <w:tab/>
      </w:r>
      <w:r w:rsidR="00F24CEE">
        <w:rPr>
          <w:rFonts w:eastAsiaTheme="minorEastAsia" w:cstheme="minorHAnsi"/>
          <w:bCs/>
        </w:rPr>
        <w:tab/>
      </w:r>
      <w:r w:rsidR="00F24CEE">
        <w:rPr>
          <w:rFonts w:eastAsiaTheme="minorEastAsia" w:cstheme="minorHAnsi"/>
          <w:bCs/>
        </w:rPr>
        <w:tab/>
      </w:r>
      <w:r w:rsidR="00F24CEE">
        <w:rPr>
          <w:rFonts w:eastAsiaTheme="minorEastAsia" w:cstheme="minorHAnsi"/>
          <w:bCs/>
        </w:rPr>
        <w:tab/>
      </w:r>
      <w:proofErr w:type="gramStart"/>
      <w:r w:rsidR="00F24CEE" w:rsidRPr="6D10B50A">
        <w:rPr>
          <w:rFonts w:eastAsiaTheme="minorEastAsia"/>
        </w:rPr>
        <w:t>( )</w:t>
      </w:r>
      <w:proofErr w:type="gramEnd"/>
      <w:r w:rsidRPr="6D10B50A">
        <w:rPr>
          <w:rFonts w:eastAsiaTheme="minorEastAsia"/>
        </w:rPr>
        <w:t xml:space="preserve"> No</w:t>
      </w:r>
      <w:r w:rsidRPr="00D439EE">
        <w:rPr>
          <w:rFonts w:eastAsiaTheme="minorEastAsia" w:cstheme="minorHAnsi"/>
          <w:bCs/>
        </w:rPr>
        <w:tab/>
      </w:r>
      <w:r w:rsidR="00F24CEE" w:rsidRPr="6D10B50A">
        <w:rPr>
          <w:rFonts w:eastAsiaTheme="minorEastAsia"/>
        </w:rPr>
        <w:t>( )</w:t>
      </w:r>
      <w:r w:rsidRPr="6D10B50A">
        <w:rPr>
          <w:rFonts w:eastAsiaTheme="minorEastAsia"/>
        </w:rPr>
        <w:t xml:space="preserve"> Yes</w:t>
      </w:r>
    </w:p>
    <w:p w14:paraId="4B6D6295" w14:textId="77777777" w:rsidR="009E651D" w:rsidRPr="00D439EE" w:rsidRDefault="009E651D" w:rsidP="6D10B50A">
      <w:pPr>
        <w:widowControl w:val="0"/>
        <w:tabs>
          <w:tab w:val="right" w:pos="6696"/>
        </w:tabs>
        <w:kinsoku w:val="0"/>
        <w:overflowPunct w:val="0"/>
        <w:spacing w:before="3" w:after="0" w:line="219" w:lineRule="exact"/>
        <w:ind w:left="648"/>
        <w:textAlignment w:val="baseline"/>
        <w:rPr>
          <w:rFonts w:eastAsiaTheme="minorEastAsia"/>
        </w:rPr>
      </w:pPr>
      <w:r w:rsidRPr="6D10B50A">
        <w:rPr>
          <w:rFonts w:eastAsiaTheme="minorEastAsia"/>
        </w:rPr>
        <w:t xml:space="preserve">Wear a medical alert bracelet, necklace, watchband? </w:t>
      </w:r>
      <w:r w:rsidR="00F24CEE">
        <w:rPr>
          <w:rFonts w:eastAsiaTheme="minorEastAsia" w:cstheme="minorHAnsi"/>
          <w:bCs/>
        </w:rPr>
        <w:tab/>
      </w:r>
      <w:r w:rsidR="00F24CEE">
        <w:rPr>
          <w:rFonts w:eastAsiaTheme="minorEastAsia" w:cstheme="minorHAnsi"/>
          <w:bCs/>
        </w:rPr>
        <w:tab/>
      </w:r>
      <w:r w:rsidR="00F24CEE">
        <w:rPr>
          <w:rFonts w:eastAsiaTheme="minorEastAsia" w:cstheme="minorHAnsi"/>
          <w:bCs/>
        </w:rPr>
        <w:tab/>
      </w:r>
      <w:proofErr w:type="gramStart"/>
      <w:r w:rsidR="00F24CEE" w:rsidRPr="6D10B50A">
        <w:rPr>
          <w:rFonts w:eastAsiaTheme="minorEastAsia"/>
        </w:rPr>
        <w:t>( )</w:t>
      </w:r>
      <w:proofErr w:type="gramEnd"/>
      <w:r w:rsidRPr="6D10B50A">
        <w:rPr>
          <w:rFonts w:eastAsiaTheme="minorEastAsia"/>
        </w:rPr>
        <w:t xml:space="preserve"> No</w:t>
      </w:r>
      <w:r w:rsidRPr="00D439EE">
        <w:rPr>
          <w:rFonts w:eastAsiaTheme="minorEastAsia" w:cstheme="minorHAnsi"/>
          <w:bCs/>
        </w:rPr>
        <w:tab/>
      </w:r>
      <w:r w:rsidR="00F24CEE" w:rsidRPr="6D10B50A">
        <w:rPr>
          <w:rFonts w:eastAsiaTheme="minorEastAsia"/>
        </w:rPr>
        <w:t>( )</w:t>
      </w:r>
      <w:r w:rsidRPr="6D10B50A">
        <w:rPr>
          <w:rFonts w:eastAsiaTheme="minorEastAsia"/>
        </w:rPr>
        <w:t xml:space="preserve"> Yes</w:t>
      </w:r>
    </w:p>
    <w:p w14:paraId="3E6BC75E" w14:textId="77777777" w:rsidR="009E651D" w:rsidRPr="00D439EE" w:rsidRDefault="009E651D" w:rsidP="6D10B50A">
      <w:pPr>
        <w:widowControl w:val="0"/>
        <w:tabs>
          <w:tab w:val="right" w:pos="6696"/>
        </w:tabs>
        <w:kinsoku w:val="0"/>
        <w:overflowPunct w:val="0"/>
        <w:spacing w:after="0" w:line="224" w:lineRule="exact"/>
        <w:ind w:left="648"/>
        <w:textAlignment w:val="baseline"/>
        <w:rPr>
          <w:rFonts w:eastAsiaTheme="minorEastAsia"/>
        </w:rPr>
      </w:pPr>
      <w:r w:rsidRPr="6D10B50A">
        <w:rPr>
          <w:rFonts w:eastAsiaTheme="minorEastAsia"/>
        </w:rPr>
        <w:t>Administer your own emergency medication?</w:t>
      </w:r>
      <w:r w:rsidRPr="00D439EE">
        <w:rPr>
          <w:rFonts w:eastAsiaTheme="minorEastAsia" w:cstheme="minorHAnsi"/>
          <w:bCs/>
        </w:rPr>
        <w:tab/>
      </w:r>
      <w:r w:rsidR="00F24CEE">
        <w:rPr>
          <w:rFonts w:eastAsiaTheme="minorEastAsia" w:cstheme="minorHAnsi"/>
          <w:bCs/>
        </w:rPr>
        <w:tab/>
      </w:r>
      <w:r w:rsidR="00F24CEE">
        <w:rPr>
          <w:rFonts w:eastAsiaTheme="minorEastAsia" w:cstheme="minorHAnsi"/>
          <w:bCs/>
        </w:rPr>
        <w:tab/>
      </w:r>
      <w:proofErr w:type="gramStart"/>
      <w:r w:rsidR="00F24CEE" w:rsidRPr="6D10B50A">
        <w:rPr>
          <w:rFonts w:eastAsiaTheme="minorEastAsia"/>
        </w:rPr>
        <w:t>( )</w:t>
      </w:r>
      <w:proofErr w:type="gramEnd"/>
      <w:r w:rsidRPr="6D10B50A">
        <w:rPr>
          <w:rFonts w:eastAsiaTheme="minorEastAsia"/>
        </w:rPr>
        <w:t xml:space="preserve"> No</w:t>
      </w:r>
      <w:r w:rsidR="00F24CEE">
        <w:rPr>
          <w:rFonts w:eastAsiaTheme="minorEastAsia" w:cstheme="minorHAnsi"/>
          <w:bCs/>
        </w:rPr>
        <w:tab/>
      </w:r>
      <w:r w:rsidRPr="6D10B50A">
        <w:rPr>
          <w:rFonts w:eastAsiaTheme="minorEastAsia"/>
        </w:rPr>
        <w:t xml:space="preserve"> </w:t>
      </w:r>
      <w:r w:rsidR="00F24CEE" w:rsidRPr="6D10B50A">
        <w:rPr>
          <w:rFonts w:eastAsiaTheme="minorEastAsia"/>
        </w:rPr>
        <w:t>( )</w:t>
      </w:r>
      <w:r w:rsidRPr="6D10B50A">
        <w:rPr>
          <w:rFonts w:eastAsiaTheme="minorEastAsia"/>
        </w:rPr>
        <w:t xml:space="preserve"> Yes</w:t>
      </w:r>
    </w:p>
    <w:p w14:paraId="47CC47CD" w14:textId="77777777" w:rsidR="009E651D" w:rsidRPr="00D439EE" w:rsidRDefault="6D10B50A" w:rsidP="6D10B50A">
      <w:pPr>
        <w:widowControl w:val="0"/>
        <w:kinsoku w:val="0"/>
        <w:overflowPunct w:val="0"/>
        <w:spacing w:before="199" w:after="0" w:line="227" w:lineRule="exact"/>
        <w:textAlignment w:val="baseline"/>
        <w:rPr>
          <w:rFonts w:eastAsiaTheme="minorEastAsia"/>
        </w:rPr>
      </w:pPr>
      <w:r w:rsidRPr="6D10B50A">
        <w:rPr>
          <w:rFonts w:eastAsiaTheme="minorEastAsia"/>
        </w:rPr>
        <w:t>Dietary Preferences (NOT allergies):</w:t>
      </w:r>
    </w:p>
    <w:p w14:paraId="02EB5779" w14:textId="77777777" w:rsidR="009E651D" w:rsidRPr="00D439EE" w:rsidRDefault="009E651D" w:rsidP="6D10B50A">
      <w:pPr>
        <w:widowControl w:val="0"/>
        <w:tabs>
          <w:tab w:val="left" w:pos="4104"/>
        </w:tabs>
        <w:kinsoku w:val="0"/>
        <w:overflowPunct w:val="0"/>
        <w:spacing w:after="0" w:line="216" w:lineRule="exact"/>
        <w:ind w:left="648"/>
        <w:textAlignment w:val="baseline"/>
        <w:rPr>
          <w:rFonts w:eastAsiaTheme="minorEastAsia"/>
        </w:rPr>
      </w:pPr>
      <w:r w:rsidRPr="6D10B50A">
        <w:rPr>
          <w:rFonts w:eastAsiaTheme="minorEastAsia"/>
        </w:rPr>
        <w:t>Vegan</w:t>
      </w:r>
      <w:proofErr w:type="gramStart"/>
      <w:r w:rsidRPr="00D439EE">
        <w:rPr>
          <w:rFonts w:eastAsiaTheme="minorEastAsia" w:cstheme="minorHAnsi"/>
          <w:bCs/>
        </w:rPr>
        <w:tab/>
      </w:r>
      <w:r w:rsidR="00F24CEE" w:rsidRPr="6D10B50A">
        <w:rPr>
          <w:rFonts w:eastAsiaTheme="minorEastAsia"/>
        </w:rPr>
        <w:t>( )</w:t>
      </w:r>
      <w:proofErr w:type="gramEnd"/>
    </w:p>
    <w:p w14:paraId="198761D3" w14:textId="77777777" w:rsidR="009E651D" w:rsidRPr="00D439EE" w:rsidRDefault="009E651D" w:rsidP="6D10B50A">
      <w:pPr>
        <w:widowControl w:val="0"/>
        <w:tabs>
          <w:tab w:val="left" w:pos="4104"/>
        </w:tabs>
        <w:kinsoku w:val="0"/>
        <w:overflowPunct w:val="0"/>
        <w:spacing w:after="0" w:line="220" w:lineRule="exact"/>
        <w:ind w:left="648"/>
        <w:textAlignment w:val="baseline"/>
        <w:rPr>
          <w:rFonts w:eastAsiaTheme="minorEastAsia"/>
        </w:rPr>
      </w:pPr>
      <w:r w:rsidRPr="6D10B50A">
        <w:rPr>
          <w:rFonts w:eastAsiaTheme="minorEastAsia"/>
        </w:rPr>
        <w:t>Vegetarian</w:t>
      </w:r>
      <w:proofErr w:type="gramStart"/>
      <w:r w:rsidRPr="00D439EE">
        <w:rPr>
          <w:rFonts w:eastAsiaTheme="minorEastAsia" w:cstheme="minorHAnsi"/>
          <w:bCs/>
        </w:rPr>
        <w:tab/>
      </w:r>
      <w:r w:rsidR="00F24CEE" w:rsidRPr="6D10B50A">
        <w:rPr>
          <w:rFonts w:eastAsiaTheme="minorEastAsia"/>
        </w:rPr>
        <w:t>( )</w:t>
      </w:r>
      <w:proofErr w:type="gramEnd"/>
    </w:p>
    <w:p w14:paraId="79C09D37" w14:textId="77777777" w:rsidR="009E651D" w:rsidRPr="00D439EE" w:rsidRDefault="009E651D" w:rsidP="6D10B50A">
      <w:pPr>
        <w:widowControl w:val="0"/>
        <w:tabs>
          <w:tab w:val="left" w:pos="4104"/>
        </w:tabs>
        <w:kinsoku w:val="0"/>
        <w:overflowPunct w:val="0"/>
        <w:spacing w:after="0" w:line="221" w:lineRule="exact"/>
        <w:ind w:left="648"/>
        <w:textAlignment w:val="baseline"/>
        <w:rPr>
          <w:rFonts w:eastAsiaTheme="minorEastAsia"/>
        </w:rPr>
      </w:pPr>
      <w:r w:rsidRPr="6D10B50A">
        <w:rPr>
          <w:rFonts w:eastAsiaTheme="minorEastAsia"/>
        </w:rPr>
        <w:t>Gluten Free</w:t>
      </w:r>
      <w:proofErr w:type="gramStart"/>
      <w:r w:rsidRPr="00D439EE">
        <w:rPr>
          <w:rFonts w:eastAsiaTheme="minorEastAsia" w:cstheme="minorHAnsi"/>
          <w:bCs/>
        </w:rPr>
        <w:tab/>
      </w:r>
      <w:r w:rsidR="00F24CEE" w:rsidRPr="6D10B50A">
        <w:rPr>
          <w:rFonts w:eastAsiaTheme="minorEastAsia"/>
        </w:rPr>
        <w:t>( )</w:t>
      </w:r>
      <w:proofErr w:type="gramEnd"/>
    </w:p>
    <w:p w14:paraId="6D5C3559" w14:textId="77777777" w:rsidR="009E651D" w:rsidRPr="00D439EE" w:rsidRDefault="00F24CEE" w:rsidP="6D10B50A">
      <w:pPr>
        <w:widowControl w:val="0"/>
        <w:tabs>
          <w:tab w:val="left" w:leader="underscore" w:pos="4104"/>
        </w:tabs>
        <w:kinsoku w:val="0"/>
        <w:overflowPunct w:val="0"/>
        <w:spacing w:after="0" w:line="228" w:lineRule="exact"/>
        <w:ind w:left="648"/>
        <w:textAlignment w:val="baseline"/>
        <w:rPr>
          <w:rFonts w:eastAsiaTheme="minorEastAsia"/>
        </w:rPr>
      </w:pPr>
      <w:r w:rsidRPr="6D10B50A">
        <w:rPr>
          <w:rFonts w:eastAsiaTheme="minorEastAsia"/>
          <w:spacing w:val="-5"/>
        </w:rPr>
        <w:t>Other</w:t>
      </w:r>
      <w:proofErr w:type="gramStart"/>
      <w:r>
        <w:rPr>
          <w:rFonts w:eastAsiaTheme="minorEastAsia" w:cstheme="minorHAnsi"/>
          <w:bCs/>
          <w:spacing w:val="-5"/>
        </w:rPr>
        <w:tab/>
      </w:r>
      <w:r w:rsidRPr="6D10B50A">
        <w:rPr>
          <w:rFonts w:eastAsiaTheme="minorEastAsia"/>
          <w:spacing w:val="-5"/>
        </w:rPr>
        <w:t>( )</w:t>
      </w:r>
      <w:proofErr w:type="gramEnd"/>
    </w:p>
    <w:p w14:paraId="0577869B" w14:textId="77777777" w:rsidR="009E651D" w:rsidRPr="00D439EE" w:rsidRDefault="009E651D" w:rsidP="6D10B50A">
      <w:pPr>
        <w:widowControl w:val="0"/>
        <w:tabs>
          <w:tab w:val="left" w:pos="4104"/>
        </w:tabs>
        <w:kinsoku w:val="0"/>
        <w:overflowPunct w:val="0"/>
        <w:spacing w:after="0" w:line="220" w:lineRule="exact"/>
        <w:ind w:left="648"/>
        <w:textAlignment w:val="baseline"/>
        <w:rPr>
          <w:rFonts w:eastAsiaTheme="minorEastAsia"/>
        </w:rPr>
      </w:pPr>
      <w:proofErr w:type="gramStart"/>
      <w:r w:rsidRPr="6D10B50A">
        <w:rPr>
          <w:rFonts w:eastAsiaTheme="minorEastAsia"/>
        </w:rPr>
        <w:t>Other</w:t>
      </w:r>
      <w:r w:rsidR="00F24CEE" w:rsidRPr="6D10B50A">
        <w:rPr>
          <w:rFonts w:eastAsiaTheme="minorEastAsia"/>
        </w:rPr>
        <w:t xml:space="preserve">  _</w:t>
      </w:r>
      <w:proofErr w:type="gramEnd"/>
      <w:r w:rsidR="00F24CEE" w:rsidRPr="6D10B50A">
        <w:rPr>
          <w:rFonts w:eastAsiaTheme="minorEastAsia"/>
        </w:rPr>
        <w:t>________________________</w:t>
      </w:r>
      <w:r w:rsidRPr="00D439EE">
        <w:rPr>
          <w:rFonts w:eastAsiaTheme="minorEastAsia" w:cstheme="minorHAnsi"/>
          <w:bCs/>
        </w:rPr>
        <w:tab/>
      </w:r>
      <w:r w:rsidR="00F24CEE" w:rsidRPr="6D10B50A">
        <w:rPr>
          <w:rFonts w:eastAsiaTheme="minorEastAsia"/>
        </w:rPr>
        <w:t>( )</w:t>
      </w:r>
    </w:p>
    <w:p w14:paraId="3AEF5593" w14:textId="77777777" w:rsidR="00500A10" w:rsidRPr="00500A10" w:rsidRDefault="00500A10" w:rsidP="00500A10">
      <w:pPr>
        <w:pStyle w:val="Heading1"/>
        <w:jc w:val="center"/>
        <w:rPr>
          <w:rFonts w:ascii="NewCenturySchlbk" w:hAnsi="NewCenturySchlbk"/>
          <w:i/>
          <w:iCs/>
          <w:sz w:val="36"/>
          <w:u w:val="single"/>
        </w:rPr>
      </w:pPr>
      <w:r>
        <w:rPr>
          <w:rFonts w:ascii="NewCenturySchlbk" w:hAnsi="NewCenturySchlbk"/>
          <w:i/>
          <w:iCs/>
          <w:sz w:val="36"/>
          <w:u w:val="single"/>
        </w:rPr>
        <w:lastRenderedPageBreak/>
        <w:t>CAMPERSHIP APPLICATION</w:t>
      </w:r>
    </w:p>
    <w:p w14:paraId="0AB2AB51" w14:textId="77777777" w:rsidR="00500A10" w:rsidRPr="00500A10" w:rsidRDefault="00500A10" w:rsidP="00500A10">
      <w:pPr>
        <w:rPr>
          <w:b/>
        </w:rPr>
      </w:pPr>
      <w:r w:rsidRPr="00D35373">
        <w:rPr>
          <w:b/>
        </w:rPr>
        <w:t xml:space="preserve">Please note that camperships will only be awarded to </w:t>
      </w:r>
      <w:r>
        <w:rPr>
          <w:b/>
        </w:rPr>
        <w:t>S</w:t>
      </w:r>
      <w:r w:rsidRPr="00D35373">
        <w:rPr>
          <w:b/>
        </w:rPr>
        <w:t xml:space="preserve">couts registered with the </w:t>
      </w:r>
      <w:smartTag w:uri="urn:schemas-microsoft-com:office:smarttags" w:element="PlaceType">
        <w:r w:rsidRPr="00D35373">
          <w:rPr>
            <w:b/>
          </w:rPr>
          <w:t>Mt.</w:t>
        </w:r>
      </w:smartTag>
      <w:r w:rsidRPr="00D35373">
        <w:rPr>
          <w:b/>
        </w:rPr>
        <w:t xml:space="preserve"> Diablo</w:t>
      </w:r>
      <w:r>
        <w:rPr>
          <w:b/>
        </w:rPr>
        <w:t xml:space="preserve"> Silverado Council.</w:t>
      </w:r>
    </w:p>
    <w:p w14:paraId="0362FDC6" w14:textId="77777777" w:rsidR="00500A10" w:rsidRPr="00500A10" w:rsidRDefault="00500A10" w:rsidP="00500A10">
      <w:pPr>
        <w:pStyle w:val="BodyText"/>
        <w:spacing w:line="264" w:lineRule="auto"/>
      </w:pPr>
      <w:r w:rsidRPr="00002FB3">
        <w:rPr>
          <w:i/>
          <w:u w:val="single"/>
        </w:rPr>
        <w:t xml:space="preserve">Applications with missing information will be </w:t>
      </w:r>
      <w:r>
        <w:rPr>
          <w:i/>
          <w:u w:val="single"/>
        </w:rPr>
        <w:t>not be considered</w:t>
      </w:r>
      <w:r>
        <w:t xml:space="preserve">!  Please read back side carefully before proceeding.  </w:t>
      </w:r>
      <w:r>
        <w:rPr>
          <w:bCs/>
          <w:iCs/>
          <w:u w:val="single"/>
        </w:rPr>
        <w:t>Must be returned to the Council Service Center before final payment is made for the camp you are applying for.</w:t>
      </w:r>
      <w:r>
        <w:rPr>
          <w:b/>
          <w:i/>
        </w:rPr>
        <w:t xml:space="preserve">   (Please Print Information Clearly)</w:t>
      </w:r>
    </w:p>
    <w:p w14:paraId="07AE4304" w14:textId="77777777" w:rsidR="00500A10" w:rsidRDefault="00500A10" w:rsidP="00500A10">
      <w:pPr>
        <w:spacing w:line="264" w:lineRule="auto"/>
        <w:jc w:val="center"/>
        <w:rPr>
          <w:sz w:val="20"/>
        </w:rPr>
      </w:pPr>
      <w:proofErr w:type="gramStart"/>
      <w:r>
        <w:rPr>
          <w:sz w:val="20"/>
        </w:rPr>
        <w:t xml:space="preserve">(  </w:t>
      </w:r>
      <w:proofErr w:type="gramEnd"/>
      <w:r>
        <w:rPr>
          <w:sz w:val="20"/>
        </w:rPr>
        <w:t xml:space="preserve">  ) Pack    (     ) Troop     (     ) Crew         Unit #____________________</w:t>
      </w:r>
    </w:p>
    <w:p w14:paraId="434D98C4" w14:textId="77777777" w:rsidR="00500A10" w:rsidRDefault="00500A10" w:rsidP="00500A10">
      <w:pPr>
        <w:spacing w:line="264" w:lineRule="auto"/>
        <w:rPr>
          <w:sz w:val="20"/>
        </w:rPr>
      </w:pPr>
      <w:r>
        <w:rPr>
          <w:sz w:val="20"/>
        </w:rPr>
        <w:t>Scout’s Name (Last)__________________________ (First)___________________________</w:t>
      </w:r>
      <w:proofErr w:type="gramStart"/>
      <w:r>
        <w:rPr>
          <w:sz w:val="20"/>
        </w:rPr>
        <w:t>_(</w:t>
      </w:r>
      <w:proofErr w:type="gramEnd"/>
      <w:r>
        <w:rPr>
          <w:sz w:val="20"/>
        </w:rPr>
        <w:t>Middle Initial)_____________</w:t>
      </w:r>
    </w:p>
    <w:p w14:paraId="12EA6668" w14:textId="77777777" w:rsidR="00500A10" w:rsidRDefault="00500A10" w:rsidP="00500A10">
      <w:pPr>
        <w:spacing w:line="264" w:lineRule="auto"/>
        <w:rPr>
          <w:sz w:val="20"/>
        </w:rPr>
      </w:pPr>
      <w:r>
        <w:rPr>
          <w:sz w:val="20"/>
        </w:rPr>
        <w:t>Rank _______________________________</w:t>
      </w:r>
      <w:r>
        <w:rPr>
          <w:sz w:val="20"/>
        </w:rPr>
        <w:tab/>
        <w:t>Gender_________________</w:t>
      </w:r>
      <w:r>
        <w:rPr>
          <w:sz w:val="20"/>
        </w:rPr>
        <w:tab/>
        <w:t>Scout’s age at time of camp_____________</w:t>
      </w:r>
    </w:p>
    <w:p w14:paraId="45675708" w14:textId="77777777" w:rsidR="00500A10" w:rsidRDefault="00500A10" w:rsidP="00500A10">
      <w:pPr>
        <w:spacing w:line="264" w:lineRule="auto"/>
        <w:rPr>
          <w:sz w:val="20"/>
        </w:rPr>
      </w:pPr>
      <w:r>
        <w:rPr>
          <w:sz w:val="20"/>
        </w:rPr>
        <w:t xml:space="preserve">Birth date______/_______/_______ Is this Scout a foster child?  __________ </w:t>
      </w:r>
      <w:r>
        <w:rPr>
          <w:sz w:val="20"/>
        </w:rPr>
        <w:tab/>
        <w:t>Is this Scout a first-year camper? _________</w:t>
      </w:r>
    </w:p>
    <w:p w14:paraId="2882B10A" w14:textId="77777777" w:rsidR="00500A10" w:rsidRDefault="00500A10" w:rsidP="00500A10">
      <w:pPr>
        <w:spacing w:line="264" w:lineRule="auto"/>
        <w:rPr>
          <w:sz w:val="20"/>
        </w:rPr>
      </w:pPr>
      <w:r w:rsidRPr="00062523">
        <w:rPr>
          <w:b/>
          <w:sz w:val="20"/>
        </w:rPr>
        <w:t>OPTIONAL</w:t>
      </w:r>
      <w:r>
        <w:rPr>
          <w:sz w:val="20"/>
        </w:rPr>
        <w:t>:  What is the primary language spoken at home? ________________ What is the Scouts Ethnicity? ___________</w:t>
      </w:r>
    </w:p>
    <w:p w14:paraId="38CE8C06" w14:textId="77777777" w:rsidR="00500A10" w:rsidRPr="00500A10" w:rsidRDefault="00500A10" w:rsidP="00500A10">
      <w:pPr>
        <w:pBdr>
          <w:bottom w:val="single" w:sz="18" w:space="1" w:color="auto"/>
        </w:pBdr>
        <w:spacing w:line="264" w:lineRule="auto"/>
        <w:rPr>
          <w:sz w:val="8"/>
          <w:szCs w:val="8"/>
        </w:rPr>
      </w:pPr>
    </w:p>
    <w:p w14:paraId="66DE8F47" w14:textId="77777777" w:rsidR="00500A10" w:rsidRPr="00500A10" w:rsidRDefault="00500A10" w:rsidP="00500A10">
      <w:pPr>
        <w:spacing w:line="264" w:lineRule="auto"/>
        <w:rPr>
          <w:sz w:val="8"/>
          <w:szCs w:val="8"/>
        </w:rPr>
      </w:pPr>
    </w:p>
    <w:p w14:paraId="032B937A" w14:textId="77777777" w:rsidR="00500A10" w:rsidRDefault="00500A10" w:rsidP="00500A10">
      <w:pPr>
        <w:spacing w:line="264" w:lineRule="auto"/>
        <w:contextualSpacing/>
        <w:rPr>
          <w:sz w:val="20"/>
        </w:rPr>
      </w:pPr>
      <w:r>
        <w:rPr>
          <w:sz w:val="20"/>
        </w:rPr>
        <w:t>Parent/Guardian’s Name_______________________________________________________________________________</w:t>
      </w:r>
    </w:p>
    <w:p w14:paraId="39C56C63" w14:textId="77777777" w:rsidR="00500A10" w:rsidRDefault="00500A10" w:rsidP="00500A10">
      <w:pPr>
        <w:spacing w:line="264" w:lineRule="auto"/>
        <w:rPr>
          <w:sz w:val="20"/>
        </w:rPr>
      </w:pPr>
      <w:r>
        <w:rPr>
          <w:sz w:val="20"/>
        </w:rPr>
        <w:t>Address________________________________ City______________________________ Zip_________________________</w:t>
      </w:r>
    </w:p>
    <w:p w14:paraId="65DBED3A" w14:textId="77777777" w:rsidR="00500A10" w:rsidRDefault="00500A10" w:rsidP="00500A10">
      <w:pPr>
        <w:pBdr>
          <w:bottom w:val="single" w:sz="18" w:space="1" w:color="auto"/>
        </w:pBdr>
        <w:spacing w:line="264" w:lineRule="auto"/>
        <w:rPr>
          <w:sz w:val="20"/>
        </w:rPr>
      </w:pPr>
      <w:r>
        <w:rPr>
          <w:sz w:val="20"/>
        </w:rPr>
        <w:t>Home Phone____________________ Business Phone______________</w:t>
      </w:r>
      <w:proofErr w:type="gramStart"/>
      <w:r>
        <w:rPr>
          <w:sz w:val="20"/>
        </w:rPr>
        <w:t>_  Email</w:t>
      </w:r>
      <w:proofErr w:type="gramEnd"/>
      <w:r>
        <w:rPr>
          <w:sz w:val="20"/>
        </w:rPr>
        <w:t xml:space="preserve"> ____________________________________</w:t>
      </w:r>
    </w:p>
    <w:p w14:paraId="4128C40E" w14:textId="77777777" w:rsidR="00500A10" w:rsidRDefault="00500A10" w:rsidP="00500A10">
      <w:pPr>
        <w:spacing w:line="264" w:lineRule="auto"/>
        <w:rPr>
          <w:sz w:val="20"/>
        </w:rPr>
      </w:pPr>
      <w:r>
        <w:rPr>
          <w:sz w:val="20"/>
        </w:rPr>
        <w:t>Event/Camp Attending______________________ Camp Dates_______________________ Camp Fee $________________</w:t>
      </w:r>
    </w:p>
    <w:p w14:paraId="53F61BD6" w14:textId="77777777" w:rsidR="00500A10" w:rsidRPr="00500A10" w:rsidRDefault="00500A10" w:rsidP="00500A10">
      <w:pPr>
        <w:spacing w:line="264" w:lineRule="auto"/>
        <w:contextualSpacing/>
        <w:rPr>
          <w:b/>
          <w:sz w:val="20"/>
        </w:rPr>
      </w:pPr>
      <w:r>
        <w:rPr>
          <w:b/>
          <w:sz w:val="20"/>
        </w:rPr>
        <w:t>Income Information:</w:t>
      </w:r>
    </w:p>
    <w:p w14:paraId="2396B6E9" w14:textId="77777777" w:rsidR="00500A10" w:rsidRDefault="00500A10" w:rsidP="00500A10">
      <w:pPr>
        <w:spacing w:line="264" w:lineRule="auto"/>
        <w:contextualSpacing/>
        <w:rPr>
          <w:sz w:val="20"/>
        </w:rPr>
      </w:pPr>
      <w:r>
        <w:rPr>
          <w:sz w:val="20"/>
        </w:rPr>
        <w:t>Gross Monthly Income or Assistance Program Eligibility (school lunch, welfare, AFDC, support, etc.) $___________________</w:t>
      </w:r>
    </w:p>
    <w:p w14:paraId="67F3DE23" w14:textId="77777777" w:rsidR="00500A10" w:rsidRDefault="00500A10" w:rsidP="00500A10">
      <w:pPr>
        <w:spacing w:line="264" w:lineRule="auto"/>
        <w:rPr>
          <w:sz w:val="20"/>
        </w:rPr>
      </w:pPr>
      <w:r>
        <w:rPr>
          <w:sz w:val="20"/>
        </w:rPr>
        <w:t>Number of persons in your household? _________________</w:t>
      </w:r>
    </w:p>
    <w:p w14:paraId="119DC839" w14:textId="77777777" w:rsidR="00500A10" w:rsidRDefault="00500A10" w:rsidP="00500A10">
      <w:pPr>
        <w:spacing w:line="264" w:lineRule="auto"/>
        <w:rPr>
          <w:sz w:val="20"/>
        </w:rPr>
      </w:pPr>
      <w:r>
        <w:rPr>
          <w:sz w:val="20"/>
        </w:rPr>
        <w:t>Our family will contribute $___________ Our unit will contribute $___________ Others will contribute $________________</w:t>
      </w:r>
    </w:p>
    <w:p w14:paraId="6D16EE93" w14:textId="77777777" w:rsidR="00500A10" w:rsidRDefault="00500A10" w:rsidP="00500A10">
      <w:pPr>
        <w:spacing w:line="264" w:lineRule="auto"/>
        <w:rPr>
          <w:sz w:val="20"/>
        </w:rPr>
      </w:pPr>
      <w:r>
        <w:rPr>
          <w:sz w:val="20"/>
        </w:rPr>
        <w:t>We would like to request financial assistance in the amount of $_______________.</w:t>
      </w:r>
    </w:p>
    <w:p w14:paraId="23CB5C43" w14:textId="77777777" w:rsidR="00500A10" w:rsidRDefault="00500A10" w:rsidP="00500A10">
      <w:pPr>
        <w:spacing w:line="264" w:lineRule="auto"/>
        <w:rPr>
          <w:sz w:val="16"/>
        </w:rPr>
      </w:pPr>
      <w:r>
        <w:rPr>
          <w:sz w:val="16"/>
        </w:rPr>
        <w:t>(</w:t>
      </w:r>
      <w:r>
        <w:rPr>
          <w:b/>
          <w:bCs/>
          <w:sz w:val="16"/>
        </w:rPr>
        <w:t>Keep in mind that camperships are not approved for amounts more than one-half of the MDSC early camp fee</w:t>
      </w:r>
      <w:r>
        <w:rPr>
          <w:sz w:val="16"/>
        </w:rPr>
        <w:t>.)</w:t>
      </w:r>
    </w:p>
    <w:p w14:paraId="4B9F4EAE" w14:textId="77777777" w:rsidR="00500A10" w:rsidRPr="00500A10" w:rsidRDefault="00500A10" w:rsidP="00500A10">
      <w:pPr>
        <w:spacing w:line="264" w:lineRule="auto"/>
        <w:rPr>
          <w:b/>
          <w:sz w:val="20"/>
        </w:rPr>
      </w:pPr>
      <w:r w:rsidRPr="005F7C94">
        <w:rPr>
          <w:b/>
          <w:sz w:val="20"/>
        </w:rPr>
        <w:t>Scout has participated in the following money-earning projects: __________________________________________________</w:t>
      </w:r>
      <w:r>
        <w:rPr>
          <w:b/>
          <w:sz w:val="20"/>
        </w:rPr>
        <w:t>__________</w:t>
      </w:r>
    </w:p>
    <w:p w14:paraId="399A48F8" w14:textId="77777777" w:rsidR="00500A10" w:rsidRDefault="00500A10" w:rsidP="00500A10">
      <w:pPr>
        <w:spacing w:line="264" w:lineRule="auto"/>
        <w:rPr>
          <w:sz w:val="20"/>
        </w:rPr>
      </w:pPr>
      <w:r>
        <w:rPr>
          <w:sz w:val="20"/>
        </w:rPr>
        <w:t>A few words describing the Scout and his/her background? _____________________________________________________________________________________________________</w:t>
      </w:r>
    </w:p>
    <w:p w14:paraId="6EEE312D" w14:textId="77777777" w:rsidR="00500A10" w:rsidRDefault="00500A10" w:rsidP="00500A10">
      <w:pPr>
        <w:spacing w:line="264" w:lineRule="auto"/>
        <w:rPr>
          <w:sz w:val="20"/>
        </w:rPr>
      </w:pPr>
      <w:r>
        <w:rPr>
          <w:sz w:val="20"/>
        </w:rPr>
        <w:t>By completing this application, I hereby request financial assistance from the Mt. Diablo Silverado Council, BSA Campership Fund.  I certify that this information is true and correct to the best of my knowledge.</w:t>
      </w:r>
    </w:p>
    <w:p w14:paraId="42E17872" w14:textId="77777777" w:rsidR="00500A10" w:rsidRDefault="00500A10" w:rsidP="00500A10">
      <w:pPr>
        <w:spacing w:line="264" w:lineRule="auto"/>
        <w:rPr>
          <w:sz w:val="20"/>
        </w:rPr>
      </w:pPr>
      <w:r>
        <w:rPr>
          <w:sz w:val="20"/>
        </w:rPr>
        <w:t>__________________________________</w:t>
      </w:r>
      <w:r>
        <w:rPr>
          <w:sz w:val="20"/>
        </w:rPr>
        <w:tab/>
      </w:r>
      <w:r>
        <w:rPr>
          <w:sz w:val="20"/>
        </w:rPr>
        <w:tab/>
      </w:r>
      <w:r>
        <w:rPr>
          <w:sz w:val="20"/>
        </w:rPr>
        <w:tab/>
      </w:r>
      <w:r>
        <w:rPr>
          <w:sz w:val="20"/>
        </w:rPr>
        <w:tab/>
        <w:t>__________________________________________</w:t>
      </w:r>
      <w:r>
        <w:rPr>
          <w:sz w:val="20"/>
        </w:rPr>
        <w:tab/>
      </w:r>
    </w:p>
    <w:p w14:paraId="5ED672DF" w14:textId="77777777" w:rsidR="00500A10" w:rsidRDefault="00500A10" w:rsidP="00500A10">
      <w:pPr>
        <w:spacing w:line="264" w:lineRule="auto"/>
        <w:rPr>
          <w:sz w:val="20"/>
        </w:rPr>
      </w:pPr>
      <w:r>
        <w:rPr>
          <w:sz w:val="20"/>
        </w:rPr>
        <w:t>Signed by Parent/Guardian</w:t>
      </w:r>
      <w:r>
        <w:rPr>
          <w:sz w:val="20"/>
        </w:rPr>
        <w:tab/>
      </w:r>
      <w:r>
        <w:rPr>
          <w:sz w:val="20"/>
        </w:rPr>
        <w:tab/>
      </w:r>
      <w:r>
        <w:rPr>
          <w:sz w:val="20"/>
        </w:rPr>
        <w:tab/>
      </w:r>
      <w:r>
        <w:rPr>
          <w:sz w:val="20"/>
        </w:rPr>
        <w:tab/>
      </w:r>
      <w:r>
        <w:rPr>
          <w:sz w:val="20"/>
        </w:rPr>
        <w:tab/>
        <w:t>Signed by Unit Leader</w:t>
      </w:r>
    </w:p>
    <w:p w14:paraId="6401BD76" w14:textId="77777777" w:rsidR="00500A10" w:rsidRDefault="00500A10" w:rsidP="00500A10">
      <w:pPr>
        <w:spacing w:line="264" w:lineRule="auto"/>
        <w:rPr>
          <w:sz w:val="20"/>
        </w:rPr>
      </w:pPr>
      <w:r>
        <w:rPr>
          <w:sz w:val="20"/>
        </w:rPr>
        <w:t xml:space="preserve"> Print Name _________________________________</w:t>
      </w:r>
      <w:r>
        <w:rPr>
          <w:sz w:val="20"/>
        </w:rPr>
        <w:tab/>
      </w:r>
      <w:r>
        <w:rPr>
          <w:sz w:val="20"/>
        </w:rPr>
        <w:tab/>
      </w:r>
      <w:r>
        <w:rPr>
          <w:sz w:val="20"/>
        </w:rPr>
        <w:tab/>
      </w:r>
      <w:r w:rsidRPr="00663284">
        <w:rPr>
          <w:sz w:val="20"/>
        </w:rPr>
        <w:t>Email</w:t>
      </w:r>
      <w:r>
        <w:rPr>
          <w:b/>
          <w:sz w:val="20"/>
        </w:rPr>
        <w:t xml:space="preserve"> _____________________________________</w:t>
      </w:r>
    </w:p>
    <w:p w14:paraId="31CE39A6" w14:textId="77777777" w:rsidR="00500A10" w:rsidRDefault="00500A10" w:rsidP="00500A10">
      <w:pPr>
        <w:spacing w:line="264" w:lineRule="auto"/>
        <w:rPr>
          <w:sz w:val="20"/>
        </w:rPr>
      </w:pPr>
      <w:r>
        <w:rPr>
          <w:sz w:val="20"/>
        </w:rPr>
        <w:t xml:space="preserve"> (Parent/ Guardian)</w:t>
      </w:r>
      <w:r>
        <w:rPr>
          <w:sz w:val="20"/>
        </w:rPr>
        <w:tab/>
      </w:r>
      <w:r>
        <w:rPr>
          <w:sz w:val="20"/>
        </w:rPr>
        <w:tab/>
      </w:r>
      <w:r>
        <w:rPr>
          <w:sz w:val="20"/>
        </w:rPr>
        <w:tab/>
      </w:r>
      <w:r>
        <w:rPr>
          <w:sz w:val="20"/>
        </w:rPr>
        <w:tab/>
      </w:r>
      <w:r>
        <w:rPr>
          <w:sz w:val="20"/>
        </w:rPr>
        <w:tab/>
      </w:r>
      <w:r>
        <w:rPr>
          <w:sz w:val="20"/>
        </w:rPr>
        <w:tab/>
      </w:r>
      <w:r>
        <w:rPr>
          <w:sz w:val="20"/>
        </w:rPr>
        <w:tab/>
        <w:t>(Unit Leader)</w:t>
      </w:r>
    </w:p>
    <w:p w14:paraId="4F8670B7" w14:textId="77777777" w:rsidR="00500A10" w:rsidRDefault="00500A10" w:rsidP="00444B1C">
      <w:pPr>
        <w:pStyle w:val="Heading2"/>
      </w:pPr>
      <w:r>
        <w:lastRenderedPageBreak/>
        <w:t>APPLICATION FOR CAMPERSHIP</w:t>
      </w:r>
    </w:p>
    <w:p w14:paraId="739F0D65" w14:textId="7282944F" w:rsidR="00500A10" w:rsidRDefault="00500A10" w:rsidP="00500A10">
      <w:pPr>
        <w:ind w:right="72"/>
        <w:jc w:val="both"/>
      </w:pPr>
      <w:r>
        <w:rPr>
          <w:szCs w:val="18"/>
        </w:rPr>
        <w:t>Each year the Mt. Diablo Silverado Council grants a limited number of camperships</w:t>
      </w:r>
      <w:r>
        <w:t xml:space="preserve">. They are awarded upon proper application and certification to worthy Scouts, who for financial reasons are unable to enjoy a summer camp experience. These camperships are available for Mt. Diablo Silverado Council camps only. Camperships are designed to assist Scouting units and families by insuring that no Scout is deprived of the camp experience because </w:t>
      </w:r>
      <w:r w:rsidR="00F907C0">
        <w:t xml:space="preserve">the scout’s </w:t>
      </w:r>
      <w:r>
        <w:t xml:space="preserve">family lacks necessary funds. Camperships are awarded on a "matching funds" basis; the Scout, parents or guardian, and troop, </w:t>
      </w:r>
      <w:r w:rsidR="00723971">
        <w:t>ship</w:t>
      </w:r>
      <w:r>
        <w:t xml:space="preserve">, crew or pack contributes supplementary dollars.   Please note that the amount of the campership to be awarded </w:t>
      </w:r>
      <w:r w:rsidR="00444B1C">
        <w:t>is subject to review each year.</w:t>
      </w:r>
    </w:p>
    <w:p w14:paraId="37D1D1A1" w14:textId="77777777" w:rsidR="00500A10" w:rsidRPr="00444B1C" w:rsidRDefault="00500A10" w:rsidP="00500A10">
      <w:pPr>
        <w:spacing w:before="38"/>
        <w:jc w:val="both"/>
        <w:rPr>
          <w:b/>
          <w:szCs w:val="18"/>
        </w:rPr>
      </w:pPr>
      <w:r>
        <w:rPr>
          <w:szCs w:val="18"/>
        </w:rPr>
        <w:t xml:space="preserve">Campership applications </w:t>
      </w:r>
      <w:r>
        <w:rPr>
          <w:szCs w:val="18"/>
          <w:u w:val="single"/>
        </w:rPr>
        <w:t>MUST</w:t>
      </w:r>
      <w:r>
        <w:rPr>
          <w:szCs w:val="18"/>
        </w:rPr>
        <w:t xml:space="preserve"> be received at the </w:t>
      </w:r>
      <w:smartTag w:uri="urn:schemas-microsoft-com:office:smarttags" w:element="place">
        <w:smartTag w:uri="urn:schemas-microsoft-com:office:smarttags" w:element="PlaceName">
          <w:r>
            <w:rPr>
              <w:szCs w:val="18"/>
            </w:rPr>
            <w:t>Council</w:t>
          </w:r>
        </w:smartTag>
        <w:r>
          <w:rPr>
            <w:szCs w:val="18"/>
          </w:rPr>
          <w:t xml:space="preserve"> </w:t>
        </w:r>
        <w:smartTag w:uri="urn:schemas-microsoft-com:office:smarttags" w:element="PlaceName">
          <w:r>
            <w:rPr>
              <w:szCs w:val="18"/>
            </w:rPr>
            <w:t>Service</w:t>
          </w:r>
        </w:smartTag>
        <w:r>
          <w:rPr>
            <w:szCs w:val="18"/>
          </w:rPr>
          <w:t xml:space="preserve"> </w:t>
        </w:r>
        <w:smartTag w:uri="urn:schemas-microsoft-com:office:smarttags" w:element="PlaceType">
          <w:r>
            <w:rPr>
              <w:szCs w:val="18"/>
            </w:rPr>
            <w:t>Center</w:t>
          </w:r>
        </w:smartTag>
      </w:smartTag>
      <w:r>
        <w:rPr>
          <w:szCs w:val="18"/>
        </w:rPr>
        <w:t xml:space="preserve"> prior to the </w:t>
      </w:r>
      <w:r w:rsidRPr="001E7850">
        <w:rPr>
          <w:b/>
          <w:szCs w:val="18"/>
          <w:u w:val="single"/>
        </w:rPr>
        <w:t>early discount day</w:t>
      </w:r>
      <w:r>
        <w:rPr>
          <w:szCs w:val="18"/>
        </w:rPr>
        <w:t xml:space="preserve"> of the year you will attend camp. Please provide all required information.  </w:t>
      </w:r>
      <w:r w:rsidRPr="00002FB3">
        <w:rPr>
          <w:b/>
          <w:szCs w:val="18"/>
        </w:rPr>
        <w:t xml:space="preserve">Incomplete </w:t>
      </w:r>
      <w:r w:rsidR="00444B1C">
        <w:rPr>
          <w:b/>
          <w:szCs w:val="18"/>
        </w:rPr>
        <w:t>applications will be discarded.</w:t>
      </w:r>
    </w:p>
    <w:p w14:paraId="0763E3BC" w14:textId="77777777" w:rsidR="00500A10" w:rsidRDefault="00500A10" w:rsidP="00500A10">
      <w:pPr>
        <w:spacing w:before="38"/>
        <w:jc w:val="both"/>
        <w:rPr>
          <w:szCs w:val="18"/>
        </w:rPr>
      </w:pPr>
      <w:r>
        <w:rPr>
          <w:szCs w:val="18"/>
        </w:rPr>
        <w:t>To apply for a Campership, the following steps must be completed. All informa</w:t>
      </w:r>
      <w:r w:rsidR="00444B1C">
        <w:rPr>
          <w:szCs w:val="18"/>
        </w:rPr>
        <w:t>tion will be held confidential.</w:t>
      </w:r>
    </w:p>
    <w:p w14:paraId="1E245966" w14:textId="77777777" w:rsidR="00500A10" w:rsidRPr="00444B1C" w:rsidRDefault="00500A10" w:rsidP="00500A10">
      <w:pPr>
        <w:numPr>
          <w:ilvl w:val="0"/>
          <w:numId w:val="36"/>
        </w:numPr>
        <w:spacing w:after="0" w:line="240" w:lineRule="auto"/>
        <w:jc w:val="both"/>
        <w:rPr>
          <w:szCs w:val="18"/>
          <w:u w:val="single"/>
        </w:rPr>
      </w:pPr>
      <w:r>
        <w:rPr>
          <w:szCs w:val="18"/>
        </w:rPr>
        <w:t>The family completes the Campership Application.</w:t>
      </w:r>
    </w:p>
    <w:p w14:paraId="73865713" w14:textId="77777777" w:rsidR="00500A10" w:rsidRPr="00444B1C" w:rsidRDefault="00500A10" w:rsidP="00500A10">
      <w:pPr>
        <w:numPr>
          <w:ilvl w:val="0"/>
          <w:numId w:val="36"/>
        </w:numPr>
        <w:spacing w:after="0" w:line="240" w:lineRule="auto"/>
        <w:jc w:val="both"/>
        <w:rPr>
          <w:szCs w:val="18"/>
        </w:rPr>
      </w:pPr>
      <w:r>
        <w:rPr>
          <w:szCs w:val="18"/>
        </w:rPr>
        <w:t xml:space="preserve">The unit leader meets with the parents or guardian and determines the amount of the </w:t>
      </w:r>
      <w:r>
        <w:rPr>
          <w:szCs w:val="18"/>
          <w:u w:val="single"/>
        </w:rPr>
        <w:t>family's contribution.</w:t>
      </w:r>
    </w:p>
    <w:p w14:paraId="03C75683" w14:textId="77777777" w:rsidR="00500A10" w:rsidRPr="00444B1C" w:rsidRDefault="00500A10" w:rsidP="00500A10">
      <w:pPr>
        <w:numPr>
          <w:ilvl w:val="0"/>
          <w:numId w:val="36"/>
        </w:numPr>
        <w:spacing w:after="0" w:line="240" w:lineRule="auto"/>
        <w:jc w:val="both"/>
        <w:rPr>
          <w:b/>
        </w:rPr>
      </w:pPr>
      <w:r>
        <w:t xml:space="preserve">On advice of the unit leader, in consultation with the Chartered Organization, the Unit Committee determines the extent to which the Unit/Chartered Organization can support the camp fee. Opportunities for money-earning projects to offset the difference should not be overlooked. </w:t>
      </w:r>
      <w:r w:rsidRPr="005F7C94">
        <w:rPr>
          <w:b/>
        </w:rPr>
        <w:t>The Scout must have participated in unit, district and council fund raising opportunities within the past year.</w:t>
      </w:r>
    </w:p>
    <w:p w14:paraId="114E9491" w14:textId="77777777" w:rsidR="00500A10" w:rsidRDefault="00500A10" w:rsidP="00500A10">
      <w:pPr>
        <w:numPr>
          <w:ilvl w:val="0"/>
          <w:numId w:val="36"/>
        </w:numPr>
        <w:spacing w:after="0" w:line="240" w:lineRule="auto"/>
        <w:jc w:val="both"/>
      </w:pPr>
      <w:r>
        <w:t xml:space="preserve">The Cubmaster/Scoutmaster/Advisor endorses the application and a letter explaining the unit position and any other information that would help in </w:t>
      </w:r>
      <w:proofErr w:type="gramStart"/>
      <w:r>
        <w:t>making a decision</w:t>
      </w:r>
      <w:proofErr w:type="gramEnd"/>
      <w:r>
        <w:t xml:space="preserve"> on this application should be mailed to the Council Service Center, 800 Ellinwood Way, Pleasant Hill, CA 94523.</w:t>
      </w:r>
    </w:p>
    <w:p w14:paraId="0EA64244" w14:textId="77777777" w:rsidR="00500A10" w:rsidRPr="00444B1C" w:rsidRDefault="00500A10" w:rsidP="00500A10">
      <w:pPr>
        <w:numPr>
          <w:ilvl w:val="0"/>
          <w:numId w:val="36"/>
        </w:numPr>
        <w:spacing w:after="0" w:line="240" w:lineRule="auto"/>
        <w:jc w:val="both"/>
        <w:rPr>
          <w:b/>
        </w:rPr>
      </w:pPr>
      <w:r>
        <w:t xml:space="preserve">After a committee reviews the application, the Scout's family or the unit will be notified of the amount of financial assistance the council will provide. This notification will act as the official confirmation of the amount of the campership. </w:t>
      </w:r>
      <w:r w:rsidRPr="00363651">
        <w:rPr>
          <w:b/>
        </w:rPr>
        <w:t>You must present this verification when making final camp fee payments.</w:t>
      </w:r>
    </w:p>
    <w:p w14:paraId="1B48D80A" w14:textId="77777777" w:rsidR="00500A10" w:rsidRDefault="00500A10" w:rsidP="00500A10">
      <w:pPr>
        <w:numPr>
          <w:ilvl w:val="0"/>
          <w:numId w:val="36"/>
        </w:numPr>
        <w:spacing w:after="0" w:line="240" w:lineRule="auto"/>
        <w:jc w:val="both"/>
      </w:pPr>
      <w:r>
        <w:t>Camperships are good only in the Mt. Diablo Silverado Council camps.</w:t>
      </w:r>
    </w:p>
    <w:p w14:paraId="5494A6FD" w14:textId="77777777" w:rsidR="00500A10" w:rsidRDefault="00500A10" w:rsidP="00500A10">
      <w:pPr>
        <w:numPr>
          <w:ilvl w:val="0"/>
          <w:numId w:val="37"/>
        </w:numPr>
        <w:spacing w:after="0" w:line="240" w:lineRule="auto"/>
        <w:jc w:val="both"/>
      </w:pPr>
      <w:r>
        <w:t xml:space="preserve">USE ONLY ONE FORM PER YOUTH.  More forms can be obtained at the </w:t>
      </w:r>
      <w:smartTag w:uri="urn:schemas-microsoft-com:office:smarttags" w:element="place">
        <w:smartTag w:uri="urn:schemas-microsoft-com:office:smarttags" w:element="PlaceName">
          <w:r>
            <w:t>Council</w:t>
          </w:r>
        </w:smartTag>
        <w:r>
          <w:t xml:space="preserve"> </w:t>
        </w:r>
        <w:smartTag w:uri="urn:schemas-microsoft-com:office:smarttags" w:element="PlaceName">
          <w:r>
            <w:t>Service</w:t>
          </w:r>
        </w:smartTag>
        <w:r>
          <w:t xml:space="preserve"> </w:t>
        </w:r>
        <w:smartTag w:uri="urn:schemas-microsoft-com:office:smarttags" w:element="PlaceType">
          <w:r>
            <w:t>Center</w:t>
          </w:r>
        </w:smartTag>
      </w:smartTag>
      <w:r>
        <w:t xml:space="preserve"> or by calling 925-674-6100 or you can photocopy this one. Forms are also available on the council web site at </w:t>
      </w:r>
      <w:hyperlink r:id="rId22" w:history="1">
        <w:r w:rsidRPr="003C75F7">
          <w:rPr>
            <w:rStyle w:val="Hyperlink"/>
          </w:rPr>
          <w:t>www.mdscbsa.org</w:t>
        </w:r>
      </w:hyperlink>
      <w:r>
        <w:t xml:space="preserve"> Please note that   camperships are non-transferrable. </w:t>
      </w:r>
    </w:p>
    <w:p w14:paraId="65D709F4" w14:textId="77777777" w:rsidR="00500A10" w:rsidRDefault="00500A10" w:rsidP="00500A10">
      <w:pPr>
        <w:numPr>
          <w:ilvl w:val="0"/>
          <w:numId w:val="37"/>
        </w:numPr>
        <w:spacing w:after="0" w:line="240" w:lineRule="auto"/>
        <w:jc w:val="both"/>
      </w:pPr>
      <w:r>
        <w:t>You must answer every question on the form and the youth, the parent/guardian, and Cubmaster/Scoutmaster/Advisor must sign the form.</w:t>
      </w:r>
    </w:p>
    <w:p w14:paraId="05A5D1E0" w14:textId="16809968" w:rsidR="00500A10" w:rsidRDefault="00500A10" w:rsidP="00500A10">
      <w:pPr>
        <w:numPr>
          <w:ilvl w:val="0"/>
          <w:numId w:val="37"/>
        </w:numPr>
        <w:spacing w:after="0" w:line="240" w:lineRule="auto"/>
        <w:jc w:val="both"/>
      </w:pPr>
      <w:r>
        <w:t xml:space="preserve">Campership applications are </w:t>
      </w:r>
      <w:r>
        <w:rPr>
          <w:u w:val="single"/>
        </w:rPr>
        <w:t>NOT</w:t>
      </w:r>
      <w:r>
        <w:t xml:space="preserve"> registration forms for camp; they are applications for financial aid: For Cub Day Camp, Cub Scout Family Camp, Camp</w:t>
      </w:r>
      <w:r w:rsidR="00F16600">
        <w:t xml:space="preserve"> </w:t>
      </w:r>
      <w:r>
        <w:t xml:space="preserve">Wolfeboro. You must sign up for camp through your pack, troop, </w:t>
      </w:r>
      <w:r w:rsidR="00723971">
        <w:t xml:space="preserve">ship </w:t>
      </w:r>
      <w:r>
        <w:t>or crew.</w:t>
      </w:r>
    </w:p>
    <w:p w14:paraId="457137FF" w14:textId="77777777" w:rsidR="00500A10" w:rsidRDefault="00500A10" w:rsidP="00500A10">
      <w:pPr>
        <w:numPr>
          <w:ilvl w:val="0"/>
          <w:numId w:val="37"/>
        </w:numPr>
        <w:spacing w:after="0" w:line="240" w:lineRule="auto"/>
        <w:jc w:val="both"/>
      </w:pPr>
      <w:r>
        <w:t>You must include the camp and date your youth is attending. If you do not know, ask the Cubmaster, Scoutmaster, Advisor, or</w:t>
      </w:r>
    </w:p>
    <w:p w14:paraId="237DFF44" w14:textId="77777777" w:rsidR="00500A10" w:rsidRDefault="00444B1C" w:rsidP="00444B1C">
      <w:pPr>
        <w:ind w:left="360"/>
        <w:jc w:val="both"/>
      </w:pPr>
      <w:r>
        <w:t>Coach.</w:t>
      </w:r>
    </w:p>
    <w:p w14:paraId="33B68E13" w14:textId="77777777" w:rsidR="00500A10" w:rsidRDefault="00500A10" w:rsidP="00500A10">
      <w:pPr>
        <w:numPr>
          <w:ilvl w:val="0"/>
          <w:numId w:val="37"/>
        </w:numPr>
        <w:spacing w:after="0" w:line="240" w:lineRule="auto"/>
        <w:jc w:val="both"/>
      </w:pPr>
      <w:r>
        <w:t xml:space="preserve">A thank you letter from the youth who have benefited from these funds is appropriate. Thank </w:t>
      </w:r>
      <w:proofErr w:type="gramStart"/>
      <w:r>
        <w:t>you letters may be addressed to the Mt. Diablo Silverado Council</w:t>
      </w:r>
      <w:proofErr w:type="gramEnd"/>
      <w:r>
        <w:t>, 800 Ellinwood Way, Pleasant Hill, CA 94523.</w:t>
      </w:r>
    </w:p>
    <w:p w14:paraId="7D75357B" w14:textId="77777777" w:rsidR="00500A10" w:rsidRDefault="00500A10" w:rsidP="00500A10">
      <w:pPr>
        <w:spacing w:before="321" w:line="216" w:lineRule="exact"/>
        <w:jc w:val="both"/>
        <w:rPr>
          <w:b/>
          <w:bCs/>
          <w:i/>
          <w:iCs/>
          <w:szCs w:val="18"/>
        </w:rPr>
      </w:pPr>
      <w:r>
        <w:rPr>
          <w:b/>
          <w:bCs/>
          <w:i/>
          <w:iCs/>
          <w:szCs w:val="18"/>
        </w:rPr>
        <w:t xml:space="preserve">INCOMPLETE APPLICATIONS WILL BE DISCARDED. ALL BLANKS MUST BE </w:t>
      </w:r>
      <w:proofErr w:type="gramStart"/>
      <w:r>
        <w:rPr>
          <w:b/>
          <w:bCs/>
          <w:i/>
          <w:iCs/>
          <w:szCs w:val="18"/>
        </w:rPr>
        <w:t>COMPLETED</w:t>
      </w:r>
      <w:proofErr w:type="gramEnd"/>
      <w:r>
        <w:rPr>
          <w:b/>
          <w:bCs/>
          <w:i/>
          <w:iCs/>
          <w:szCs w:val="18"/>
        </w:rPr>
        <w:t xml:space="preserve"> AND PROPER SIGNATURES OBTAINED.</w:t>
      </w:r>
    </w:p>
    <w:p w14:paraId="1491B3EF" w14:textId="77777777" w:rsidR="00DB495B" w:rsidRPr="00444B1C" w:rsidRDefault="00500A10" w:rsidP="00444B1C">
      <w:pPr>
        <w:spacing w:before="307" w:line="259" w:lineRule="exact"/>
        <w:rPr>
          <w:b/>
          <w:bCs/>
          <w:i/>
          <w:iCs/>
          <w:szCs w:val="18"/>
        </w:rPr>
      </w:pPr>
      <w:r>
        <w:rPr>
          <w:b/>
          <w:bCs/>
          <w:i/>
          <w:iCs/>
          <w:szCs w:val="18"/>
        </w:rPr>
        <w:t>RULES FOR ACCEPTANCE AND PARTICIPATION IN THE CAMPING PROGRAM ARE THE SAME FOR EVERYONE WITHOUT REGARD TO RACE, COLOR, OR NATIONAL ORIGIN.</w:t>
      </w:r>
    </w:p>
    <w:p w14:paraId="34B0A23B" w14:textId="77777777" w:rsidR="00444B1C" w:rsidRPr="00444B1C" w:rsidRDefault="00444B1C" w:rsidP="00444B1C">
      <w:pPr>
        <w:jc w:val="center"/>
        <w:rPr>
          <w:b/>
          <w:sz w:val="36"/>
          <w:szCs w:val="36"/>
        </w:rPr>
      </w:pPr>
      <w:r w:rsidRPr="00444B1C">
        <w:rPr>
          <w:b/>
          <w:sz w:val="36"/>
          <w:szCs w:val="36"/>
        </w:rPr>
        <w:lastRenderedPageBreak/>
        <w:t>Mt. Diablo Silverado Council Refund Policy</w:t>
      </w:r>
    </w:p>
    <w:p w14:paraId="774C7311" w14:textId="77777777" w:rsidR="00444B1C" w:rsidRDefault="00444B1C" w:rsidP="00444B1C">
      <w:r>
        <w:t xml:space="preserve">Effective January 1, 2019 The Mt. Diablo Silverado Council will implement a refund policy to ensure our Scouts receive high quality programs and activities.  Many of the costs associated with activities rely upon an outlay of funds many weeks and months prior to events.  </w:t>
      </w:r>
      <w:proofErr w:type="gramStart"/>
      <w:r>
        <w:t>In order to</w:t>
      </w:r>
      <w:proofErr w:type="gramEnd"/>
      <w:r>
        <w:t xml:space="preserve"> maintain the most cost effective and positive program impact; activity, camping and event refunds of 100% cannot be given.  Refunds will now be considered based upon the following criteria and timeline.  </w:t>
      </w:r>
    </w:p>
    <w:tbl>
      <w:tblPr>
        <w:tblStyle w:val="TableGrid"/>
        <w:tblW w:w="0" w:type="auto"/>
        <w:tblLook w:val="04A0" w:firstRow="1" w:lastRow="0" w:firstColumn="1" w:lastColumn="0" w:noHBand="0" w:noVBand="1"/>
      </w:tblPr>
      <w:tblGrid>
        <w:gridCol w:w="3116"/>
        <w:gridCol w:w="3117"/>
      </w:tblGrid>
      <w:tr w:rsidR="00444B1C" w14:paraId="60E65258" w14:textId="77777777" w:rsidTr="00941D79">
        <w:tc>
          <w:tcPr>
            <w:tcW w:w="3116" w:type="dxa"/>
          </w:tcPr>
          <w:p w14:paraId="4AE757E0" w14:textId="77777777" w:rsidR="00444B1C" w:rsidRDefault="00444B1C" w:rsidP="00941D79">
            <w:r>
              <w:t>Time until event</w:t>
            </w:r>
          </w:p>
        </w:tc>
        <w:tc>
          <w:tcPr>
            <w:tcW w:w="3117" w:type="dxa"/>
          </w:tcPr>
          <w:p w14:paraId="2822FA3A" w14:textId="77777777" w:rsidR="00444B1C" w:rsidRDefault="00444B1C" w:rsidP="00941D79">
            <w:r>
              <w:t>Percentage refund</w:t>
            </w:r>
          </w:p>
        </w:tc>
      </w:tr>
      <w:tr w:rsidR="00444B1C" w14:paraId="6245E78F" w14:textId="77777777" w:rsidTr="00941D79">
        <w:tc>
          <w:tcPr>
            <w:tcW w:w="3116" w:type="dxa"/>
          </w:tcPr>
          <w:p w14:paraId="7EF1DA8C" w14:textId="77777777" w:rsidR="00444B1C" w:rsidRDefault="00444B1C" w:rsidP="00941D79">
            <w:r>
              <w:t>Up to 14 days prior</w:t>
            </w:r>
          </w:p>
        </w:tc>
        <w:tc>
          <w:tcPr>
            <w:tcW w:w="3117" w:type="dxa"/>
          </w:tcPr>
          <w:p w14:paraId="1F5A323C" w14:textId="77777777" w:rsidR="00444B1C" w:rsidRDefault="00444B1C" w:rsidP="00941D79">
            <w:r>
              <w:t>80% refund</w:t>
            </w:r>
          </w:p>
        </w:tc>
      </w:tr>
      <w:tr w:rsidR="00444B1C" w14:paraId="746E9538" w14:textId="77777777" w:rsidTr="00941D79">
        <w:tc>
          <w:tcPr>
            <w:tcW w:w="3116" w:type="dxa"/>
          </w:tcPr>
          <w:p w14:paraId="2ED148E5" w14:textId="77777777" w:rsidR="00444B1C" w:rsidRDefault="00444B1C" w:rsidP="00941D79">
            <w:r>
              <w:t>Up to 7 days prior</w:t>
            </w:r>
          </w:p>
        </w:tc>
        <w:tc>
          <w:tcPr>
            <w:tcW w:w="3117" w:type="dxa"/>
          </w:tcPr>
          <w:p w14:paraId="2DE63AE8" w14:textId="77777777" w:rsidR="00444B1C" w:rsidRDefault="00444B1C" w:rsidP="00941D79">
            <w:r>
              <w:t>60% refund</w:t>
            </w:r>
          </w:p>
        </w:tc>
      </w:tr>
      <w:tr w:rsidR="00444B1C" w14:paraId="137A4B49" w14:textId="77777777" w:rsidTr="00941D79">
        <w:tc>
          <w:tcPr>
            <w:tcW w:w="3116" w:type="dxa"/>
          </w:tcPr>
          <w:p w14:paraId="515F755C" w14:textId="77777777" w:rsidR="00444B1C" w:rsidRDefault="00444B1C" w:rsidP="00941D79">
            <w:r>
              <w:t>7 days or less</w:t>
            </w:r>
          </w:p>
        </w:tc>
        <w:tc>
          <w:tcPr>
            <w:tcW w:w="3117" w:type="dxa"/>
          </w:tcPr>
          <w:p w14:paraId="5626398A" w14:textId="77777777" w:rsidR="00444B1C" w:rsidRDefault="00444B1C" w:rsidP="00941D79">
            <w:r>
              <w:t>No refund*</w:t>
            </w:r>
          </w:p>
        </w:tc>
      </w:tr>
    </w:tbl>
    <w:p w14:paraId="55A6F56D" w14:textId="77777777" w:rsidR="00444B1C" w:rsidRDefault="00444B1C" w:rsidP="00444B1C"/>
    <w:p w14:paraId="01224280" w14:textId="77777777" w:rsidR="00444B1C" w:rsidRDefault="00444B1C" w:rsidP="00444B1C">
      <w:r>
        <w:t xml:space="preserve">*Participants who cancel from an event within 7 days will be considered for up to a 60% refund if the refund request is accompanied by a Doctor’s note.  Refund requests under these circumstances will not be considered if not received at the Council Service Center more than 14 days after the start of the event.  </w:t>
      </w:r>
    </w:p>
    <w:p w14:paraId="1A5DCB32" w14:textId="77777777" w:rsidR="00202C9A" w:rsidRPr="00202C9A" w:rsidRDefault="007208CF" w:rsidP="00202C9A">
      <w:pPr>
        <w:spacing w:after="0" w:line="240" w:lineRule="auto"/>
        <w:rPr>
          <w:rFonts w:cstheme="minorHAnsi"/>
          <w:b/>
          <w:sz w:val="24"/>
          <w:szCs w:val="24"/>
        </w:rPr>
      </w:pPr>
      <w:r w:rsidRPr="007208CF">
        <w:rPr>
          <w:rFonts w:cstheme="minorHAnsi"/>
          <w:b/>
          <w:sz w:val="24"/>
          <w:szCs w:val="24"/>
        </w:rPr>
        <w:br w:type="page"/>
      </w:r>
    </w:p>
    <w:p w14:paraId="218878C1" w14:textId="77777777" w:rsidR="00CD59A3" w:rsidRPr="00652F20" w:rsidRDefault="6D10B50A" w:rsidP="6D10B50A">
      <w:pPr>
        <w:spacing w:after="0"/>
        <w:jc w:val="center"/>
        <w:rPr>
          <w:rFonts w:ascii="Athelas Regular" w:hAnsi="Athelas Regular"/>
          <w:b/>
          <w:bCs/>
          <w:sz w:val="44"/>
          <w:szCs w:val="32"/>
        </w:rPr>
      </w:pPr>
      <w:r w:rsidRPr="00652F20">
        <w:rPr>
          <w:rFonts w:ascii="Athelas Regular" w:hAnsi="Athelas Regular"/>
          <w:b/>
          <w:bCs/>
          <w:sz w:val="44"/>
          <w:szCs w:val="32"/>
        </w:rPr>
        <w:lastRenderedPageBreak/>
        <w:t>Staff Information</w:t>
      </w:r>
    </w:p>
    <w:p w14:paraId="0B8D4348" w14:textId="77777777" w:rsidR="00530A64" w:rsidRPr="00530A64" w:rsidRDefault="6D10B50A" w:rsidP="00530A64">
      <w:r>
        <w:t>Dear Adult and Youth Unit Leaders and other Adult Volunteers!</w:t>
      </w:r>
    </w:p>
    <w:p w14:paraId="455AD95A" w14:textId="77777777" w:rsidR="00530A64" w:rsidRDefault="6D10B50A" w:rsidP="00530A64">
      <w:pPr>
        <w:spacing w:after="0"/>
      </w:pPr>
      <w:r>
        <w:t xml:space="preserve">Would you, or someone you know, like the opportunity to be a part of the </w:t>
      </w:r>
      <w:r w:rsidRPr="6D10B50A">
        <w:rPr>
          <w:b/>
          <w:bCs/>
        </w:rPr>
        <w:t>Wolfeboro Camp Staff</w:t>
      </w:r>
      <w:r>
        <w:t xml:space="preserve"> that has led and created the program that you and your Scouts have so enjoyed in the past? Would you like to be a part of a dynamic and energetic team committed to bringing their love of Camp Wolfeboro and Scouting to Scouts and campers? If you are interested, we are too!</w:t>
      </w:r>
    </w:p>
    <w:p w14:paraId="49513460" w14:textId="77777777" w:rsidR="005E7A8E" w:rsidRPr="00530A64" w:rsidRDefault="005E7A8E" w:rsidP="00530A64">
      <w:pPr>
        <w:spacing w:after="0"/>
        <w:rPr>
          <w:rFonts w:cstheme="minorHAnsi"/>
        </w:rPr>
      </w:pPr>
    </w:p>
    <w:p w14:paraId="4B53292E" w14:textId="77777777" w:rsidR="00530A64" w:rsidRDefault="00DB495B" w:rsidP="6D10B50A">
      <w:pPr>
        <w:spacing w:after="0"/>
        <w:jc w:val="center"/>
        <w:rPr>
          <w:color w:val="FF0000"/>
        </w:rPr>
      </w:pPr>
      <w:r>
        <w:rPr>
          <w:color w:val="FF0000"/>
        </w:rPr>
        <w:t>Apply now to join the 2019</w:t>
      </w:r>
      <w:r w:rsidR="6D10B50A" w:rsidRPr="6D10B50A">
        <w:rPr>
          <w:color w:val="FF0000"/>
        </w:rPr>
        <w:t xml:space="preserve"> Camp Staff at Wolfeboro!</w:t>
      </w:r>
    </w:p>
    <w:p w14:paraId="505FAF8A" w14:textId="77777777" w:rsidR="00444B1C" w:rsidRDefault="00444B1C" w:rsidP="00444B1C">
      <w:pPr>
        <w:rPr>
          <w:color w:val="FF0000"/>
        </w:rPr>
      </w:pPr>
      <w:r>
        <w:rPr>
          <w:color w:val="FF0000"/>
        </w:rPr>
        <w:t>Apply at:</w:t>
      </w:r>
    </w:p>
    <w:p w14:paraId="01DE1535" w14:textId="77777777" w:rsidR="00444B1C" w:rsidRDefault="00444B1C" w:rsidP="00444B1C">
      <w:r>
        <w:rPr>
          <w:color w:val="FF0000"/>
        </w:rPr>
        <w:t xml:space="preserve"> </w:t>
      </w:r>
      <w:hyperlink r:id="rId23" w:history="1">
        <w:r>
          <w:rPr>
            <w:rStyle w:val="Hyperlink"/>
          </w:rPr>
          <w:t>https://docs.google.com/forms/d/e/1FAIpQLScIrSPFB5y899zdqBf3EGlQS7Shuuk9sdYU0i-lPN03-4ZcCw/viewform?usp=sf_link</w:t>
        </w:r>
      </w:hyperlink>
    </w:p>
    <w:p w14:paraId="3FE03E16" w14:textId="77777777" w:rsidR="00444B1C" w:rsidRDefault="00444B1C" w:rsidP="6D10B50A">
      <w:pPr>
        <w:spacing w:after="0"/>
        <w:jc w:val="center"/>
        <w:rPr>
          <w:color w:val="FF0000"/>
        </w:rPr>
      </w:pPr>
      <w:r>
        <w:rPr>
          <w:color w:val="FF0000"/>
        </w:rPr>
        <w:t xml:space="preserve">Or contact Joe Barton at </w:t>
      </w:r>
      <w:hyperlink r:id="rId24" w:history="1">
        <w:r w:rsidRPr="00000FFB">
          <w:rPr>
            <w:rStyle w:val="Hyperlink"/>
          </w:rPr>
          <w:t>joe.barton@scouting.org</w:t>
        </w:r>
      </w:hyperlink>
    </w:p>
    <w:p w14:paraId="18BAB5CD" w14:textId="77777777" w:rsidR="005E7A8E" w:rsidRDefault="005E7A8E" w:rsidP="00530A64">
      <w:pPr>
        <w:spacing w:after="0"/>
        <w:rPr>
          <w:rFonts w:cstheme="minorHAnsi"/>
        </w:rPr>
      </w:pPr>
    </w:p>
    <w:p w14:paraId="4DDD41DA" w14:textId="77777777" w:rsidR="00530A64" w:rsidRDefault="6D10B50A" w:rsidP="00530A64">
      <w:pPr>
        <w:spacing w:after="0"/>
      </w:pPr>
      <w:r>
        <w:t>Why apply for a camp staff job? Here are a few of the countless reasons that are frequently expressed:</w:t>
      </w:r>
    </w:p>
    <w:p w14:paraId="3C3433DE" w14:textId="77777777" w:rsidR="005E7A8E" w:rsidRPr="00530A64" w:rsidRDefault="005E7A8E" w:rsidP="00530A64">
      <w:pPr>
        <w:spacing w:after="0"/>
        <w:rPr>
          <w:rFonts w:cstheme="minorHAnsi"/>
        </w:rPr>
      </w:pPr>
    </w:p>
    <w:p w14:paraId="39B6A62A" w14:textId="77777777" w:rsidR="00530A64" w:rsidRPr="005E7A8E" w:rsidRDefault="6D10B50A" w:rsidP="005E7A8E">
      <w:pPr>
        <w:pStyle w:val="ListParagraph"/>
        <w:numPr>
          <w:ilvl w:val="0"/>
          <w:numId w:val="21"/>
        </w:numPr>
        <w:spacing w:after="0"/>
      </w:pPr>
      <w:r>
        <w:t>To make lots of new friends in your area, other states, and even other countries.</w:t>
      </w:r>
    </w:p>
    <w:p w14:paraId="2F115CEB" w14:textId="77777777" w:rsidR="00530A64" w:rsidRPr="005E7A8E" w:rsidRDefault="6D10B50A" w:rsidP="005E7A8E">
      <w:pPr>
        <w:pStyle w:val="ListParagraph"/>
        <w:numPr>
          <w:ilvl w:val="0"/>
          <w:numId w:val="21"/>
        </w:numPr>
        <w:spacing w:after="0"/>
      </w:pPr>
      <w:r>
        <w:t>To spend a summer in the great outdoors where nature prevails.</w:t>
      </w:r>
    </w:p>
    <w:p w14:paraId="48267E09" w14:textId="77777777" w:rsidR="00530A64" w:rsidRPr="005E7A8E" w:rsidRDefault="6D10B50A" w:rsidP="005E7A8E">
      <w:pPr>
        <w:pStyle w:val="ListParagraph"/>
        <w:numPr>
          <w:ilvl w:val="0"/>
          <w:numId w:val="21"/>
        </w:numPr>
        <w:spacing w:after="0"/>
      </w:pPr>
      <w:r>
        <w:t>To acquire experiential education (learning by doing) and new skills that will last a lifetime.</w:t>
      </w:r>
    </w:p>
    <w:p w14:paraId="07BDF0DF" w14:textId="77777777" w:rsidR="00530A64" w:rsidRPr="005E7A8E" w:rsidRDefault="6D10B50A" w:rsidP="005E7A8E">
      <w:pPr>
        <w:pStyle w:val="ListParagraph"/>
        <w:numPr>
          <w:ilvl w:val="0"/>
          <w:numId w:val="21"/>
        </w:numPr>
        <w:spacing w:after="0"/>
      </w:pPr>
      <w:r>
        <w:t>To be part of an effective team and to cooperate with others to get things done.</w:t>
      </w:r>
    </w:p>
    <w:p w14:paraId="1CCE4712" w14:textId="77777777" w:rsidR="00530A64" w:rsidRPr="005E7A8E" w:rsidRDefault="6D10B50A" w:rsidP="005E7A8E">
      <w:pPr>
        <w:pStyle w:val="ListParagraph"/>
        <w:numPr>
          <w:ilvl w:val="0"/>
          <w:numId w:val="21"/>
        </w:numPr>
        <w:spacing w:after="0"/>
      </w:pPr>
      <w:r>
        <w:t>To learn how to lead others and to apply leadership skills.</w:t>
      </w:r>
    </w:p>
    <w:p w14:paraId="30894FE3" w14:textId="77777777" w:rsidR="00530A64" w:rsidRPr="005E7A8E" w:rsidRDefault="6D10B50A" w:rsidP="005E7A8E">
      <w:pPr>
        <w:pStyle w:val="ListParagraph"/>
        <w:numPr>
          <w:ilvl w:val="0"/>
          <w:numId w:val="21"/>
        </w:numPr>
        <w:spacing w:after="0"/>
      </w:pPr>
      <w:r>
        <w:t>To undertake and fulfill meaningful challenges and earn the satisfaction of doing a job well.</w:t>
      </w:r>
    </w:p>
    <w:p w14:paraId="1ECA82D8" w14:textId="77777777" w:rsidR="00530A64" w:rsidRPr="005E7A8E" w:rsidRDefault="6D10B50A" w:rsidP="005E7A8E">
      <w:pPr>
        <w:pStyle w:val="ListParagraph"/>
        <w:numPr>
          <w:ilvl w:val="0"/>
          <w:numId w:val="21"/>
        </w:numPr>
        <w:spacing w:after="0"/>
      </w:pPr>
      <w:r>
        <w:t>To work with youth and adults of all ages.</w:t>
      </w:r>
    </w:p>
    <w:p w14:paraId="5A0A67F7" w14:textId="77777777" w:rsidR="00530A64" w:rsidRPr="005E7A8E" w:rsidRDefault="6D10B50A" w:rsidP="005E7A8E">
      <w:pPr>
        <w:pStyle w:val="ListParagraph"/>
        <w:numPr>
          <w:ilvl w:val="0"/>
          <w:numId w:val="21"/>
        </w:numPr>
        <w:spacing w:after="0"/>
      </w:pPr>
      <w:r>
        <w:t>To serve others (the most noble and fulfilling pursuit of all).</w:t>
      </w:r>
    </w:p>
    <w:p w14:paraId="5C436437" w14:textId="77777777" w:rsidR="00530A64" w:rsidRPr="005E7A8E" w:rsidRDefault="6D10B50A" w:rsidP="005E7A8E">
      <w:pPr>
        <w:pStyle w:val="ListParagraph"/>
        <w:numPr>
          <w:ilvl w:val="0"/>
          <w:numId w:val="21"/>
        </w:numPr>
        <w:spacing w:after="0"/>
      </w:pPr>
      <w:r>
        <w:t>To give something back for the opportunities you have received.</w:t>
      </w:r>
    </w:p>
    <w:p w14:paraId="20688AFE" w14:textId="77777777" w:rsidR="00530A64" w:rsidRPr="005E7A8E" w:rsidRDefault="6D10B50A" w:rsidP="005E7A8E">
      <w:pPr>
        <w:pStyle w:val="ListParagraph"/>
        <w:numPr>
          <w:ilvl w:val="0"/>
          <w:numId w:val="21"/>
        </w:numPr>
        <w:spacing w:after="0"/>
      </w:pPr>
      <w:r>
        <w:t>To live in a wholesome environment based on the Scout Oath and Law.</w:t>
      </w:r>
    </w:p>
    <w:p w14:paraId="65A8F329" w14:textId="77777777" w:rsidR="00530A64" w:rsidRPr="005E7A8E" w:rsidRDefault="6D10B50A" w:rsidP="005E7A8E">
      <w:pPr>
        <w:pStyle w:val="ListParagraph"/>
        <w:numPr>
          <w:ilvl w:val="0"/>
          <w:numId w:val="21"/>
        </w:numPr>
        <w:spacing w:after="0"/>
      </w:pPr>
      <w:r>
        <w:t>To have meaningful spiritual experiences.</w:t>
      </w:r>
    </w:p>
    <w:p w14:paraId="1D855146" w14:textId="77777777" w:rsidR="00530A64" w:rsidRPr="005E7A8E" w:rsidRDefault="6D10B50A" w:rsidP="005E7A8E">
      <w:pPr>
        <w:pStyle w:val="ListParagraph"/>
        <w:numPr>
          <w:ilvl w:val="0"/>
          <w:numId w:val="21"/>
        </w:numPr>
        <w:spacing w:after="0"/>
      </w:pPr>
      <w:r>
        <w:t>To have advice, counsel, and support of senior staff dedicated to helping you succeed.</w:t>
      </w:r>
    </w:p>
    <w:p w14:paraId="1E8BBB0E" w14:textId="77777777" w:rsidR="00530A64" w:rsidRPr="005E7A8E" w:rsidRDefault="6D10B50A" w:rsidP="005E7A8E">
      <w:pPr>
        <w:pStyle w:val="ListParagraph"/>
        <w:numPr>
          <w:ilvl w:val="0"/>
          <w:numId w:val="21"/>
        </w:numPr>
        <w:spacing w:after="0"/>
      </w:pPr>
      <w:r>
        <w:t>To be paid and receive food and lodging in return for something challenging and fun.</w:t>
      </w:r>
    </w:p>
    <w:p w14:paraId="7193CCA5" w14:textId="77777777" w:rsidR="00530A64" w:rsidRPr="005E7A8E" w:rsidRDefault="6D10B50A" w:rsidP="005E7A8E">
      <w:pPr>
        <w:pStyle w:val="ListParagraph"/>
        <w:numPr>
          <w:ilvl w:val="0"/>
          <w:numId w:val="21"/>
        </w:numPr>
        <w:spacing w:after="0"/>
      </w:pPr>
      <w:r>
        <w:t>To be considered for jobs of greater responsibility and to receive recommendation for other pursuits.</w:t>
      </w:r>
    </w:p>
    <w:p w14:paraId="4E1EB77F" w14:textId="77777777" w:rsidR="005E7A8E" w:rsidRDefault="005E7A8E" w:rsidP="00530A64">
      <w:pPr>
        <w:spacing w:after="0"/>
        <w:rPr>
          <w:rFonts w:cstheme="minorHAnsi"/>
        </w:rPr>
      </w:pPr>
    </w:p>
    <w:p w14:paraId="0B727029" w14:textId="77777777" w:rsidR="00530A64" w:rsidRPr="00530A64" w:rsidRDefault="6D10B50A" w:rsidP="00530A64">
      <w:pPr>
        <w:spacing w:after="0"/>
      </w:pPr>
      <w:r>
        <w:t>Why work at a fast food or retail establishment that focuses on sales when you can have opportunities like these that will prepare you for more meaningful endeavors?</w:t>
      </w:r>
    </w:p>
    <w:p w14:paraId="40459363" w14:textId="77777777" w:rsidR="005E7A8E" w:rsidRDefault="005E7A8E" w:rsidP="00530A64">
      <w:pPr>
        <w:spacing w:after="0"/>
        <w:rPr>
          <w:rFonts w:cstheme="minorHAnsi"/>
        </w:rPr>
      </w:pPr>
    </w:p>
    <w:p w14:paraId="4834032C" w14:textId="77777777" w:rsidR="00530A64" w:rsidRDefault="6D10B50A" w:rsidP="00530A64">
      <w:pPr>
        <w:spacing w:after="0"/>
      </w:pPr>
      <w:r>
        <w:t>We all recall the thrill and prospect of camping as youth. The opportunity to sleep out under the stars away from home, it didn't matter how far away from home, just camping. That adventure is still the promise of Scouting and now is the time for you to be one of the many Scouters who are working to bring that thrill to the next generation of Scouts.</w:t>
      </w:r>
    </w:p>
    <w:p w14:paraId="0E6A9065" w14:textId="77777777" w:rsidR="005E7A8E" w:rsidRPr="00530A64" w:rsidRDefault="005E7A8E" w:rsidP="00530A64">
      <w:pPr>
        <w:spacing w:after="0"/>
        <w:rPr>
          <w:rFonts w:cstheme="minorHAnsi"/>
        </w:rPr>
      </w:pPr>
    </w:p>
    <w:p w14:paraId="29322B44" w14:textId="77777777" w:rsidR="005E7A8E" w:rsidRDefault="005E7A8E" w:rsidP="00530A64">
      <w:pPr>
        <w:spacing w:after="0"/>
        <w:rPr>
          <w:rFonts w:cstheme="minorHAnsi"/>
        </w:rPr>
      </w:pPr>
    </w:p>
    <w:p w14:paraId="04B28881" w14:textId="77777777" w:rsidR="00CD59A3" w:rsidRPr="00652F20" w:rsidRDefault="00CD59A3" w:rsidP="00652F20">
      <w:pPr>
        <w:spacing w:after="0"/>
      </w:pPr>
    </w:p>
    <w:p w14:paraId="502B6433" w14:textId="77777777" w:rsidR="00530A64" w:rsidRPr="00652F20" w:rsidRDefault="00652F20" w:rsidP="6D10B50A">
      <w:pPr>
        <w:spacing w:after="0" w:line="240" w:lineRule="auto"/>
        <w:jc w:val="center"/>
        <w:rPr>
          <w:rFonts w:ascii="Athelas Regular" w:hAnsi="Athelas Regular"/>
          <w:b/>
          <w:bCs/>
          <w:sz w:val="44"/>
          <w:szCs w:val="44"/>
        </w:rPr>
      </w:pPr>
      <w:r w:rsidRPr="00652F20">
        <w:rPr>
          <w:rFonts w:ascii="Athelas Regular" w:hAnsi="Athelas Regular"/>
          <w:b/>
          <w:bCs/>
          <w:sz w:val="44"/>
          <w:szCs w:val="44"/>
        </w:rPr>
        <w:t>Mountaineer Program</w:t>
      </w:r>
    </w:p>
    <w:p w14:paraId="2BAFE03B" w14:textId="77777777" w:rsidR="005E7A8E" w:rsidRDefault="005E7A8E" w:rsidP="00530A64">
      <w:pPr>
        <w:spacing w:after="0" w:line="240" w:lineRule="auto"/>
        <w:rPr>
          <w:rFonts w:cstheme="minorHAnsi"/>
        </w:rPr>
      </w:pPr>
    </w:p>
    <w:p w14:paraId="1539F9E6" w14:textId="77777777" w:rsidR="00530A64" w:rsidRDefault="6D10B50A" w:rsidP="00530A64">
      <w:pPr>
        <w:spacing w:after="0" w:line="240" w:lineRule="auto"/>
      </w:pPr>
      <w:r>
        <w:t xml:space="preserve">Do you have a Scout or </w:t>
      </w:r>
      <w:proofErr w:type="spellStart"/>
      <w:r>
        <w:t>Venturer</w:t>
      </w:r>
      <w:proofErr w:type="spellEnd"/>
      <w:r>
        <w:t xml:space="preserve"> who wishes to be on staff? The Mountaineer program is the perfect opportunity for a youth to gain the training needed to be an effective Wolfeboro Staff member. </w:t>
      </w:r>
      <w:r w:rsidRPr="6D10B50A">
        <w:rPr>
          <w:b/>
          <w:bCs/>
        </w:rPr>
        <w:t xml:space="preserve">They must be at least 14 years of age and must be able to commit to one of the three </w:t>
      </w:r>
      <w:proofErr w:type="gramStart"/>
      <w:r w:rsidRPr="6D10B50A">
        <w:rPr>
          <w:b/>
          <w:bCs/>
        </w:rPr>
        <w:t>two week</w:t>
      </w:r>
      <w:proofErr w:type="gramEnd"/>
      <w:r w:rsidRPr="6D10B50A">
        <w:rPr>
          <w:b/>
          <w:bCs/>
        </w:rPr>
        <w:t xml:space="preserve"> sessions held during the summer at Wolfeboro.</w:t>
      </w:r>
      <w:r>
        <w:t xml:space="preserve"> They will be provided with room and board and loaned staff regalia for the duration of their stay.</w:t>
      </w:r>
    </w:p>
    <w:p w14:paraId="6C34A473" w14:textId="77777777" w:rsidR="005E7A8E" w:rsidRPr="00530A64" w:rsidRDefault="005E7A8E" w:rsidP="00530A64">
      <w:pPr>
        <w:spacing w:after="0" w:line="240" w:lineRule="auto"/>
        <w:rPr>
          <w:rFonts w:cstheme="minorHAnsi"/>
        </w:rPr>
      </w:pPr>
    </w:p>
    <w:p w14:paraId="3A95BCF3" w14:textId="77777777" w:rsidR="00530A64" w:rsidRDefault="6D10B50A" w:rsidP="00530A64">
      <w:pPr>
        <w:spacing w:after="0" w:line="240" w:lineRule="auto"/>
      </w:pPr>
      <w:r>
        <w:t xml:space="preserve">The first week of the mountaineer session will be spent receiving the same training that the </w:t>
      </w:r>
      <w:proofErr w:type="gramStart"/>
      <w:r>
        <w:t>full time</w:t>
      </w:r>
      <w:proofErr w:type="gramEnd"/>
      <w:r>
        <w:t xml:space="preserve"> staff gets during the pre-camp staff meetings. The second week will be spent shadowing the staff as he or she counsels several merit badges and helps to run other Wolfeboro programs while gaining a greater understanding of the teaching process. The third week is when he or she </w:t>
      </w:r>
      <w:proofErr w:type="gramStart"/>
      <w:r>
        <w:t>is allowed to</w:t>
      </w:r>
      <w:proofErr w:type="gramEnd"/>
      <w:r>
        <w:t xml:space="preserve"> counsel their own merit badges in the program area of his or her choice. Throughout the mountaineer session, the staffer will have free time in which he or she is encouraged to enjoy all aspects of camp program, including earning merit badges or other advancement.</w:t>
      </w:r>
    </w:p>
    <w:p w14:paraId="1D7E82C8" w14:textId="77777777" w:rsidR="005E7A8E" w:rsidRPr="00530A64" w:rsidRDefault="005E7A8E" w:rsidP="00530A64">
      <w:pPr>
        <w:spacing w:after="0" w:line="240" w:lineRule="auto"/>
        <w:rPr>
          <w:rFonts w:cstheme="minorHAnsi"/>
        </w:rPr>
      </w:pPr>
    </w:p>
    <w:p w14:paraId="196BF798" w14:textId="77777777" w:rsidR="00530A64" w:rsidRDefault="6D10B50A" w:rsidP="00530A64">
      <w:pPr>
        <w:spacing w:after="0" w:line="240" w:lineRule="auto"/>
      </w:pPr>
      <w:r>
        <w:t xml:space="preserve">If they're interested in this program, they need to fill out the Mountaineer Application found at: </w:t>
      </w:r>
      <w:hyperlink r:id="rId25">
        <w:r w:rsidRPr="6D10B50A">
          <w:rPr>
            <w:rStyle w:val="Hyperlink"/>
          </w:rPr>
          <w:t>http://www.mdscbsa.org/camping/wolfeboro-mountaineer-information/</w:t>
        </w:r>
      </w:hyperlink>
    </w:p>
    <w:p w14:paraId="5E0639E4" w14:textId="77777777" w:rsidR="005E7A8E" w:rsidRPr="00530A64" w:rsidRDefault="005E7A8E" w:rsidP="00530A64">
      <w:pPr>
        <w:spacing w:after="0" w:line="240" w:lineRule="auto"/>
        <w:rPr>
          <w:rFonts w:cstheme="minorHAnsi"/>
        </w:rPr>
      </w:pPr>
    </w:p>
    <w:p w14:paraId="2FE7B818" w14:textId="77777777" w:rsidR="00530A64" w:rsidRDefault="6D10B50A" w:rsidP="00530A64">
      <w:pPr>
        <w:spacing w:after="0" w:line="240" w:lineRule="auto"/>
      </w:pPr>
      <w:r>
        <w:t>Once the council office has received the application and the Mountaineer candidate has been accepted into the program, they and their parents are invited to a pre-camp orientation meeting.</w:t>
      </w:r>
    </w:p>
    <w:p w14:paraId="678E4982" w14:textId="77777777" w:rsidR="005E7A8E" w:rsidRDefault="005E7A8E" w:rsidP="00855A11">
      <w:pPr>
        <w:spacing w:after="0" w:line="240" w:lineRule="auto"/>
        <w:jc w:val="center"/>
        <w:rPr>
          <w:rFonts w:cstheme="minorHAnsi"/>
        </w:rPr>
      </w:pPr>
    </w:p>
    <w:p w14:paraId="58A6E36E" w14:textId="77777777" w:rsidR="005E7A8E" w:rsidRPr="00530A64" w:rsidRDefault="005E7A8E" w:rsidP="00530A64">
      <w:pPr>
        <w:spacing w:after="0" w:line="240" w:lineRule="auto"/>
        <w:rPr>
          <w:rFonts w:cstheme="minorHAnsi"/>
        </w:rPr>
      </w:pPr>
    </w:p>
    <w:p w14:paraId="156FDFAF" w14:textId="77777777" w:rsidR="00530A64" w:rsidRPr="005E7A8E" w:rsidRDefault="6D10B50A" w:rsidP="6D10B50A">
      <w:pPr>
        <w:spacing w:after="0" w:line="240" w:lineRule="auto"/>
        <w:rPr>
          <w:b/>
          <w:bCs/>
        </w:rPr>
      </w:pPr>
      <w:r w:rsidRPr="6D10B50A">
        <w:rPr>
          <w:b/>
          <w:bCs/>
        </w:rPr>
        <w:t>MOUNTAINEER ORIENTATION</w:t>
      </w:r>
    </w:p>
    <w:p w14:paraId="7FE5058D" w14:textId="77777777" w:rsidR="00530A64" w:rsidRDefault="6D10B50A" w:rsidP="00530A64">
      <w:pPr>
        <w:spacing w:after="0" w:line="240" w:lineRule="auto"/>
      </w:pPr>
      <w:r>
        <w:t>Please join the Wolfeboro Management for an orientation meeting to discuss the Mount</w:t>
      </w:r>
      <w:r w:rsidR="00444B1C">
        <w:t>aineer program with our new 2019</w:t>
      </w:r>
      <w:r>
        <w:t xml:space="preserve"> candidates.</w:t>
      </w:r>
    </w:p>
    <w:p w14:paraId="1012EF48" w14:textId="77777777" w:rsidR="005E7A8E" w:rsidRPr="00530A64" w:rsidRDefault="005E7A8E" w:rsidP="00530A64">
      <w:pPr>
        <w:spacing w:after="0" w:line="240" w:lineRule="auto"/>
        <w:rPr>
          <w:rFonts w:cstheme="minorHAnsi"/>
        </w:rPr>
      </w:pPr>
    </w:p>
    <w:p w14:paraId="417256C7" w14:textId="77777777" w:rsidR="00530A64" w:rsidRPr="00E07B61" w:rsidRDefault="00530A64" w:rsidP="00530A64">
      <w:pPr>
        <w:spacing w:after="0" w:line="240" w:lineRule="auto"/>
        <w:rPr>
          <w:color w:val="FF0000"/>
        </w:rPr>
      </w:pPr>
      <w:r w:rsidRPr="6D10B50A">
        <w:rPr>
          <w:b/>
          <w:bCs/>
        </w:rPr>
        <w:t>WHEN:</w:t>
      </w:r>
      <w:r w:rsidRPr="00530A64">
        <w:rPr>
          <w:rFonts w:cstheme="minorHAnsi"/>
        </w:rPr>
        <w:tab/>
      </w:r>
      <w:r w:rsidR="005E7A8E">
        <w:rPr>
          <w:rFonts w:cstheme="minorHAnsi"/>
        </w:rPr>
        <w:tab/>
      </w:r>
      <w:r w:rsidRPr="00E07B61">
        <w:rPr>
          <w:color w:val="FF0000"/>
        </w:rPr>
        <w:t>Saturday, M</w:t>
      </w:r>
      <w:r w:rsidR="005E7A8E" w:rsidRPr="00E07B61">
        <w:rPr>
          <w:color w:val="FF0000"/>
        </w:rPr>
        <w:t>ay</w:t>
      </w:r>
      <w:r w:rsidRPr="00E07B61">
        <w:rPr>
          <w:color w:val="FF0000"/>
        </w:rPr>
        <w:t xml:space="preserve"> </w:t>
      </w:r>
      <w:r w:rsidR="00444B1C">
        <w:rPr>
          <w:color w:val="FF0000"/>
        </w:rPr>
        <w:t>11</w:t>
      </w:r>
      <w:r w:rsidR="00CD59A3" w:rsidRPr="00E07B61">
        <w:rPr>
          <w:color w:val="FF0000"/>
        </w:rPr>
        <w:t>, 2</w:t>
      </w:r>
      <w:r w:rsidR="00110DCB" w:rsidRPr="00E07B61">
        <w:rPr>
          <w:color w:val="FF0000"/>
        </w:rPr>
        <w:t>0</w:t>
      </w:r>
      <w:r w:rsidR="00444B1C">
        <w:rPr>
          <w:color w:val="FF0000"/>
        </w:rPr>
        <w:t>19</w:t>
      </w:r>
    </w:p>
    <w:p w14:paraId="5A77DDEB" w14:textId="77777777" w:rsidR="00530A64" w:rsidRPr="00530A64" w:rsidRDefault="6D10B50A" w:rsidP="005E7A8E">
      <w:pPr>
        <w:spacing w:after="0" w:line="240" w:lineRule="auto"/>
        <w:ind w:left="720" w:firstLine="720"/>
      </w:pPr>
      <w:r>
        <w:t>1:00 pm -3:00 pm</w:t>
      </w:r>
    </w:p>
    <w:p w14:paraId="4389611B" w14:textId="77777777" w:rsidR="005E7A8E" w:rsidRDefault="005E7A8E" w:rsidP="00530A64">
      <w:pPr>
        <w:spacing w:after="0" w:line="240" w:lineRule="auto"/>
        <w:rPr>
          <w:rFonts w:cstheme="minorHAnsi"/>
          <w:b/>
        </w:rPr>
      </w:pPr>
    </w:p>
    <w:p w14:paraId="085F0F65" w14:textId="77777777" w:rsidR="00530A64" w:rsidRPr="00530A64" w:rsidRDefault="00530A64" w:rsidP="00530A64">
      <w:pPr>
        <w:spacing w:after="0" w:line="240" w:lineRule="auto"/>
      </w:pPr>
      <w:r w:rsidRPr="6D10B50A">
        <w:rPr>
          <w:b/>
          <w:bCs/>
        </w:rPr>
        <w:t>WHERE:</w:t>
      </w:r>
      <w:r w:rsidRPr="00530A64">
        <w:rPr>
          <w:rFonts w:cstheme="minorHAnsi"/>
        </w:rPr>
        <w:tab/>
      </w:r>
      <w:r w:rsidRPr="3E36EEF2">
        <w:t>Mt. Diablo Silverado Council Office</w:t>
      </w:r>
    </w:p>
    <w:p w14:paraId="41DE4D37" w14:textId="77777777" w:rsidR="00530A64" w:rsidRPr="00530A64" w:rsidRDefault="6D10B50A" w:rsidP="005E7A8E">
      <w:pPr>
        <w:spacing w:after="0" w:line="240" w:lineRule="auto"/>
        <w:ind w:left="720" w:firstLine="720"/>
      </w:pPr>
      <w:r>
        <w:t>800 Ellinwood Way</w:t>
      </w:r>
    </w:p>
    <w:p w14:paraId="08450150" w14:textId="77777777" w:rsidR="00CD59A3" w:rsidRPr="00DD5D3B" w:rsidRDefault="6D10B50A" w:rsidP="00DD5D3B">
      <w:pPr>
        <w:spacing w:after="0" w:line="240" w:lineRule="auto"/>
        <w:ind w:left="720" w:firstLine="720"/>
      </w:pPr>
      <w:r>
        <w:t>Pleasant Hill, CA</w:t>
      </w:r>
    </w:p>
    <w:p w14:paraId="5A5014BB" w14:textId="77777777" w:rsidR="00DD5D3B" w:rsidRDefault="00DD5D3B" w:rsidP="6D10B50A">
      <w:pPr>
        <w:spacing w:after="0" w:line="240" w:lineRule="auto"/>
        <w:jc w:val="center"/>
        <w:rPr>
          <w:b/>
          <w:bCs/>
          <w:sz w:val="36"/>
          <w:szCs w:val="36"/>
        </w:rPr>
      </w:pPr>
    </w:p>
    <w:p w14:paraId="4D382C64" w14:textId="77777777" w:rsidR="00DD5D3B" w:rsidRDefault="00DD5D3B" w:rsidP="6D10B50A">
      <w:pPr>
        <w:spacing w:after="0" w:line="240" w:lineRule="auto"/>
        <w:jc w:val="center"/>
        <w:rPr>
          <w:b/>
          <w:bCs/>
          <w:sz w:val="36"/>
          <w:szCs w:val="36"/>
        </w:rPr>
      </w:pPr>
    </w:p>
    <w:p w14:paraId="7F0BC5BA" w14:textId="77777777" w:rsidR="00DD5D3B" w:rsidRDefault="00DD5D3B" w:rsidP="6D10B50A">
      <w:pPr>
        <w:spacing w:after="0" w:line="240" w:lineRule="auto"/>
        <w:jc w:val="center"/>
        <w:rPr>
          <w:b/>
          <w:bCs/>
          <w:sz w:val="36"/>
          <w:szCs w:val="36"/>
        </w:rPr>
      </w:pPr>
      <w:r>
        <w:rPr>
          <w:rFonts w:cstheme="minorHAnsi"/>
          <w:noProof/>
        </w:rPr>
        <w:drawing>
          <wp:anchor distT="0" distB="0" distL="114300" distR="114300" simplePos="0" relativeHeight="251658257" behindDoc="0" locked="0" layoutInCell="1" allowOverlap="1" wp14:anchorId="015B6806" wp14:editId="2AB253DF">
            <wp:simplePos x="0" y="0"/>
            <wp:positionH relativeFrom="column">
              <wp:posOffset>2400300</wp:posOffset>
            </wp:positionH>
            <wp:positionV relativeFrom="paragraph">
              <wp:posOffset>52070</wp:posOffset>
            </wp:positionV>
            <wp:extent cx="1307465" cy="13074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07465" cy="1307465"/>
                    </a:xfrm>
                    <a:prstGeom prst="rect">
                      <a:avLst/>
                    </a:prstGeom>
                  </pic:spPr>
                </pic:pic>
              </a:graphicData>
            </a:graphic>
            <wp14:sizeRelH relativeFrom="margin">
              <wp14:pctWidth>0</wp14:pctWidth>
            </wp14:sizeRelH>
            <wp14:sizeRelV relativeFrom="margin">
              <wp14:pctHeight>0</wp14:pctHeight>
            </wp14:sizeRelV>
          </wp:anchor>
        </w:drawing>
      </w:r>
    </w:p>
    <w:p w14:paraId="01AD62C4" w14:textId="77777777" w:rsidR="00DD5D3B" w:rsidRDefault="00DD5D3B" w:rsidP="6D10B50A">
      <w:pPr>
        <w:spacing w:after="0" w:line="240" w:lineRule="auto"/>
        <w:jc w:val="center"/>
        <w:rPr>
          <w:b/>
          <w:bCs/>
          <w:sz w:val="36"/>
          <w:szCs w:val="36"/>
        </w:rPr>
      </w:pPr>
    </w:p>
    <w:p w14:paraId="73B2A5C8" w14:textId="77777777" w:rsidR="00DD5D3B" w:rsidRDefault="00DD5D3B" w:rsidP="6D10B50A">
      <w:pPr>
        <w:spacing w:after="0" w:line="240" w:lineRule="auto"/>
        <w:jc w:val="center"/>
        <w:rPr>
          <w:b/>
          <w:bCs/>
          <w:sz w:val="36"/>
          <w:szCs w:val="36"/>
        </w:rPr>
      </w:pPr>
    </w:p>
    <w:p w14:paraId="278EECC9" w14:textId="77777777" w:rsidR="00DD5D3B" w:rsidRDefault="00DD5D3B" w:rsidP="6D10B50A">
      <w:pPr>
        <w:spacing w:after="0" w:line="240" w:lineRule="auto"/>
        <w:jc w:val="center"/>
        <w:rPr>
          <w:b/>
          <w:bCs/>
          <w:sz w:val="36"/>
          <w:szCs w:val="36"/>
        </w:rPr>
      </w:pPr>
    </w:p>
    <w:p w14:paraId="311EA0A1" w14:textId="77777777" w:rsidR="00DD5D3B" w:rsidRDefault="00DD5D3B" w:rsidP="6D10B50A">
      <w:pPr>
        <w:spacing w:after="0" w:line="240" w:lineRule="auto"/>
        <w:jc w:val="center"/>
        <w:rPr>
          <w:b/>
          <w:bCs/>
          <w:sz w:val="36"/>
          <w:szCs w:val="36"/>
        </w:rPr>
      </w:pPr>
    </w:p>
    <w:p w14:paraId="7F051082" w14:textId="77777777" w:rsidR="00DD5D3B" w:rsidRDefault="00DD5D3B" w:rsidP="6D10B50A">
      <w:pPr>
        <w:spacing w:after="0" w:line="240" w:lineRule="auto"/>
        <w:jc w:val="center"/>
        <w:rPr>
          <w:b/>
          <w:bCs/>
          <w:sz w:val="36"/>
          <w:szCs w:val="36"/>
        </w:rPr>
      </w:pPr>
    </w:p>
    <w:p w14:paraId="00574B22" w14:textId="77777777" w:rsidR="00DD5D3B" w:rsidRDefault="00DD5D3B" w:rsidP="6D10B50A">
      <w:pPr>
        <w:spacing w:after="0" w:line="240" w:lineRule="auto"/>
        <w:jc w:val="center"/>
        <w:rPr>
          <w:b/>
          <w:bCs/>
          <w:sz w:val="36"/>
          <w:szCs w:val="36"/>
        </w:rPr>
      </w:pPr>
    </w:p>
    <w:p w14:paraId="2FEA0D3A" w14:textId="77777777" w:rsidR="00652F20" w:rsidRDefault="00652F20" w:rsidP="6D10B50A">
      <w:pPr>
        <w:spacing w:after="0" w:line="240" w:lineRule="auto"/>
        <w:jc w:val="center"/>
        <w:rPr>
          <w:b/>
          <w:bCs/>
          <w:sz w:val="36"/>
          <w:szCs w:val="36"/>
        </w:rPr>
      </w:pPr>
    </w:p>
    <w:p w14:paraId="410A348D" w14:textId="77777777" w:rsidR="00CD59A3" w:rsidRPr="00652F20" w:rsidRDefault="6D10B50A" w:rsidP="6D10B50A">
      <w:pPr>
        <w:spacing w:after="0" w:line="240" w:lineRule="auto"/>
        <w:jc w:val="center"/>
        <w:rPr>
          <w:rFonts w:ascii="Athelas Regular" w:hAnsi="Athelas Regular"/>
          <w:b/>
          <w:bCs/>
          <w:sz w:val="44"/>
          <w:szCs w:val="36"/>
        </w:rPr>
      </w:pPr>
      <w:r w:rsidRPr="00652F20">
        <w:rPr>
          <w:rFonts w:ascii="Athelas Regular" w:hAnsi="Athelas Regular"/>
          <w:b/>
          <w:bCs/>
          <w:sz w:val="44"/>
          <w:szCs w:val="36"/>
        </w:rPr>
        <w:t>Map of Camp Wolfeboro</w:t>
      </w:r>
    </w:p>
    <w:p w14:paraId="3F8EDC37" w14:textId="77777777" w:rsidR="00CD59A3" w:rsidRDefault="00DD5D3B" w:rsidP="00CD59A3">
      <w:pPr>
        <w:spacing w:after="0" w:line="240" w:lineRule="auto"/>
        <w:jc w:val="center"/>
        <w:rPr>
          <w:rFonts w:cstheme="minorHAnsi"/>
          <w:b/>
          <w:sz w:val="24"/>
        </w:rPr>
      </w:pPr>
      <w:r w:rsidRPr="00C242E5">
        <w:rPr>
          <w:noProof/>
        </w:rPr>
        <w:drawing>
          <wp:anchor distT="0" distB="0" distL="114300" distR="114300" simplePos="0" relativeHeight="251662354" behindDoc="1" locked="0" layoutInCell="1" allowOverlap="1" wp14:anchorId="16485381" wp14:editId="6FB83166">
            <wp:simplePos x="0" y="0"/>
            <wp:positionH relativeFrom="margin">
              <wp:align>center</wp:align>
            </wp:positionH>
            <wp:positionV relativeFrom="paragraph">
              <wp:posOffset>50165</wp:posOffset>
            </wp:positionV>
            <wp:extent cx="7086600" cy="8001000"/>
            <wp:effectExtent l="0" t="0" r="0" b="0"/>
            <wp:wrapNone/>
            <wp:docPr id="16" name="Image4"/>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7" cstate="print">
                      <a:alphaModFix/>
                      <a:lum/>
                    </a:blip>
                    <a:srcRect/>
                    <a:stretch>
                      <a:fillRect/>
                    </a:stretch>
                  </pic:blipFill>
                  <pic:spPr>
                    <a:xfrm rot="10800000">
                      <a:off x="0" y="0"/>
                      <a:ext cx="7086600" cy="8001000"/>
                    </a:xfrm>
                    <a:prstGeom prst="rect">
                      <a:avLst/>
                    </a:prstGeom>
                    <a:ln>
                      <a:noFill/>
                      <a:prstDash/>
                    </a:ln>
                  </pic:spPr>
                </pic:pic>
              </a:graphicData>
            </a:graphic>
            <wp14:sizeRelH relativeFrom="margin">
              <wp14:pctWidth>0</wp14:pctWidth>
            </wp14:sizeRelH>
            <wp14:sizeRelV relativeFrom="margin">
              <wp14:pctHeight>0</wp14:pctHeight>
            </wp14:sizeRelV>
          </wp:anchor>
        </w:drawing>
      </w:r>
    </w:p>
    <w:p w14:paraId="66A2FF66" w14:textId="77777777" w:rsidR="000235D3" w:rsidRDefault="000235D3" w:rsidP="00CD59A3">
      <w:pPr>
        <w:spacing w:after="0" w:line="240" w:lineRule="auto"/>
        <w:jc w:val="center"/>
        <w:rPr>
          <w:rFonts w:cstheme="minorHAnsi"/>
          <w:b/>
          <w:noProof/>
          <w:sz w:val="24"/>
        </w:rPr>
      </w:pPr>
    </w:p>
    <w:p w14:paraId="162CC898" w14:textId="77777777" w:rsidR="00DD5D3B" w:rsidRDefault="00DD5D3B" w:rsidP="00CD59A3">
      <w:pPr>
        <w:spacing w:after="0" w:line="240" w:lineRule="auto"/>
        <w:jc w:val="center"/>
        <w:rPr>
          <w:rFonts w:cstheme="minorHAnsi"/>
          <w:b/>
          <w:noProof/>
          <w:sz w:val="24"/>
        </w:rPr>
      </w:pPr>
    </w:p>
    <w:p w14:paraId="4F182F35" w14:textId="77777777" w:rsidR="00DD5D3B" w:rsidRDefault="00DD5D3B" w:rsidP="00CD59A3">
      <w:pPr>
        <w:spacing w:after="0" w:line="240" w:lineRule="auto"/>
        <w:jc w:val="center"/>
        <w:rPr>
          <w:rFonts w:cstheme="minorHAnsi"/>
          <w:b/>
          <w:noProof/>
          <w:sz w:val="24"/>
        </w:rPr>
      </w:pPr>
    </w:p>
    <w:p w14:paraId="6DD7E2BC" w14:textId="77777777" w:rsidR="00DD5D3B" w:rsidRDefault="00DD5D3B" w:rsidP="00CD59A3">
      <w:pPr>
        <w:spacing w:after="0" w:line="240" w:lineRule="auto"/>
        <w:jc w:val="center"/>
        <w:rPr>
          <w:rFonts w:cstheme="minorHAnsi"/>
          <w:b/>
          <w:noProof/>
          <w:sz w:val="24"/>
        </w:rPr>
      </w:pPr>
    </w:p>
    <w:p w14:paraId="0E224860" w14:textId="77777777" w:rsidR="00DD5D3B" w:rsidRDefault="00DD5D3B" w:rsidP="00CD59A3">
      <w:pPr>
        <w:spacing w:after="0" w:line="240" w:lineRule="auto"/>
        <w:jc w:val="center"/>
        <w:rPr>
          <w:rFonts w:cstheme="minorHAnsi"/>
          <w:b/>
          <w:noProof/>
          <w:sz w:val="24"/>
        </w:rPr>
      </w:pPr>
    </w:p>
    <w:p w14:paraId="543F4AF0" w14:textId="77777777" w:rsidR="00DD5D3B" w:rsidRDefault="00DD5D3B" w:rsidP="00CD59A3">
      <w:pPr>
        <w:spacing w:after="0" w:line="240" w:lineRule="auto"/>
        <w:jc w:val="center"/>
        <w:rPr>
          <w:rFonts w:cstheme="minorHAnsi"/>
          <w:b/>
          <w:noProof/>
          <w:sz w:val="24"/>
        </w:rPr>
      </w:pPr>
    </w:p>
    <w:p w14:paraId="1B2ABEA5" w14:textId="77777777" w:rsidR="00DD5D3B" w:rsidRDefault="00DD5D3B" w:rsidP="00CD59A3">
      <w:pPr>
        <w:spacing w:after="0" w:line="240" w:lineRule="auto"/>
        <w:jc w:val="center"/>
        <w:rPr>
          <w:rFonts w:cstheme="minorHAnsi"/>
          <w:b/>
          <w:noProof/>
          <w:sz w:val="24"/>
        </w:rPr>
      </w:pPr>
    </w:p>
    <w:p w14:paraId="51E0712B" w14:textId="77777777" w:rsidR="00DD5D3B" w:rsidRDefault="00DD5D3B" w:rsidP="00CD59A3">
      <w:pPr>
        <w:spacing w:after="0" w:line="240" w:lineRule="auto"/>
        <w:jc w:val="center"/>
        <w:rPr>
          <w:rFonts w:cstheme="minorHAnsi"/>
          <w:b/>
          <w:noProof/>
          <w:sz w:val="24"/>
        </w:rPr>
      </w:pPr>
    </w:p>
    <w:p w14:paraId="2A62656D" w14:textId="77777777" w:rsidR="00DD5D3B" w:rsidRDefault="00DD5D3B" w:rsidP="00CD59A3">
      <w:pPr>
        <w:spacing w:after="0" w:line="240" w:lineRule="auto"/>
        <w:jc w:val="center"/>
        <w:rPr>
          <w:rFonts w:cstheme="minorHAnsi"/>
          <w:b/>
          <w:noProof/>
          <w:sz w:val="24"/>
        </w:rPr>
      </w:pPr>
    </w:p>
    <w:p w14:paraId="1BD9C22B" w14:textId="77777777" w:rsidR="00DD5D3B" w:rsidRDefault="00DD5D3B" w:rsidP="00CD59A3">
      <w:pPr>
        <w:spacing w:after="0" w:line="240" w:lineRule="auto"/>
        <w:jc w:val="center"/>
        <w:rPr>
          <w:rFonts w:cstheme="minorHAnsi"/>
          <w:b/>
          <w:noProof/>
          <w:sz w:val="24"/>
        </w:rPr>
      </w:pPr>
    </w:p>
    <w:p w14:paraId="0BFAAE9C" w14:textId="77777777" w:rsidR="00DD5D3B" w:rsidRDefault="00DD5D3B" w:rsidP="00CD59A3">
      <w:pPr>
        <w:spacing w:after="0" w:line="240" w:lineRule="auto"/>
        <w:jc w:val="center"/>
        <w:rPr>
          <w:rFonts w:cstheme="minorHAnsi"/>
          <w:b/>
          <w:noProof/>
          <w:sz w:val="24"/>
        </w:rPr>
      </w:pPr>
    </w:p>
    <w:p w14:paraId="2B0958FC" w14:textId="77777777" w:rsidR="00DD5D3B" w:rsidRDefault="00DD5D3B" w:rsidP="00CD59A3">
      <w:pPr>
        <w:spacing w:after="0" w:line="240" w:lineRule="auto"/>
        <w:jc w:val="center"/>
        <w:rPr>
          <w:rFonts w:cstheme="minorHAnsi"/>
          <w:b/>
          <w:noProof/>
          <w:sz w:val="24"/>
        </w:rPr>
      </w:pPr>
    </w:p>
    <w:p w14:paraId="20A78BDF" w14:textId="77777777" w:rsidR="00DD5D3B" w:rsidRDefault="00DD5D3B" w:rsidP="00CD59A3">
      <w:pPr>
        <w:spacing w:after="0" w:line="240" w:lineRule="auto"/>
        <w:jc w:val="center"/>
        <w:rPr>
          <w:rFonts w:cstheme="minorHAnsi"/>
          <w:b/>
          <w:noProof/>
          <w:sz w:val="24"/>
        </w:rPr>
      </w:pPr>
    </w:p>
    <w:p w14:paraId="56ADB90F" w14:textId="77777777" w:rsidR="00DD5D3B" w:rsidRDefault="00DD5D3B" w:rsidP="00CD59A3">
      <w:pPr>
        <w:spacing w:after="0" w:line="240" w:lineRule="auto"/>
        <w:jc w:val="center"/>
        <w:rPr>
          <w:rFonts w:cstheme="minorHAnsi"/>
          <w:b/>
          <w:noProof/>
          <w:sz w:val="24"/>
        </w:rPr>
      </w:pPr>
    </w:p>
    <w:p w14:paraId="61A1667D" w14:textId="77777777" w:rsidR="00DD5D3B" w:rsidRDefault="00DD5D3B" w:rsidP="00CD59A3">
      <w:pPr>
        <w:spacing w:after="0" w:line="240" w:lineRule="auto"/>
        <w:jc w:val="center"/>
        <w:rPr>
          <w:rFonts w:cstheme="minorHAnsi"/>
          <w:b/>
          <w:sz w:val="24"/>
        </w:rPr>
      </w:pPr>
    </w:p>
    <w:p w14:paraId="07E5B4C9" w14:textId="77777777" w:rsidR="00DD5D3B" w:rsidRDefault="00DD5D3B" w:rsidP="6D10B50A">
      <w:pPr>
        <w:spacing w:after="0"/>
        <w:jc w:val="center"/>
        <w:rPr>
          <w:b/>
          <w:bCs/>
          <w:sz w:val="32"/>
          <w:szCs w:val="32"/>
        </w:rPr>
      </w:pPr>
      <w:r>
        <w:rPr>
          <w:b/>
          <w:bCs/>
          <w:sz w:val="32"/>
          <w:szCs w:val="32"/>
        </w:rPr>
        <w:t>\</w:t>
      </w:r>
    </w:p>
    <w:p w14:paraId="125541AA" w14:textId="77777777" w:rsidR="00DD5D3B" w:rsidRDefault="00DD5D3B" w:rsidP="6D10B50A">
      <w:pPr>
        <w:spacing w:after="0"/>
        <w:jc w:val="center"/>
        <w:rPr>
          <w:b/>
          <w:bCs/>
          <w:sz w:val="32"/>
          <w:szCs w:val="32"/>
        </w:rPr>
      </w:pPr>
    </w:p>
    <w:p w14:paraId="6BC4C489" w14:textId="77777777" w:rsidR="00DD5D3B" w:rsidRDefault="00DD5D3B" w:rsidP="6D10B50A">
      <w:pPr>
        <w:spacing w:after="0"/>
        <w:jc w:val="center"/>
        <w:rPr>
          <w:b/>
          <w:bCs/>
          <w:sz w:val="32"/>
          <w:szCs w:val="32"/>
        </w:rPr>
      </w:pPr>
    </w:p>
    <w:p w14:paraId="76B4BB4B" w14:textId="77777777" w:rsidR="00DD5D3B" w:rsidRDefault="00DD5D3B" w:rsidP="6D10B50A">
      <w:pPr>
        <w:spacing w:after="0"/>
        <w:jc w:val="center"/>
        <w:rPr>
          <w:b/>
          <w:bCs/>
          <w:sz w:val="32"/>
          <w:szCs w:val="32"/>
        </w:rPr>
      </w:pPr>
    </w:p>
    <w:p w14:paraId="0E823272" w14:textId="77777777" w:rsidR="00DD5D3B" w:rsidRDefault="00DD5D3B" w:rsidP="6D10B50A">
      <w:pPr>
        <w:spacing w:after="0"/>
        <w:jc w:val="center"/>
        <w:rPr>
          <w:b/>
          <w:bCs/>
          <w:sz w:val="32"/>
          <w:szCs w:val="32"/>
        </w:rPr>
      </w:pPr>
    </w:p>
    <w:p w14:paraId="33D5FF2E" w14:textId="77777777" w:rsidR="00DD5D3B" w:rsidRDefault="00DD5D3B" w:rsidP="6D10B50A">
      <w:pPr>
        <w:spacing w:after="0"/>
        <w:jc w:val="center"/>
        <w:rPr>
          <w:b/>
          <w:bCs/>
          <w:sz w:val="32"/>
          <w:szCs w:val="32"/>
        </w:rPr>
      </w:pPr>
    </w:p>
    <w:p w14:paraId="33AB514B" w14:textId="77777777" w:rsidR="00DD5D3B" w:rsidRDefault="00DD5D3B" w:rsidP="6D10B50A">
      <w:pPr>
        <w:spacing w:after="0"/>
        <w:jc w:val="center"/>
        <w:rPr>
          <w:b/>
          <w:bCs/>
          <w:sz w:val="32"/>
          <w:szCs w:val="32"/>
        </w:rPr>
      </w:pPr>
    </w:p>
    <w:p w14:paraId="4E5A6BF5" w14:textId="77777777" w:rsidR="00DD5D3B" w:rsidRDefault="00DD5D3B" w:rsidP="6D10B50A">
      <w:pPr>
        <w:spacing w:after="0"/>
        <w:jc w:val="center"/>
        <w:rPr>
          <w:b/>
          <w:bCs/>
          <w:sz w:val="32"/>
          <w:szCs w:val="32"/>
        </w:rPr>
      </w:pPr>
    </w:p>
    <w:p w14:paraId="7DEC7B4E" w14:textId="77777777" w:rsidR="00DD5D3B" w:rsidRDefault="00DD5D3B" w:rsidP="6D10B50A">
      <w:pPr>
        <w:spacing w:after="0"/>
        <w:jc w:val="center"/>
        <w:rPr>
          <w:b/>
          <w:bCs/>
          <w:sz w:val="32"/>
          <w:szCs w:val="32"/>
        </w:rPr>
      </w:pPr>
    </w:p>
    <w:p w14:paraId="74434F5A" w14:textId="77777777" w:rsidR="00DD5D3B" w:rsidRDefault="00DD5D3B" w:rsidP="6D10B50A">
      <w:pPr>
        <w:spacing w:after="0"/>
        <w:jc w:val="center"/>
        <w:rPr>
          <w:b/>
          <w:bCs/>
          <w:sz w:val="32"/>
          <w:szCs w:val="32"/>
        </w:rPr>
      </w:pPr>
    </w:p>
    <w:p w14:paraId="55481ED0" w14:textId="77777777" w:rsidR="00DD5D3B" w:rsidRDefault="00DD5D3B" w:rsidP="6D10B50A">
      <w:pPr>
        <w:spacing w:after="0"/>
        <w:jc w:val="center"/>
        <w:rPr>
          <w:b/>
          <w:bCs/>
          <w:sz w:val="32"/>
          <w:szCs w:val="32"/>
        </w:rPr>
      </w:pPr>
    </w:p>
    <w:p w14:paraId="4AD2F9CA" w14:textId="77777777" w:rsidR="00DD5D3B" w:rsidRDefault="00DD5D3B" w:rsidP="6D10B50A">
      <w:pPr>
        <w:spacing w:after="0"/>
        <w:jc w:val="center"/>
        <w:rPr>
          <w:b/>
          <w:bCs/>
          <w:sz w:val="32"/>
          <w:szCs w:val="32"/>
        </w:rPr>
      </w:pPr>
    </w:p>
    <w:p w14:paraId="1AC58743" w14:textId="77777777" w:rsidR="00DD5D3B" w:rsidRDefault="00DD5D3B" w:rsidP="6D10B50A">
      <w:pPr>
        <w:spacing w:after="0"/>
        <w:jc w:val="center"/>
        <w:rPr>
          <w:b/>
          <w:bCs/>
          <w:sz w:val="32"/>
          <w:szCs w:val="32"/>
        </w:rPr>
      </w:pPr>
    </w:p>
    <w:p w14:paraId="26E2D6C1" w14:textId="77777777" w:rsidR="00DD5D3B" w:rsidRDefault="00DD5D3B" w:rsidP="6D10B50A">
      <w:pPr>
        <w:spacing w:after="0"/>
        <w:jc w:val="center"/>
        <w:rPr>
          <w:b/>
          <w:bCs/>
          <w:sz w:val="32"/>
          <w:szCs w:val="32"/>
        </w:rPr>
      </w:pPr>
    </w:p>
    <w:p w14:paraId="6755738A" w14:textId="77777777" w:rsidR="00DD5D3B" w:rsidRDefault="00DD5D3B" w:rsidP="6D10B50A">
      <w:pPr>
        <w:spacing w:after="0"/>
        <w:jc w:val="center"/>
        <w:rPr>
          <w:b/>
          <w:bCs/>
          <w:sz w:val="32"/>
          <w:szCs w:val="32"/>
        </w:rPr>
      </w:pPr>
    </w:p>
    <w:p w14:paraId="543E75A2" w14:textId="77777777" w:rsidR="00DD5D3B" w:rsidRDefault="00DD5D3B" w:rsidP="6D10B50A">
      <w:pPr>
        <w:spacing w:after="0"/>
        <w:jc w:val="center"/>
        <w:rPr>
          <w:b/>
          <w:bCs/>
          <w:sz w:val="32"/>
          <w:szCs w:val="32"/>
        </w:rPr>
      </w:pPr>
    </w:p>
    <w:p w14:paraId="7B33B565" w14:textId="77777777" w:rsidR="00DD5D3B" w:rsidRDefault="00DD5D3B" w:rsidP="6D10B50A">
      <w:pPr>
        <w:spacing w:after="0"/>
        <w:jc w:val="center"/>
        <w:rPr>
          <w:b/>
          <w:bCs/>
          <w:sz w:val="32"/>
          <w:szCs w:val="32"/>
        </w:rPr>
      </w:pPr>
    </w:p>
    <w:p w14:paraId="09C2D2F7" w14:textId="77777777" w:rsidR="00DD5D3B" w:rsidRDefault="00DD5D3B" w:rsidP="6D10B50A">
      <w:pPr>
        <w:spacing w:after="0"/>
        <w:jc w:val="center"/>
        <w:rPr>
          <w:b/>
          <w:bCs/>
          <w:sz w:val="32"/>
          <w:szCs w:val="32"/>
        </w:rPr>
      </w:pPr>
    </w:p>
    <w:p w14:paraId="1223F72B" w14:textId="77777777" w:rsidR="000235D3" w:rsidRPr="00652F20" w:rsidRDefault="6D10B50A" w:rsidP="6D10B50A">
      <w:pPr>
        <w:spacing w:after="0"/>
        <w:jc w:val="center"/>
        <w:rPr>
          <w:rFonts w:ascii="Athelas Regular" w:hAnsi="Athelas Regular"/>
          <w:b/>
          <w:bCs/>
          <w:sz w:val="44"/>
          <w:szCs w:val="32"/>
        </w:rPr>
      </w:pPr>
      <w:r w:rsidRPr="00652F20">
        <w:rPr>
          <w:rFonts w:ascii="Athelas Regular" w:hAnsi="Athelas Regular"/>
          <w:b/>
          <w:bCs/>
          <w:sz w:val="44"/>
          <w:szCs w:val="32"/>
        </w:rPr>
        <w:t>Directions to Camp Wolfeboro</w:t>
      </w:r>
    </w:p>
    <w:p w14:paraId="08CDF142" w14:textId="77777777" w:rsidR="000235D3" w:rsidRDefault="000235D3" w:rsidP="000235D3">
      <w:pPr>
        <w:spacing w:after="0"/>
        <w:jc w:val="center"/>
        <w:rPr>
          <w:rFonts w:cstheme="minorHAnsi"/>
          <w:b/>
          <w:sz w:val="32"/>
        </w:rPr>
      </w:pPr>
    </w:p>
    <w:p w14:paraId="5FAD3323" w14:textId="77777777" w:rsidR="00817715" w:rsidRDefault="000235D3" w:rsidP="000235D3">
      <w:pPr>
        <w:spacing w:after="0"/>
        <w:jc w:val="center"/>
        <w:rPr>
          <w:rFonts w:cstheme="minorHAnsi"/>
          <w:b/>
          <w:sz w:val="24"/>
        </w:rPr>
      </w:pPr>
      <w:r>
        <w:rPr>
          <w:noProof/>
        </w:rPr>
        <w:drawing>
          <wp:inline distT="0" distB="0" distL="0" distR="0" wp14:anchorId="084BFAB9" wp14:editId="65DE5336">
            <wp:extent cx="3456940" cy="2447925"/>
            <wp:effectExtent l="0" t="0" r="0" b="9525"/>
            <wp:docPr id="11487641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3456940" cy="2447925"/>
                    </a:xfrm>
                    <a:prstGeom prst="rect">
                      <a:avLst/>
                    </a:prstGeom>
                  </pic:spPr>
                </pic:pic>
              </a:graphicData>
            </a:graphic>
          </wp:inline>
        </w:drawing>
      </w:r>
    </w:p>
    <w:p w14:paraId="128FAE78" w14:textId="77777777" w:rsidR="00817715" w:rsidRDefault="6D10B50A" w:rsidP="6D10B50A">
      <w:pPr>
        <w:spacing w:after="0" w:line="240" w:lineRule="auto"/>
        <w:rPr>
          <w:b/>
          <w:bCs/>
          <w:sz w:val="24"/>
          <w:szCs w:val="24"/>
        </w:rPr>
      </w:pPr>
      <w:r w:rsidRPr="6D10B50A">
        <w:rPr>
          <w:b/>
          <w:bCs/>
          <w:sz w:val="24"/>
          <w:szCs w:val="24"/>
        </w:rPr>
        <w:t xml:space="preserve">Camp Wolfeboro is located on Forest Service Road 7N02 </w:t>
      </w:r>
      <w:proofErr w:type="gramStart"/>
      <w:r w:rsidRPr="6D10B50A">
        <w:rPr>
          <w:b/>
          <w:bCs/>
          <w:sz w:val="24"/>
          <w:szCs w:val="24"/>
        </w:rPr>
        <w:t>off of</w:t>
      </w:r>
      <w:proofErr w:type="gramEnd"/>
      <w:r w:rsidRPr="6D10B50A">
        <w:rPr>
          <w:b/>
          <w:bCs/>
          <w:sz w:val="24"/>
          <w:szCs w:val="24"/>
        </w:rPr>
        <w:t xml:space="preserve"> Highway 4 about 0.2 miles east of Big Meadows Campground and 2 miles west of Tamarack.</w:t>
      </w:r>
    </w:p>
    <w:p w14:paraId="2D24E286" w14:textId="77777777" w:rsidR="00817715" w:rsidRDefault="00817715" w:rsidP="00D60C51">
      <w:pPr>
        <w:spacing w:after="0" w:line="240" w:lineRule="auto"/>
        <w:rPr>
          <w:rFonts w:cstheme="minorHAnsi"/>
          <w:b/>
          <w:sz w:val="24"/>
        </w:rPr>
      </w:pPr>
    </w:p>
    <w:p w14:paraId="7B12F99B" w14:textId="77777777" w:rsidR="00817715" w:rsidRDefault="6D10B50A" w:rsidP="6D10B50A">
      <w:pPr>
        <w:spacing w:after="0" w:line="240" w:lineRule="auto"/>
        <w:rPr>
          <w:b/>
          <w:bCs/>
          <w:sz w:val="20"/>
          <w:szCs w:val="20"/>
        </w:rPr>
      </w:pPr>
      <w:r w:rsidRPr="6D10B50A">
        <w:rPr>
          <w:b/>
          <w:bCs/>
          <w:sz w:val="20"/>
          <w:szCs w:val="20"/>
        </w:rPr>
        <w:t xml:space="preserve">If you </w:t>
      </w:r>
      <w:proofErr w:type="gramStart"/>
      <w:r w:rsidRPr="6D10B50A">
        <w:rPr>
          <w:b/>
          <w:bCs/>
          <w:sz w:val="20"/>
          <w:szCs w:val="20"/>
        </w:rPr>
        <w:t>coming</w:t>
      </w:r>
      <w:proofErr w:type="gramEnd"/>
      <w:r w:rsidRPr="6D10B50A">
        <w:rPr>
          <w:b/>
          <w:bCs/>
          <w:sz w:val="20"/>
          <w:szCs w:val="20"/>
        </w:rPr>
        <w:t xml:space="preserve"> from the East on Highway 4, you will pass Bear Valley Village and eventually the town of Tamarack. As you near Skyline Drive on your right, you will see Forest Service Road 7N02 on your left about 0.25 miles from there.</w:t>
      </w:r>
    </w:p>
    <w:p w14:paraId="21FEA1BA" w14:textId="77777777" w:rsidR="00817715" w:rsidRDefault="00817715" w:rsidP="00D60C51">
      <w:pPr>
        <w:spacing w:after="0" w:line="240" w:lineRule="auto"/>
        <w:rPr>
          <w:rFonts w:cstheme="minorHAnsi"/>
          <w:b/>
          <w:sz w:val="20"/>
        </w:rPr>
      </w:pPr>
    </w:p>
    <w:p w14:paraId="408F1E22" w14:textId="77777777" w:rsidR="00817715" w:rsidRDefault="00817715" w:rsidP="00D60C51">
      <w:pPr>
        <w:spacing w:after="0" w:line="240" w:lineRule="auto"/>
        <w:jc w:val="center"/>
        <w:rPr>
          <w:rFonts w:cstheme="minorHAnsi"/>
          <w:b/>
          <w:sz w:val="20"/>
        </w:rPr>
      </w:pPr>
      <w:r>
        <w:rPr>
          <w:noProof/>
        </w:rPr>
        <w:drawing>
          <wp:inline distT="0" distB="0" distL="0" distR="0" wp14:anchorId="1D2B2DD0" wp14:editId="1C894D52">
            <wp:extent cx="3171190" cy="1924050"/>
            <wp:effectExtent l="0" t="0" r="0" b="0"/>
            <wp:docPr id="18181986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3171190" cy="1924050"/>
                    </a:xfrm>
                    <a:prstGeom prst="rect">
                      <a:avLst/>
                    </a:prstGeom>
                  </pic:spPr>
                </pic:pic>
              </a:graphicData>
            </a:graphic>
          </wp:inline>
        </w:drawing>
      </w:r>
    </w:p>
    <w:p w14:paraId="4D83D5B8" w14:textId="77777777" w:rsidR="00D60C51" w:rsidRDefault="00D60C51" w:rsidP="00D60C51">
      <w:pPr>
        <w:spacing w:after="0" w:line="240" w:lineRule="auto"/>
        <w:jc w:val="center"/>
        <w:rPr>
          <w:rFonts w:cstheme="minorHAnsi"/>
          <w:b/>
          <w:sz w:val="20"/>
        </w:rPr>
      </w:pPr>
    </w:p>
    <w:p w14:paraId="55AAC5BD" w14:textId="77777777" w:rsidR="00817715" w:rsidRDefault="6D10B50A" w:rsidP="6D10B50A">
      <w:pPr>
        <w:spacing w:after="0" w:line="240" w:lineRule="auto"/>
        <w:rPr>
          <w:b/>
          <w:bCs/>
          <w:sz w:val="20"/>
          <w:szCs w:val="20"/>
        </w:rPr>
      </w:pPr>
      <w:r w:rsidRPr="6D10B50A">
        <w:rPr>
          <w:b/>
          <w:bCs/>
          <w:sz w:val="20"/>
          <w:szCs w:val="20"/>
        </w:rPr>
        <w:t>If you are coming from the West on Highway 4, as soon as you see Big Meadows Campground sign on your right you want to start slowing down as the turn off for Forest Service Road 7N02 is 0.2 miles ahead on the right and is easy to pass.</w:t>
      </w:r>
    </w:p>
    <w:p w14:paraId="1370D1F5" w14:textId="77777777" w:rsidR="00817715" w:rsidRDefault="00817715" w:rsidP="00D60C51">
      <w:pPr>
        <w:spacing w:after="0" w:line="240" w:lineRule="auto"/>
        <w:rPr>
          <w:rFonts w:cstheme="minorHAnsi"/>
          <w:b/>
          <w:sz w:val="20"/>
        </w:rPr>
      </w:pPr>
    </w:p>
    <w:p w14:paraId="6A3365DD" w14:textId="77777777" w:rsidR="00817715" w:rsidRDefault="6D10B50A" w:rsidP="6D10B50A">
      <w:pPr>
        <w:spacing w:after="0" w:line="240" w:lineRule="auto"/>
        <w:rPr>
          <w:b/>
          <w:bCs/>
          <w:sz w:val="20"/>
          <w:szCs w:val="20"/>
        </w:rPr>
      </w:pPr>
      <w:r w:rsidRPr="6D10B50A">
        <w:rPr>
          <w:b/>
          <w:bCs/>
          <w:sz w:val="20"/>
          <w:szCs w:val="20"/>
        </w:rPr>
        <w:t>From the Bay Area, there are many ways to get to camp on Highway 4. Most routes will eventually take you through the intersection of Highways 49 and 4, which is located at Angels Camp and is about 40 miles from Wolfeboro.</w:t>
      </w:r>
    </w:p>
    <w:p w14:paraId="50D7C286" w14:textId="77777777" w:rsidR="00817715" w:rsidRDefault="00817715" w:rsidP="00D60C51">
      <w:pPr>
        <w:spacing w:after="0" w:line="240" w:lineRule="auto"/>
        <w:rPr>
          <w:rFonts w:cstheme="minorHAnsi"/>
          <w:b/>
          <w:sz w:val="20"/>
        </w:rPr>
      </w:pPr>
    </w:p>
    <w:p w14:paraId="004E7676" w14:textId="77777777" w:rsidR="00817715" w:rsidRDefault="6D10B50A" w:rsidP="6D10B50A">
      <w:pPr>
        <w:spacing w:after="0" w:line="240" w:lineRule="auto"/>
        <w:rPr>
          <w:b/>
          <w:bCs/>
          <w:sz w:val="20"/>
          <w:szCs w:val="20"/>
        </w:rPr>
      </w:pPr>
      <w:r w:rsidRPr="6D10B50A">
        <w:rPr>
          <w:b/>
          <w:bCs/>
          <w:sz w:val="20"/>
          <w:szCs w:val="20"/>
        </w:rPr>
        <w:t>You should consult some form of GPS service to determine the best route from your location.</w:t>
      </w:r>
    </w:p>
    <w:p w14:paraId="5D232FEF" w14:textId="77777777" w:rsidR="00817715" w:rsidRDefault="00817715" w:rsidP="00D60C51">
      <w:pPr>
        <w:spacing w:after="0" w:line="240" w:lineRule="auto"/>
        <w:rPr>
          <w:rFonts w:cstheme="minorHAnsi"/>
          <w:b/>
          <w:sz w:val="20"/>
        </w:rPr>
      </w:pPr>
    </w:p>
    <w:p w14:paraId="29F2BDF7" w14:textId="77777777" w:rsidR="00817715" w:rsidRPr="00D60C51" w:rsidRDefault="6D10B50A" w:rsidP="6D10B50A">
      <w:pPr>
        <w:spacing w:after="0" w:line="240" w:lineRule="auto"/>
        <w:rPr>
          <w:b/>
          <w:bCs/>
          <w:color w:val="FF0000"/>
          <w:sz w:val="20"/>
          <w:szCs w:val="20"/>
          <w:u w:val="single"/>
        </w:rPr>
      </w:pPr>
      <w:r w:rsidRPr="6D10B50A">
        <w:rPr>
          <w:b/>
          <w:bCs/>
          <w:color w:val="FF0000"/>
          <w:sz w:val="20"/>
          <w:szCs w:val="20"/>
          <w:u w:val="single"/>
        </w:rPr>
        <w:t xml:space="preserve">Once you turn onto Forest Service Road 7N02, you will need to cross a small stream and continue about 100 yards to a dirt parking area unless you drive all the way down the VERY rough road into camp which is about 2 more miles. </w:t>
      </w:r>
    </w:p>
    <w:p w14:paraId="606E824C" w14:textId="77777777" w:rsidR="00D60C51" w:rsidRDefault="000235D3" w:rsidP="00DD5D3B">
      <w:pPr>
        <w:spacing w:after="0"/>
        <w:jc w:val="center"/>
        <w:rPr>
          <w:rFonts w:cstheme="minorHAnsi"/>
          <w:b/>
          <w:sz w:val="24"/>
        </w:rPr>
      </w:pPr>
      <w:r>
        <w:rPr>
          <w:rFonts w:cstheme="minorHAnsi"/>
          <w:b/>
          <w:sz w:val="24"/>
        </w:rPr>
        <w:br w:type="page"/>
      </w:r>
    </w:p>
    <w:p w14:paraId="0A898816" w14:textId="20505D5A" w:rsidR="00D60C51" w:rsidRPr="00652F20" w:rsidRDefault="00F0603A" w:rsidP="6D10B50A">
      <w:pPr>
        <w:spacing w:after="0" w:line="240" w:lineRule="auto"/>
        <w:jc w:val="center"/>
        <w:rPr>
          <w:rFonts w:ascii="Athelas Regular" w:hAnsi="Athelas Regular"/>
          <w:b/>
          <w:bCs/>
          <w:sz w:val="44"/>
          <w:szCs w:val="44"/>
        </w:rPr>
      </w:pPr>
      <w:proofErr w:type="spellStart"/>
      <w:r>
        <w:rPr>
          <w:rFonts w:ascii="Athelas Regular" w:hAnsi="Athelas Regular"/>
          <w:b/>
          <w:bCs/>
          <w:sz w:val="44"/>
          <w:szCs w:val="44"/>
        </w:rPr>
        <w:lastRenderedPageBreak/>
        <w:t>Webelos</w:t>
      </w:r>
      <w:proofErr w:type="spellEnd"/>
      <w:r>
        <w:rPr>
          <w:rFonts w:ascii="Athelas Regular" w:hAnsi="Athelas Regular"/>
          <w:b/>
          <w:bCs/>
          <w:sz w:val="44"/>
          <w:szCs w:val="44"/>
        </w:rPr>
        <w:t xml:space="preserve"> Resident Camp</w:t>
      </w:r>
      <w:r w:rsidR="6D10B50A" w:rsidRPr="00652F20">
        <w:rPr>
          <w:rFonts w:ascii="Athelas Regular" w:hAnsi="Athelas Regular"/>
          <w:b/>
          <w:bCs/>
          <w:sz w:val="44"/>
          <w:szCs w:val="44"/>
        </w:rPr>
        <w:t xml:space="preserve"> Leaders’ Meeting</w:t>
      </w:r>
    </w:p>
    <w:p w14:paraId="59366BBD" w14:textId="77777777" w:rsidR="00D60C51" w:rsidRPr="00D60C51" w:rsidRDefault="00D60C51" w:rsidP="00CD59A3">
      <w:pPr>
        <w:spacing w:after="0" w:line="240" w:lineRule="auto"/>
        <w:jc w:val="center"/>
        <w:rPr>
          <w:rFonts w:cstheme="minorHAnsi"/>
        </w:rPr>
      </w:pPr>
    </w:p>
    <w:p w14:paraId="17D010E6" w14:textId="77777777" w:rsidR="00D60C51" w:rsidRDefault="00D60C51" w:rsidP="00CD59A3">
      <w:pPr>
        <w:spacing w:after="0" w:line="240" w:lineRule="auto"/>
        <w:jc w:val="center"/>
        <w:rPr>
          <w:rFonts w:cstheme="minorHAnsi"/>
        </w:rPr>
      </w:pPr>
    </w:p>
    <w:p w14:paraId="2424F5DD" w14:textId="77777777" w:rsidR="00D60C51" w:rsidRDefault="00D60C51" w:rsidP="00CD59A3">
      <w:pPr>
        <w:spacing w:after="0" w:line="240" w:lineRule="auto"/>
        <w:jc w:val="center"/>
        <w:rPr>
          <w:rFonts w:cstheme="minorHAnsi"/>
        </w:rPr>
      </w:pPr>
    </w:p>
    <w:p w14:paraId="38F8DC81" w14:textId="65E05850" w:rsidR="00D60C51" w:rsidRPr="00D60C51" w:rsidRDefault="6D10B50A" w:rsidP="6D10B50A">
      <w:pPr>
        <w:spacing w:after="0" w:line="240" w:lineRule="auto"/>
        <w:rPr>
          <w:sz w:val="28"/>
          <w:szCs w:val="28"/>
        </w:rPr>
      </w:pPr>
      <w:r w:rsidRPr="6D10B50A">
        <w:rPr>
          <w:sz w:val="28"/>
          <w:szCs w:val="28"/>
        </w:rPr>
        <w:t xml:space="preserve">Please join the Wolfeboro Staff and Management for a meeting to </w:t>
      </w:r>
      <w:r w:rsidR="00F0603A">
        <w:rPr>
          <w:sz w:val="28"/>
          <w:szCs w:val="28"/>
        </w:rPr>
        <w:t>hear about the Camp program and have your questions answered.</w:t>
      </w:r>
    </w:p>
    <w:p w14:paraId="3E3003B3" w14:textId="77777777" w:rsidR="00D60C51" w:rsidRDefault="00D60C51" w:rsidP="00D60C51">
      <w:pPr>
        <w:spacing w:after="0" w:line="240" w:lineRule="auto"/>
        <w:rPr>
          <w:rFonts w:cstheme="minorHAnsi"/>
          <w:sz w:val="28"/>
        </w:rPr>
      </w:pPr>
    </w:p>
    <w:p w14:paraId="1FD232DE" w14:textId="77777777" w:rsidR="00D60C51" w:rsidRDefault="00D60C51" w:rsidP="00D60C51">
      <w:pPr>
        <w:spacing w:after="0" w:line="240" w:lineRule="auto"/>
        <w:rPr>
          <w:rFonts w:cstheme="minorHAnsi"/>
          <w:sz w:val="28"/>
        </w:rPr>
      </w:pPr>
    </w:p>
    <w:p w14:paraId="5DF6415E" w14:textId="018B19B9" w:rsidR="00D60C51" w:rsidRPr="00DD5D3B" w:rsidRDefault="00D60C51" w:rsidP="6D10B50A">
      <w:pPr>
        <w:spacing w:after="0" w:line="240" w:lineRule="auto"/>
        <w:rPr>
          <w:color w:val="FF0000"/>
          <w:sz w:val="28"/>
          <w:szCs w:val="28"/>
        </w:rPr>
      </w:pPr>
      <w:r w:rsidRPr="6D10B50A">
        <w:rPr>
          <w:b/>
          <w:bCs/>
          <w:sz w:val="28"/>
          <w:szCs w:val="28"/>
        </w:rPr>
        <w:t>WHEN:</w:t>
      </w:r>
      <w:r>
        <w:rPr>
          <w:rFonts w:cstheme="minorHAnsi"/>
          <w:sz w:val="28"/>
        </w:rPr>
        <w:tab/>
      </w:r>
      <w:r w:rsidRPr="00DD5D3B">
        <w:rPr>
          <w:rFonts w:cstheme="minorHAnsi"/>
          <w:color w:val="FF0000"/>
          <w:sz w:val="28"/>
        </w:rPr>
        <w:tab/>
      </w:r>
      <w:r w:rsidR="00F0603A">
        <w:rPr>
          <w:color w:val="FF0000"/>
          <w:sz w:val="28"/>
          <w:szCs w:val="28"/>
        </w:rPr>
        <w:t>Wednesday</w:t>
      </w:r>
      <w:r w:rsidRPr="00DD5D3B">
        <w:rPr>
          <w:color w:val="FF0000"/>
          <w:sz w:val="28"/>
          <w:szCs w:val="28"/>
        </w:rPr>
        <w:t xml:space="preserve">, </w:t>
      </w:r>
      <w:r w:rsidR="00F0603A">
        <w:rPr>
          <w:color w:val="FF0000"/>
          <w:sz w:val="28"/>
          <w:szCs w:val="28"/>
        </w:rPr>
        <w:t>June</w:t>
      </w:r>
      <w:r w:rsidR="00444B1C">
        <w:rPr>
          <w:color w:val="FF0000"/>
          <w:sz w:val="28"/>
          <w:szCs w:val="28"/>
        </w:rPr>
        <w:t xml:space="preserve"> </w:t>
      </w:r>
      <w:r w:rsidR="00F0603A">
        <w:rPr>
          <w:color w:val="FF0000"/>
          <w:sz w:val="28"/>
          <w:szCs w:val="28"/>
        </w:rPr>
        <w:t>26</w:t>
      </w:r>
      <w:r w:rsidRPr="00DD5D3B">
        <w:rPr>
          <w:color w:val="FF0000"/>
          <w:sz w:val="28"/>
          <w:szCs w:val="28"/>
        </w:rPr>
        <w:t>, 2</w:t>
      </w:r>
      <w:r w:rsidR="00BF764C" w:rsidRPr="00DD5D3B">
        <w:rPr>
          <w:color w:val="FF0000"/>
          <w:sz w:val="28"/>
          <w:szCs w:val="28"/>
        </w:rPr>
        <w:t>0</w:t>
      </w:r>
      <w:r w:rsidR="00444B1C">
        <w:rPr>
          <w:color w:val="FF0000"/>
          <w:sz w:val="28"/>
          <w:szCs w:val="28"/>
        </w:rPr>
        <w:t>19</w:t>
      </w:r>
    </w:p>
    <w:p w14:paraId="4B36A15E" w14:textId="28CE6315" w:rsidR="00D60C51" w:rsidRDefault="00D60C51" w:rsidP="6D10B50A">
      <w:pPr>
        <w:spacing w:after="0" w:line="240" w:lineRule="auto"/>
        <w:rPr>
          <w:sz w:val="28"/>
          <w:szCs w:val="28"/>
        </w:rPr>
      </w:pPr>
      <w:r>
        <w:rPr>
          <w:rFonts w:cstheme="minorHAnsi"/>
          <w:sz w:val="28"/>
        </w:rPr>
        <w:tab/>
      </w:r>
      <w:r>
        <w:rPr>
          <w:rFonts w:cstheme="minorHAnsi"/>
          <w:sz w:val="28"/>
        </w:rPr>
        <w:tab/>
      </w:r>
      <w:r>
        <w:rPr>
          <w:rFonts w:cstheme="minorHAnsi"/>
          <w:sz w:val="28"/>
        </w:rPr>
        <w:tab/>
      </w:r>
      <w:r w:rsidR="00F0603A">
        <w:rPr>
          <w:sz w:val="28"/>
          <w:szCs w:val="28"/>
        </w:rPr>
        <w:t>7:00PM</w:t>
      </w:r>
    </w:p>
    <w:p w14:paraId="09D97469" w14:textId="77777777" w:rsidR="00D60C51" w:rsidRDefault="00D60C51" w:rsidP="00D60C51">
      <w:pPr>
        <w:spacing w:after="0" w:line="240" w:lineRule="auto"/>
        <w:rPr>
          <w:rFonts w:cstheme="minorHAnsi"/>
          <w:sz w:val="28"/>
        </w:rPr>
      </w:pPr>
    </w:p>
    <w:p w14:paraId="76538AC7" w14:textId="4CC4BDDF" w:rsidR="00D60C51" w:rsidRDefault="00D60C51" w:rsidP="6D10B50A">
      <w:pPr>
        <w:spacing w:after="0" w:line="240" w:lineRule="auto"/>
        <w:rPr>
          <w:sz w:val="28"/>
          <w:szCs w:val="28"/>
        </w:rPr>
      </w:pPr>
      <w:r w:rsidRPr="6D10B50A">
        <w:rPr>
          <w:b/>
          <w:bCs/>
          <w:sz w:val="28"/>
          <w:szCs w:val="28"/>
        </w:rPr>
        <w:t>WHERE:</w:t>
      </w:r>
      <w:r>
        <w:rPr>
          <w:rFonts w:cstheme="minorHAnsi"/>
          <w:sz w:val="28"/>
        </w:rPr>
        <w:tab/>
      </w:r>
      <w:r>
        <w:rPr>
          <w:rFonts w:cstheme="minorHAnsi"/>
          <w:sz w:val="28"/>
        </w:rPr>
        <w:tab/>
      </w:r>
      <w:r w:rsidR="00F0603A">
        <w:rPr>
          <w:sz w:val="28"/>
          <w:szCs w:val="28"/>
        </w:rPr>
        <w:t>Mt. Diablo Silverado Council Office</w:t>
      </w:r>
    </w:p>
    <w:p w14:paraId="7DFFDBB1" w14:textId="1DC70690" w:rsidR="00D60C51" w:rsidRDefault="00D60C51" w:rsidP="6D10B50A">
      <w:pPr>
        <w:spacing w:after="0" w:line="240" w:lineRule="auto"/>
        <w:rPr>
          <w:sz w:val="28"/>
          <w:szCs w:val="28"/>
        </w:rPr>
      </w:pPr>
      <w:r>
        <w:rPr>
          <w:rFonts w:cstheme="minorHAnsi"/>
          <w:sz w:val="28"/>
        </w:rPr>
        <w:tab/>
      </w:r>
      <w:r>
        <w:rPr>
          <w:rFonts w:cstheme="minorHAnsi"/>
          <w:sz w:val="28"/>
        </w:rPr>
        <w:tab/>
      </w:r>
      <w:r>
        <w:rPr>
          <w:rFonts w:cstheme="minorHAnsi"/>
          <w:sz w:val="28"/>
        </w:rPr>
        <w:tab/>
      </w:r>
      <w:r w:rsidR="00F0603A">
        <w:rPr>
          <w:sz w:val="28"/>
          <w:szCs w:val="28"/>
        </w:rPr>
        <w:t>800 Ellinwood Way</w:t>
      </w:r>
    </w:p>
    <w:p w14:paraId="5B9C089D" w14:textId="2E62D690" w:rsidR="00D60C51" w:rsidRDefault="00D60C51" w:rsidP="6D10B50A">
      <w:pPr>
        <w:spacing w:after="0" w:line="240" w:lineRule="auto"/>
        <w:rPr>
          <w:sz w:val="28"/>
          <w:szCs w:val="28"/>
        </w:rPr>
      </w:pPr>
      <w:r>
        <w:rPr>
          <w:rFonts w:cstheme="minorHAnsi"/>
          <w:sz w:val="28"/>
        </w:rPr>
        <w:tab/>
      </w:r>
      <w:r>
        <w:rPr>
          <w:rFonts w:cstheme="minorHAnsi"/>
          <w:sz w:val="28"/>
        </w:rPr>
        <w:tab/>
      </w:r>
      <w:r>
        <w:rPr>
          <w:rFonts w:cstheme="minorHAnsi"/>
          <w:sz w:val="28"/>
        </w:rPr>
        <w:tab/>
      </w:r>
      <w:r w:rsidR="00F0603A">
        <w:rPr>
          <w:sz w:val="28"/>
          <w:szCs w:val="28"/>
        </w:rPr>
        <w:t>Pleasant Hill, CA</w:t>
      </w:r>
      <w:r w:rsidR="00E54599">
        <w:rPr>
          <w:sz w:val="28"/>
          <w:szCs w:val="28"/>
        </w:rPr>
        <w:t xml:space="preserve"> </w:t>
      </w:r>
    </w:p>
    <w:p w14:paraId="0C035DDC" w14:textId="77777777" w:rsidR="00D60C51" w:rsidRDefault="00D60C51" w:rsidP="00D60C51">
      <w:pPr>
        <w:spacing w:after="0" w:line="240" w:lineRule="auto"/>
        <w:rPr>
          <w:rFonts w:cstheme="minorHAnsi"/>
          <w:sz w:val="28"/>
        </w:rPr>
      </w:pPr>
    </w:p>
    <w:p w14:paraId="783466D5" w14:textId="77777777" w:rsidR="00D60C51" w:rsidRDefault="6D10B50A" w:rsidP="6D10B50A">
      <w:pPr>
        <w:spacing w:after="0" w:line="240" w:lineRule="auto"/>
        <w:rPr>
          <w:sz w:val="28"/>
          <w:szCs w:val="28"/>
        </w:rPr>
      </w:pPr>
      <w:r w:rsidRPr="6D10B50A">
        <w:rPr>
          <w:sz w:val="28"/>
          <w:szCs w:val="28"/>
        </w:rPr>
        <w:t>For more information contact:</w:t>
      </w:r>
    </w:p>
    <w:p w14:paraId="0D59F623" w14:textId="77777777" w:rsidR="00D60C51" w:rsidRDefault="00D60C51" w:rsidP="00D60C51">
      <w:pPr>
        <w:spacing w:after="0" w:line="240" w:lineRule="auto"/>
        <w:rPr>
          <w:rFonts w:cstheme="minorHAnsi"/>
          <w:sz w:val="28"/>
        </w:rPr>
      </w:pPr>
    </w:p>
    <w:p w14:paraId="4F4460D3" w14:textId="77777777" w:rsidR="00D60C51" w:rsidRPr="00D60C51" w:rsidRDefault="00D60C51" w:rsidP="00444B1C">
      <w:pPr>
        <w:spacing w:after="0" w:line="240" w:lineRule="auto"/>
        <w:rPr>
          <w:sz w:val="28"/>
          <w:szCs w:val="28"/>
        </w:rPr>
      </w:pPr>
      <w:r>
        <w:rPr>
          <w:rFonts w:cstheme="minorHAnsi"/>
          <w:sz w:val="28"/>
        </w:rPr>
        <w:tab/>
      </w:r>
      <w:r>
        <w:rPr>
          <w:rFonts w:cstheme="minorHAnsi"/>
          <w:sz w:val="28"/>
        </w:rPr>
        <w:tab/>
      </w:r>
      <w:r>
        <w:rPr>
          <w:rFonts w:cstheme="minorHAnsi"/>
          <w:sz w:val="28"/>
        </w:rPr>
        <w:tab/>
      </w:r>
      <w:r w:rsidR="00444B1C">
        <w:rPr>
          <w:sz w:val="28"/>
          <w:szCs w:val="28"/>
        </w:rPr>
        <w:t xml:space="preserve">Joe Barton </w:t>
      </w:r>
      <w:hyperlink r:id="rId30" w:history="1">
        <w:r w:rsidR="00444B1C" w:rsidRPr="00000FFB">
          <w:rPr>
            <w:rStyle w:val="Hyperlink"/>
            <w:sz w:val="28"/>
            <w:szCs w:val="28"/>
          </w:rPr>
          <w:t>joe.barton@scouting.org</w:t>
        </w:r>
      </w:hyperlink>
      <w:r w:rsidR="00444B1C">
        <w:rPr>
          <w:sz w:val="28"/>
          <w:szCs w:val="28"/>
        </w:rPr>
        <w:t xml:space="preserve"> or (925) 674-6172</w:t>
      </w:r>
    </w:p>
    <w:sectPr w:rsidR="00D60C51" w:rsidRPr="00D60C51" w:rsidSect="00810993">
      <w:pgSz w:w="12240" w:h="15840" w:code="1"/>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392C5" w14:textId="77777777" w:rsidR="00552144" w:rsidRDefault="00552144" w:rsidP="001A25B6">
      <w:pPr>
        <w:spacing w:after="0" w:line="240" w:lineRule="auto"/>
      </w:pPr>
      <w:r>
        <w:separator/>
      </w:r>
    </w:p>
  </w:endnote>
  <w:endnote w:type="continuationSeparator" w:id="0">
    <w:p w14:paraId="03C009C2" w14:textId="77777777" w:rsidR="00552144" w:rsidRDefault="00552144" w:rsidP="001A25B6">
      <w:pPr>
        <w:spacing w:after="0" w:line="240" w:lineRule="auto"/>
      </w:pPr>
      <w:r>
        <w:continuationSeparator/>
      </w:r>
    </w:p>
  </w:endnote>
  <w:endnote w:type="continuationNotice" w:id="1">
    <w:p w14:paraId="1B7E0A86" w14:textId="77777777" w:rsidR="00552144" w:rsidRDefault="005521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thelas Regular">
    <w:altName w:val="Calibri"/>
    <w:charset w:val="00"/>
    <w:family w:val="auto"/>
    <w:pitch w:val="variable"/>
    <w:sig w:usb0="A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CC3AC" w14:textId="77777777" w:rsidR="00552144" w:rsidRDefault="00552144" w:rsidP="00C971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EB6052" w14:textId="77777777" w:rsidR="00552144" w:rsidRDefault="00552144" w:rsidP="008109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9879B" w14:textId="77777777" w:rsidR="00552144" w:rsidRDefault="00552144" w:rsidP="00C971C6">
    <w:pPr>
      <w:pStyle w:val="Footer"/>
      <w:framePr w:wrap="around" w:vAnchor="text" w:hAnchor="margin" w:xAlign="right" w:y="1"/>
      <w:rPr>
        <w:rStyle w:val="PageNumber"/>
      </w:rPr>
    </w:pPr>
    <w:r>
      <w:rPr>
        <w:rStyle w:val="PageNumber"/>
      </w:rPr>
      <w:t xml:space="preserve">Page | </w:t>
    </w:r>
    <w:r>
      <w:rPr>
        <w:rStyle w:val="PageNumber"/>
      </w:rPr>
      <w:fldChar w:fldCharType="begin"/>
    </w:r>
    <w:r>
      <w:rPr>
        <w:rStyle w:val="PageNumber"/>
      </w:rPr>
      <w:instrText xml:space="preserve">PAGE  </w:instrText>
    </w:r>
    <w:r>
      <w:rPr>
        <w:rStyle w:val="PageNumber"/>
      </w:rPr>
      <w:fldChar w:fldCharType="separate"/>
    </w:r>
    <w:r>
      <w:rPr>
        <w:rStyle w:val="PageNumber"/>
        <w:noProof/>
      </w:rPr>
      <w:t>61</w:t>
    </w:r>
    <w:r>
      <w:rPr>
        <w:rStyle w:val="PageNumber"/>
      </w:rPr>
      <w:fldChar w:fldCharType="end"/>
    </w:r>
  </w:p>
  <w:sdt>
    <w:sdtPr>
      <w:id w:val="1856775666"/>
      <w:docPartObj>
        <w:docPartGallery w:val="Page Numbers (Bottom of Page)"/>
        <w:docPartUnique/>
      </w:docPartObj>
    </w:sdtPr>
    <w:sdtContent>
      <w:p w14:paraId="37E439F9" w14:textId="1457660A" w:rsidR="00552144" w:rsidRDefault="00552144" w:rsidP="00810993">
        <w:pPr>
          <w:pStyle w:val="Footer"/>
          <w:ind w:right="360"/>
        </w:pPr>
        <w:r>
          <w:tab/>
          <w:t>Revision 2</w:t>
        </w:r>
        <w:r>
          <w:tab/>
        </w:r>
      </w:p>
    </w:sdtContent>
  </w:sdt>
  <w:p w14:paraId="4990D841" w14:textId="77777777" w:rsidR="00552144" w:rsidRDefault="005521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819D3" w14:textId="6C79CABF" w:rsidR="00552144" w:rsidRDefault="00552144" w:rsidP="006F75A6">
    <w:pPr>
      <w:pStyle w:val="Footer"/>
    </w:pPr>
    <w:r>
      <w:t>Revised March 25,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9DDF19" w14:textId="77777777" w:rsidR="00552144" w:rsidRDefault="00552144" w:rsidP="001A25B6">
      <w:pPr>
        <w:spacing w:after="0" w:line="240" w:lineRule="auto"/>
      </w:pPr>
      <w:r>
        <w:separator/>
      </w:r>
    </w:p>
  </w:footnote>
  <w:footnote w:type="continuationSeparator" w:id="0">
    <w:p w14:paraId="7044F696" w14:textId="77777777" w:rsidR="00552144" w:rsidRDefault="00552144" w:rsidP="001A25B6">
      <w:pPr>
        <w:spacing w:after="0" w:line="240" w:lineRule="auto"/>
      </w:pPr>
      <w:r>
        <w:continuationSeparator/>
      </w:r>
    </w:p>
  </w:footnote>
  <w:footnote w:type="continuationNotice" w:id="1">
    <w:p w14:paraId="555A1171" w14:textId="77777777" w:rsidR="00552144" w:rsidRDefault="005521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AE7B5" w14:textId="77777777" w:rsidR="00552144" w:rsidRDefault="00552144">
    <w:pPr>
      <w:pStyle w:val="Header"/>
    </w:pPr>
    <w:r>
      <w:ptab w:relativeTo="margin" w:alignment="center" w:leader="none"/>
    </w:r>
    <w:r w:rsidRPr="00FE482B">
      <w:rPr>
        <w:b/>
      </w:rPr>
      <w:ptab w:relativeTo="margin" w:alignment="right" w:leader="none"/>
    </w:r>
    <w:r w:rsidRPr="6D10B50A">
      <w:rPr>
        <w:b/>
        <w:bCs/>
      </w:rPr>
      <w:t>LEADERS GUIDE</w:t>
    </w:r>
  </w:p>
  <w:p w14:paraId="76F80748" w14:textId="77777777" w:rsidR="00552144" w:rsidRPr="0005628E" w:rsidRDefault="00552144">
    <w:pPr>
      <w:pStyle w:val="Header"/>
      <w:rPr>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77085"/>
    <w:multiLevelType w:val="hybridMultilevel"/>
    <w:tmpl w:val="9B8E3A18"/>
    <w:lvl w:ilvl="0" w:tplc="792CF9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36262"/>
    <w:multiLevelType w:val="hybridMultilevel"/>
    <w:tmpl w:val="1472B2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41AD1"/>
    <w:multiLevelType w:val="singleLevel"/>
    <w:tmpl w:val="77111D8C"/>
    <w:lvl w:ilvl="0">
      <w:numFmt w:val="bullet"/>
      <w:lvlText w:val="·"/>
      <w:lvlJc w:val="left"/>
      <w:pPr>
        <w:tabs>
          <w:tab w:val="num" w:pos="864"/>
        </w:tabs>
        <w:ind w:firstLine="720"/>
      </w:pPr>
      <w:rPr>
        <w:rFonts w:ascii="Symbol" w:hAnsi="Symbol" w:cs="Symbol"/>
        <w:b/>
        <w:bCs/>
        <w:snapToGrid/>
        <w:spacing w:val="-2"/>
        <w:sz w:val="16"/>
        <w:szCs w:val="16"/>
      </w:rPr>
    </w:lvl>
  </w:abstractNum>
  <w:abstractNum w:abstractNumId="3" w15:restartNumberingAfterBreak="0">
    <w:nsid w:val="0BCA7656"/>
    <w:multiLevelType w:val="hybridMultilevel"/>
    <w:tmpl w:val="245EB10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BC5E4F"/>
    <w:multiLevelType w:val="hybridMultilevel"/>
    <w:tmpl w:val="759674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65ED7"/>
    <w:multiLevelType w:val="hybridMultilevel"/>
    <w:tmpl w:val="3132B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CC3988"/>
    <w:multiLevelType w:val="hybridMultilevel"/>
    <w:tmpl w:val="012A0412"/>
    <w:lvl w:ilvl="0" w:tplc="75BC12A8">
      <w:start w:val="8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F1518"/>
    <w:multiLevelType w:val="hybridMultilevel"/>
    <w:tmpl w:val="B9EC10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93404E"/>
    <w:multiLevelType w:val="hybridMultilevel"/>
    <w:tmpl w:val="57F00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872654"/>
    <w:multiLevelType w:val="multilevel"/>
    <w:tmpl w:val="21566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9E6F4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B324E32"/>
    <w:multiLevelType w:val="hybridMultilevel"/>
    <w:tmpl w:val="3A8EBE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912EED"/>
    <w:multiLevelType w:val="multilevel"/>
    <w:tmpl w:val="D29E9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593B96"/>
    <w:multiLevelType w:val="hybridMultilevel"/>
    <w:tmpl w:val="4DD2E0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6A4CE5"/>
    <w:multiLevelType w:val="hybridMultilevel"/>
    <w:tmpl w:val="65F4A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296A7F"/>
    <w:multiLevelType w:val="hybridMultilevel"/>
    <w:tmpl w:val="8B361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D3416F"/>
    <w:multiLevelType w:val="hybridMultilevel"/>
    <w:tmpl w:val="E8AA80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5673053"/>
    <w:multiLevelType w:val="hybridMultilevel"/>
    <w:tmpl w:val="58A8AC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141AF9"/>
    <w:multiLevelType w:val="hybridMultilevel"/>
    <w:tmpl w:val="1472B2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75791"/>
    <w:multiLevelType w:val="hybridMultilevel"/>
    <w:tmpl w:val="2E4A5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301DB8"/>
    <w:multiLevelType w:val="hybridMultilevel"/>
    <w:tmpl w:val="86A86A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C72BB3"/>
    <w:multiLevelType w:val="hybridMultilevel"/>
    <w:tmpl w:val="9E14F79E"/>
    <w:lvl w:ilvl="0" w:tplc="92DED302">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5A74CF"/>
    <w:multiLevelType w:val="hybridMultilevel"/>
    <w:tmpl w:val="96305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C72D64"/>
    <w:multiLevelType w:val="hybridMultilevel"/>
    <w:tmpl w:val="84B46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8107B4"/>
    <w:multiLevelType w:val="hybridMultilevel"/>
    <w:tmpl w:val="4BA8F9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5E2171F"/>
    <w:multiLevelType w:val="hybridMultilevel"/>
    <w:tmpl w:val="4BF0C6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5C510F"/>
    <w:multiLevelType w:val="hybridMultilevel"/>
    <w:tmpl w:val="07CA2956"/>
    <w:lvl w:ilvl="0" w:tplc="5F9653F4">
      <w:start w:val="5"/>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B031D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06B3378"/>
    <w:multiLevelType w:val="hybridMultilevel"/>
    <w:tmpl w:val="9204241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9" w15:restartNumberingAfterBreak="0">
    <w:nsid w:val="60F61637"/>
    <w:multiLevelType w:val="hybridMultilevel"/>
    <w:tmpl w:val="4FEA34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123084"/>
    <w:multiLevelType w:val="hybridMultilevel"/>
    <w:tmpl w:val="F15621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966B2E"/>
    <w:multiLevelType w:val="hybridMultilevel"/>
    <w:tmpl w:val="1018E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2DC3A44"/>
    <w:multiLevelType w:val="hybridMultilevel"/>
    <w:tmpl w:val="F4608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291833"/>
    <w:multiLevelType w:val="hybridMultilevel"/>
    <w:tmpl w:val="21D0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A415BA1"/>
    <w:multiLevelType w:val="hybridMultilevel"/>
    <w:tmpl w:val="EBA6C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AC5CD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C7B4DB9"/>
    <w:multiLevelType w:val="hybridMultilevel"/>
    <w:tmpl w:val="0A36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6"/>
  </w:num>
  <w:num w:numId="3">
    <w:abstractNumId w:val="10"/>
  </w:num>
  <w:num w:numId="4">
    <w:abstractNumId w:val="33"/>
  </w:num>
  <w:num w:numId="5">
    <w:abstractNumId w:val="35"/>
  </w:num>
  <w:num w:numId="6">
    <w:abstractNumId w:val="27"/>
  </w:num>
  <w:num w:numId="7">
    <w:abstractNumId w:val="17"/>
  </w:num>
  <w:num w:numId="8">
    <w:abstractNumId w:val="25"/>
  </w:num>
  <w:num w:numId="9">
    <w:abstractNumId w:val="30"/>
  </w:num>
  <w:num w:numId="10">
    <w:abstractNumId w:val="19"/>
  </w:num>
  <w:num w:numId="11">
    <w:abstractNumId w:val="13"/>
  </w:num>
  <w:num w:numId="12">
    <w:abstractNumId w:val="14"/>
  </w:num>
  <w:num w:numId="13">
    <w:abstractNumId w:val="20"/>
  </w:num>
  <w:num w:numId="14">
    <w:abstractNumId w:val="8"/>
  </w:num>
  <w:num w:numId="15">
    <w:abstractNumId w:val="1"/>
  </w:num>
  <w:num w:numId="16">
    <w:abstractNumId w:val="11"/>
  </w:num>
  <w:num w:numId="17">
    <w:abstractNumId w:val="15"/>
  </w:num>
  <w:num w:numId="18">
    <w:abstractNumId w:val="4"/>
  </w:num>
  <w:num w:numId="19">
    <w:abstractNumId w:val="34"/>
  </w:num>
  <w:num w:numId="20">
    <w:abstractNumId w:val="5"/>
  </w:num>
  <w:num w:numId="21">
    <w:abstractNumId w:val="36"/>
  </w:num>
  <w:num w:numId="22">
    <w:abstractNumId w:val="21"/>
  </w:num>
  <w:num w:numId="23">
    <w:abstractNumId w:val="7"/>
  </w:num>
  <w:num w:numId="24">
    <w:abstractNumId w:val="23"/>
  </w:num>
  <w:num w:numId="25">
    <w:abstractNumId w:val="29"/>
  </w:num>
  <w:num w:numId="26">
    <w:abstractNumId w:val="32"/>
  </w:num>
  <w:num w:numId="27">
    <w:abstractNumId w:val="0"/>
  </w:num>
  <w:num w:numId="28">
    <w:abstractNumId w:val="2"/>
  </w:num>
  <w:num w:numId="29">
    <w:abstractNumId w:val="28"/>
  </w:num>
  <w:num w:numId="30">
    <w:abstractNumId w:val="9"/>
  </w:num>
  <w:num w:numId="31">
    <w:abstractNumId w:val="12"/>
  </w:num>
  <w:num w:numId="32">
    <w:abstractNumId w:val="6"/>
  </w:num>
  <w:num w:numId="33">
    <w:abstractNumId w:val="16"/>
  </w:num>
  <w:num w:numId="34">
    <w:abstractNumId w:val="31"/>
  </w:num>
  <w:num w:numId="35">
    <w:abstractNumId w:val="18"/>
  </w:num>
  <w:num w:numId="36">
    <w:abstractNumId w:val="3"/>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E82"/>
    <w:rsid w:val="000201E2"/>
    <w:rsid w:val="000235D3"/>
    <w:rsid w:val="000329E2"/>
    <w:rsid w:val="00033E04"/>
    <w:rsid w:val="000425E7"/>
    <w:rsid w:val="00051051"/>
    <w:rsid w:val="0005386B"/>
    <w:rsid w:val="0005628E"/>
    <w:rsid w:val="0006646C"/>
    <w:rsid w:val="00071088"/>
    <w:rsid w:val="00071CB8"/>
    <w:rsid w:val="0007770A"/>
    <w:rsid w:val="00093E75"/>
    <w:rsid w:val="000942BC"/>
    <w:rsid w:val="0009463F"/>
    <w:rsid w:val="000A0BC5"/>
    <w:rsid w:val="000A13BA"/>
    <w:rsid w:val="000B307E"/>
    <w:rsid w:val="000B5B62"/>
    <w:rsid w:val="000E125A"/>
    <w:rsid w:val="000E2ACA"/>
    <w:rsid w:val="000F3B75"/>
    <w:rsid w:val="00100270"/>
    <w:rsid w:val="00104E38"/>
    <w:rsid w:val="00110DCB"/>
    <w:rsid w:val="00121F17"/>
    <w:rsid w:val="00123E71"/>
    <w:rsid w:val="001240A8"/>
    <w:rsid w:val="00125FD4"/>
    <w:rsid w:val="00135634"/>
    <w:rsid w:val="00135AEE"/>
    <w:rsid w:val="001363B9"/>
    <w:rsid w:val="00141CA4"/>
    <w:rsid w:val="001A25B6"/>
    <w:rsid w:val="001B24E8"/>
    <w:rsid w:val="001B783F"/>
    <w:rsid w:val="001C03D4"/>
    <w:rsid w:val="001C121B"/>
    <w:rsid w:val="001C1F4E"/>
    <w:rsid w:val="001C31F7"/>
    <w:rsid w:val="001C74AB"/>
    <w:rsid w:val="001D2ACC"/>
    <w:rsid w:val="001E362F"/>
    <w:rsid w:val="00202C9A"/>
    <w:rsid w:val="0021384E"/>
    <w:rsid w:val="0024136F"/>
    <w:rsid w:val="00243F07"/>
    <w:rsid w:val="0025557D"/>
    <w:rsid w:val="00255F63"/>
    <w:rsid w:val="00256662"/>
    <w:rsid w:val="00272AE1"/>
    <w:rsid w:val="00292668"/>
    <w:rsid w:val="00293421"/>
    <w:rsid w:val="002A35AD"/>
    <w:rsid w:val="002C67D8"/>
    <w:rsid w:val="002D0A8E"/>
    <w:rsid w:val="002D2B9D"/>
    <w:rsid w:val="002E0B0E"/>
    <w:rsid w:val="002E1F01"/>
    <w:rsid w:val="002F0A06"/>
    <w:rsid w:val="002F11C5"/>
    <w:rsid w:val="002F1FDC"/>
    <w:rsid w:val="002F676E"/>
    <w:rsid w:val="003037DE"/>
    <w:rsid w:val="003349A9"/>
    <w:rsid w:val="00340800"/>
    <w:rsid w:val="00345EA1"/>
    <w:rsid w:val="00361126"/>
    <w:rsid w:val="00363B2F"/>
    <w:rsid w:val="003660E1"/>
    <w:rsid w:val="003702CA"/>
    <w:rsid w:val="00375B45"/>
    <w:rsid w:val="00385031"/>
    <w:rsid w:val="003A0897"/>
    <w:rsid w:val="003B0130"/>
    <w:rsid w:val="003D3893"/>
    <w:rsid w:val="003E2BD3"/>
    <w:rsid w:val="003E3AF8"/>
    <w:rsid w:val="003E5E92"/>
    <w:rsid w:val="003E6E61"/>
    <w:rsid w:val="003E7658"/>
    <w:rsid w:val="00400F94"/>
    <w:rsid w:val="004026FA"/>
    <w:rsid w:val="00436249"/>
    <w:rsid w:val="00444B1C"/>
    <w:rsid w:val="00450854"/>
    <w:rsid w:val="004510C9"/>
    <w:rsid w:val="00453B96"/>
    <w:rsid w:val="0045433A"/>
    <w:rsid w:val="00454346"/>
    <w:rsid w:val="00460124"/>
    <w:rsid w:val="00483867"/>
    <w:rsid w:val="00483DCC"/>
    <w:rsid w:val="004878C7"/>
    <w:rsid w:val="0049574F"/>
    <w:rsid w:val="004B081C"/>
    <w:rsid w:val="004B575B"/>
    <w:rsid w:val="004C208E"/>
    <w:rsid w:val="004E0F00"/>
    <w:rsid w:val="004E7096"/>
    <w:rsid w:val="004F084F"/>
    <w:rsid w:val="00500A10"/>
    <w:rsid w:val="005020B2"/>
    <w:rsid w:val="00503C3B"/>
    <w:rsid w:val="00512138"/>
    <w:rsid w:val="00525A6F"/>
    <w:rsid w:val="00526A78"/>
    <w:rsid w:val="00530A64"/>
    <w:rsid w:val="00545E04"/>
    <w:rsid w:val="00552144"/>
    <w:rsid w:val="005810B8"/>
    <w:rsid w:val="00595FE3"/>
    <w:rsid w:val="005A0356"/>
    <w:rsid w:val="005A7FF0"/>
    <w:rsid w:val="005C0B1D"/>
    <w:rsid w:val="005C4D53"/>
    <w:rsid w:val="005D2B7D"/>
    <w:rsid w:val="005D785C"/>
    <w:rsid w:val="005E7A8E"/>
    <w:rsid w:val="00601983"/>
    <w:rsid w:val="00610E27"/>
    <w:rsid w:val="00617E32"/>
    <w:rsid w:val="006216DB"/>
    <w:rsid w:val="00621783"/>
    <w:rsid w:val="0062189D"/>
    <w:rsid w:val="00633038"/>
    <w:rsid w:val="00636DFD"/>
    <w:rsid w:val="0065297B"/>
    <w:rsid w:val="00652F20"/>
    <w:rsid w:val="00654C16"/>
    <w:rsid w:val="0066314B"/>
    <w:rsid w:val="00663B61"/>
    <w:rsid w:val="00673CEC"/>
    <w:rsid w:val="006A450A"/>
    <w:rsid w:val="006B5722"/>
    <w:rsid w:val="006C27E1"/>
    <w:rsid w:val="006D190D"/>
    <w:rsid w:val="006D3021"/>
    <w:rsid w:val="006D4AE8"/>
    <w:rsid w:val="006D5CF0"/>
    <w:rsid w:val="006D69CC"/>
    <w:rsid w:val="006E2E56"/>
    <w:rsid w:val="006E6277"/>
    <w:rsid w:val="006F75A6"/>
    <w:rsid w:val="00702CFE"/>
    <w:rsid w:val="00705CC1"/>
    <w:rsid w:val="00716C27"/>
    <w:rsid w:val="007208CF"/>
    <w:rsid w:val="00720957"/>
    <w:rsid w:val="00721D5D"/>
    <w:rsid w:val="00723971"/>
    <w:rsid w:val="007303CE"/>
    <w:rsid w:val="0073215F"/>
    <w:rsid w:val="00744B99"/>
    <w:rsid w:val="00767394"/>
    <w:rsid w:val="007A3643"/>
    <w:rsid w:val="007A6A7A"/>
    <w:rsid w:val="007A7F15"/>
    <w:rsid w:val="007B2B61"/>
    <w:rsid w:val="007C41B7"/>
    <w:rsid w:val="007E6379"/>
    <w:rsid w:val="0080007E"/>
    <w:rsid w:val="0080118C"/>
    <w:rsid w:val="00805010"/>
    <w:rsid w:val="00810993"/>
    <w:rsid w:val="00813C47"/>
    <w:rsid w:val="00817715"/>
    <w:rsid w:val="00817BC8"/>
    <w:rsid w:val="0082131A"/>
    <w:rsid w:val="00821806"/>
    <w:rsid w:val="00826911"/>
    <w:rsid w:val="008334E9"/>
    <w:rsid w:val="00843699"/>
    <w:rsid w:val="00855A11"/>
    <w:rsid w:val="0087221B"/>
    <w:rsid w:val="008762DD"/>
    <w:rsid w:val="00881907"/>
    <w:rsid w:val="00896FBF"/>
    <w:rsid w:val="008A121C"/>
    <w:rsid w:val="008E16EC"/>
    <w:rsid w:val="0090582A"/>
    <w:rsid w:val="00941D79"/>
    <w:rsid w:val="00953E1F"/>
    <w:rsid w:val="00960F64"/>
    <w:rsid w:val="00964DF1"/>
    <w:rsid w:val="00973C7D"/>
    <w:rsid w:val="00996506"/>
    <w:rsid w:val="00996F35"/>
    <w:rsid w:val="009A13C9"/>
    <w:rsid w:val="009B1C22"/>
    <w:rsid w:val="009B219E"/>
    <w:rsid w:val="009D2680"/>
    <w:rsid w:val="009E651D"/>
    <w:rsid w:val="009F1A0D"/>
    <w:rsid w:val="009F3AFC"/>
    <w:rsid w:val="00A03411"/>
    <w:rsid w:val="00A05E82"/>
    <w:rsid w:val="00A11635"/>
    <w:rsid w:val="00A11902"/>
    <w:rsid w:val="00A13585"/>
    <w:rsid w:val="00A34B08"/>
    <w:rsid w:val="00A46CAA"/>
    <w:rsid w:val="00A4752F"/>
    <w:rsid w:val="00A47E05"/>
    <w:rsid w:val="00A547CA"/>
    <w:rsid w:val="00A56BAA"/>
    <w:rsid w:val="00A62EE6"/>
    <w:rsid w:val="00A63586"/>
    <w:rsid w:val="00A654D5"/>
    <w:rsid w:val="00A70B9A"/>
    <w:rsid w:val="00A82D61"/>
    <w:rsid w:val="00AC5642"/>
    <w:rsid w:val="00AD6308"/>
    <w:rsid w:val="00AE0552"/>
    <w:rsid w:val="00AE09FE"/>
    <w:rsid w:val="00AE680D"/>
    <w:rsid w:val="00AE7837"/>
    <w:rsid w:val="00AF353E"/>
    <w:rsid w:val="00AF6DB0"/>
    <w:rsid w:val="00AF7F8B"/>
    <w:rsid w:val="00B061CF"/>
    <w:rsid w:val="00B06713"/>
    <w:rsid w:val="00B211D0"/>
    <w:rsid w:val="00B2530B"/>
    <w:rsid w:val="00B25B73"/>
    <w:rsid w:val="00B33F81"/>
    <w:rsid w:val="00B43083"/>
    <w:rsid w:val="00B44B12"/>
    <w:rsid w:val="00B67DB4"/>
    <w:rsid w:val="00B700A9"/>
    <w:rsid w:val="00B834ED"/>
    <w:rsid w:val="00B8776B"/>
    <w:rsid w:val="00BB2149"/>
    <w:rsid w:val="00BB44F6"/>
    <w:rsid w:val="00BD09A5"/>
    <w:rsid w:val="00BF3DDF"/>
    <w:rsid w:val="00BF764C"/>
    <w:rsid w:val="00C02468"/>
    <w:rsid w:val="00C31B96"/>
    <w:rsid w:val="00C537E6"/>
    <w:rsid w:val="00C57E81"/>
    <w:rsid w:val="00C61C2E"/>
    <w:rsid w:val="00C62373"/>
    <w:rsid w:val="00C81120"/>
    <w:rsid w:val="00C95335"/>
    <w:rsid w:val="00C971C6"/>
    <w:rsid w:val="00C97D44"/>
    <w:rsid w:val="00CB46AF"/>
    <w:rsid w:val="00CB7896"/>
    <w:rsid w:val="00CD59A3"/>
    <w:rsid w:val="00CE1FAB"/>
    <w:rsid w:val="00CE7953"/>
    <w:rsid w:val="00CF0133"/>
    <w:rsid w:val="00CF0A29"/>
    <w:rsid w:val="00CF0A56"/>
    <w:rsid w:val="00D01C94"/>
    <w:rsid w:val="00D07F18"/>
    <w:rsid w:val="00D14FC9"/>
    <w:rsid w:val="00D1778B"/>
    <w:rsid w:val="00D22945"/>
    <w:rsid w:val="00D246FC"/>
    <w:rsid w:val="00D30D95"/>
    <w:rsid w:val="00D3709A"/>
    <w:rsid w:val="00D439EE"/>
    <w:rsid w:val="00D44E9A"/>
    <w:rsid w:val="00D451A1"/>
    <w:rsid w:val="00D60C51"/>
    <w:rsid w:val="00D6467F"/>
    <w:rsid w:val="00D80B01"/>
    <w:rsid w:val="00D81964"/>
    <w:rsid w:val="00D97D50"/>
    <w:rsid w:val="00DA161D"/>
    <w:rsid w:val="00DA1D37"/>
    <w:rsid w:val="00DA79EF"/>
    <w:rsid w:val="00DB23E8"/>
    <w:rsid w:val="00DB495B"/>
    <w:rsid w:val="00DD5D3B"/>
    <w:rsid w:val="00DF036A"/>
    <w:rsid w:val="00E02376"/>
    <w:rsid w:val="00E07B61"/>
    <w:rsid w:val="00E44DF2"/>
    <w:rsid w:val="00E460AD"/>
    <w:rsid w:val="00E54599"/>
    <w:rsid w:val="00E75159"/>
    <w:rsid w:val="00E75869"/>
    <w:rsid w:val="00E82651"/>
    <w:rsid w:val="00E847F7"/>
    <w:rsid w:val="00EC2D7C"/>
    <w:rsid w:val="00EC5649"/>
    <w:rsid w:val="00EC6F81"/>
    <w:rsid w:val="00ED050C"/>
    <w:rsid w:val="00EE1A22"/>
    <w:rsid w:val="00EE2777"/>
    <w:rsid w:val="00EE3594"/>
    <w:rsid w:val="00EF6298"/>
    <w:rsid w:val="00EF77BE"/>
    <w:rsid w:val="00F05A4B"/>
    <w:rsid w:val="00F0603A"/>
    <w:rsid w:val="00F13425"/>
    <w:rsid w:val="00F16600"/>
    <w:rsid w:val="00F21178"/>
    <w:rsid w:val="00F24CEE"/>
    <w:rsid w:val="00F253CA"/>
    <w:rsid w:val="00F271D9"/>
    <w:rsid w:val="00F273C8"/>
    <w:rsid w:val="00F35D89"/>
    <w:rsid w:val="00F52A0F"/>
    <w:rsid w:val="00F600CA"/>
    <w:rsid w:val="00F6269B"/>
    <w:rsid w:val="00F907C0"/>
    <w:rsid w:val="00F91E13"/>
    <w:rsid w:val="00F91EC7"/>
    <w:rsid w:val="00FC480B"/>
    <w:rsid w:val="00FD6B48"/>
    <w:rsid w:val="00FE482B"/>
    <w:rsid w:val="00FE4C3E"/>
    <w:rsid w:val="10B06DE1"/>
    <w:rsid w:val="3E36EEF2"/>
    <w:rsid w:val="6D10B50A"/>
    <w:rsid w:val="6D5774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41"/>
    <o:shapelayout v:ext="edit">
      <o:idmap v:ext="edit" data="1"/>
    </o:shapelayout>
  </w:shapeDefaults>
  <w:decimalSymbol w:val="."/>
  <w:listSeparator w:val=","/>
  <w14:docId w14:val="2A7DFF8B"/>
  <w15:docId w15:val="{83828FF1-52C1-4EB3-993F-A721938B2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081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B081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5E82"/>
    <w:rPr>
      <w:color w:val="0000FF" w:themeColor="hyperlink"/>
      <w:u w:val="single"/>
    </w:rPr>
  </w:style>
  <w:style w:type="paragraph" w:styleId="BalloonText">
    <w:name w:val="Balloon Text"/>
    <w:basedOn w:val="Normal"/>
    <w:link w:val="BalloonTextChar"/>
    <w:uiPriority w:val="99"/>
    <w:semiHidden/>
    <w:unhideWhenUsed/>
    <w:rsid w:val="00A05E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E82"/>
    <w:rPr>
      <w:rFonts w:ascii="Tahoma" w:hAnsi="Tahoma" w:cs="Tahoma"/>
      <w:sz w:val="16"/>
      <w:szCs w:val="16"/>
    </w:rPr>
  </w:style>
  <w:style w:type="paragraph" w:styleId="Header">
    <w:name w:val="header"/>
    <w:basedOn w:val="Normal"/>
    <w:link w:val="HeaderChar"/>
    <w:uiPriority w:val="99"/>
    <w:unhideWhenUsed/>
    <w:rsid w:val="001A2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25B6"/>
  </w:style>
  <w:style w:type="paragraph" w:styleId="Footer">
    <w:name w:val="footer"/>
    <w:basedOn w:val="Normal"/>
    <w:link w:val="FooterChar"/>
    <w:uiPriority w:val="99"/>
    <w:unhideWhenUsed/>
    <w:rsid w:val="001A2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25B6"/>
  </w:style>
  <w:style w:type="paragraph" w:styleId="BodyText">
    <w:name w:val="Body Text"/>
    <w:basedOn w:val="Normal"/>
    <w:link w:val="BodyTextChar"/>
    <w:uiPriority w:val="99"/>
    <w:unhideWhenUsed/>
    <w:rsid w:val="00DB23E8"/>
    <w:pPr>
      <w:spacing w:after="120"/>
    </w:pPr>
  </w:style>
  <w:style w:type="character" w:customStyle="1" w:styleId="BodyTextChar">
    <w:name w:val="Body Text Char"/>
    <w:basedOn w:val="DefaultParagraphFont"/>
    <w:link w:val="BodyText"/>
    <w:uiPriority w:val="99"/>
    <w:rsid w:val="00DB23E8"/>
  </w:style>
  <w:style w:type="paragraph" w:styleId="Salutation">
    <w:name w:val="Salutation"/>
    <w:basedOn w:val="Normal"/>
    <w:next w:val="Normal"/>
    <w:link w:val="SalutationChar"/>
    <w:uiPriority w:val="99"/>
    <w:semiHidden/>
    <w:unhideWhenUsed/>
    <w:rsid w:val="00DB23E8"/>
  </w:style>
  <w:style w:type="character" w:customStyle="1" w:styleId="SalutationChar">
    <w:name w:val="Salutation Char"/>
    <w:basedOn w:val="DefaultParagraphFont"/>
    <w:link w:val="Salutation"/>
    <w:uiPriority w:val="99"/>
    <w:semiHidden/>
    <w:rsid w:val="00DB23E8"/>
  </w:style>
  <w:style w:type="table" w:styleId="TableGrid">
    <w:name w:val="Table Grid"/>
    <w:basedOn w:val="TableNormal"/>
    <w:uiPriority w:val="39"/>
    <w:rsid w:val="00451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1178"/>
    <w:pPr>
      <w:ind w:left="720"/>
      <w:contextualSpacing/>
    </w:pPr>
  </w:style>
  <w:style w:type="table" w:customStyle="1" w:styleId="TableGrid1">
    <w:name w:val="Table Grid1"/>
    <w:basedOn w:val="TableNormal"/>
    <w:next w:val="TableGrid"/>
    <w:uiPriority w:val="59"/>
    <w:rsid w:val="00FC4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E680D"/>
    <w:rPr>
      <w:color w:val="808080"/>
    </w:rPr>
  </w:style>
  <w:style w:type="character" w:customStyle="1" w:styleId="aqj">
    <w:name w:val="aqj"/>
    <w:basedOn w:val="DefaultParagraphFont"/>
    <w:rsid w:val="00D22945"/>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PageNumber">
    <w:name w:val="page number"/>
    <w:basedOn w:val="DefaultParagraphFont"/>
    <w:uiPriority w:val="99"/>
    <w:semiHidden/>
    <w:unhideWhenUsed/>
    <w:rsid w:val="00810993"/>
  </w:style>
  <w:style w:type="character" w:customStyle="1" w:styleId="Heading1Char">
    <w:name w:val="Heading 1 Char"/>
    <w:basedOn w:val="DefaultParagraphFont"/>
    <w:link w:val="Heading1"/>
    <w:uiPriority w:val="9"/>
    <w:rsid w:val="004B081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4B081C"/>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4B081C"/>
    <w:pPr>
      <w:outlineLvl w:val="9"/>
    </w:pPr>
    <w:rPr>
      <w:color w:val="365F91" w:themeColor="accent1" w:themeShade="BF"/>
      <w:sz w:val="28"/>
      <w:szCs w:val="28"/>
    </w:rPr>
  </w:style>
  <w:style w:type="paragraph" w:styleId="TOC1">
    <w:name w:val="toc 1"/>
    <w:basedOn w:val="Normal"/>
    <w:next w:val="Normal"/>
    <w:autoRedefine/>
    <w:uiPriority w:val="39"/>
    <w:unhideWhenUsed/>
    <w:rsid w:val="004B081C"/>
    <w:pPr>
      <w:spacing w:before="120" w:after="0"/>
    </w:pPr>
    <w:rPr>
      <w:b/>
      <w:sz w:val="24"/>
      <w:szCs w:val="24"/>
    </w:rPr>
  </w:style>
  <w:style w:type="paragraph" w:styleId="TOC2">
    <w:name w:val="toc 2"/>
    <w:basedOn w:val="Normal"/>
    <w:next w:val="Normal"/>
    <w:autoRedefine/>
    <w:uiPriority w:val="39"/>
    <w:unhideWhenUsed/>
    <w:rsid w:val="004B081C"/>
    <w:pPr>
      <w:spacing w:after="0"/>
      <w:ind w:left="220"/>
    </w:pPr>
    <w:rPr>
      <w:b/>
    </w:rPr>
  </w:style>
  <w:style w:type="paragraph" w:styleId="TOC3">
    <w:name w:val="toc 3"/>
    <w:basedOn w:val="Normal"/>
    <w:next w:val="Normal"/>
    <w:autoRedefine/>
    <w:uiPriority w:val="39"/>
    <w:semiHidden/>
    <w:unhideWhenUsed/>
    <w:rsid w:val="004B081C"/>
    <w:pPr>
      <w:spacing w:after="0"/>
      <w:ind w:left="440"/>
    </w:pPr>
  </w:style>
  <w:style w:type="paragraph" w:styleId="TOC4">
    <w:name w:val="toc 4"/>
    <w:basedOn w:val="Normal"/>
    <w:next w:val="Normal"/>
    <w:autoRedefine/>
    <w:uiPriority w:val="39"/>
    <w:semiHidden/>
    <w:unhideWhenUsed/>
    <w:rsid w:val="004B081C"/>
    <w:pPr>
      <w:spacing w:after="0"/>
      <w:ind w:left="660"/>
    </w:pPr>
    <w:rPr>
      <w:sz w:val="20"/>
      <w:szCs w:val="20"/>
    </w:rPr>
  </w:style>
  <w:style w:type="paragraph" w:styleId="TOC5">
    <w:name w:val="toc 5"/>
    <w:basedOn w:val="Normal"/>
    <w:next w:val="Normal"/>
    <w:autoRedefine/>
    <w:uiPriority w:val="39"/>
    <w:semiHidden/>
    <w:unhideWhenUsed/>
    <w:rsid w:val="004B081C"/>
    <w:pPr>
      <w:spacing w:after="0"/>
      <w:ind w:left="880"/>
    </w:pPr>
    <w:rPr>
      <w:sz w:val="20"/>
      <w:szCs w:val="20"/>
    </w:rPr>
  </w:style>
  <w:style w:type="paragraph" w:styleId="TOC6">
    <w:name w:val="toc 6"/>
    <w:basedOn w:val="Normal"/>
    <w:next w:val="Normal"/>
    <w:autoRedefine/>
    <w:uiPriority w:val="39"/>
    <w:semiHidden/>
    <w:unhideWhenUsed/>
    <w:rsid w:val="004B081C"/>
    <w:pPr>
      <w:spacing w:after="0"/>
      <w:ind w:left="1100"/>
    </w:pPr>
    <w:rPr>
      <w:sz w:val="20"/>
      <w:szCs w:val="20"/>
    </w:rPr>
  </w:style>
  <w:style w:type="paragraph" w:styleId="TOC7">
    <w:name w:val="toc 7"/>
    <w:basedOn w:val="Normal"/>
    <w:next w:val="Normal"/>
    <w:autoRedefine/>
    <w:uiPriority w:val="39"/>
    <w:semiHidden/>
    <w:unhideWhenUsed/>
    <w:rsid w:val="004B081C"/>
    <w:pPr>
      <w:spacing w:after="0"/>
      <w:ind w:left="1320"/>
    </w:pPr>
    <w:rPr>
      <w:sz w:val="20"/>
      <w:szCs w:val="20"/>
    </w:rPr>
  </w:style>
  <w:style w:type="paragraph" w:styleId="TOC8">
    <w:name w:val="toc 8"/>
    <w:basedOn w:val="Normal"/>
    <w:next w:val="Normal"/>
    <w:autoRedefine/>
    <w:uiPriority w:val="39"/>
    <w:semiHidden/>
    <w:unhideWhenUsed/>
    <w:rsid w:val="004B081C"/>
    <w:pPr>
      <w:spacing w:after="0"/>
      <w:ind w:left="1540"/>
    </w:pPr>
    <w:rPr>
      <w:sz w:val="20"/>
      <w:szCs w:val="20"/>
    </w:rPr>
  </w:style>
  <w:style w:type="paragraph" w:styleId="TOC9">
    <w:name w:val="toc 9"/>
    <w:basedOn w:val="Normal"/>
    <w:next w:val="Normal"/>
    <w:autoRedefine/>
    <w:uiPriority w:val="39"/>
    <w:semiHidden/>
    <w:unhideWhenUsed/>
    <w:rsid w:val="004B081C"/>
    <w:pPr>
      <w:spacing w:after="0"/>
      <w:ind w:left="1760"/>
    </w:pPr>
    <w:rPr>
      <w:sz w:val="20"/>
      <w:szCs w:val="20"/>
    </w:rPr>
  </w:style>
  <w:style w:type="character" w:styleId="UnresolvedMention">
    <w:name w:val="Unresolved Mention"/>
    <w:basedOn w:val="DefaultParagraphFont"/>
    <w:uiPriority w:val="99"/>
    <w:semiHidden/>
    <w:unhideWhenUsed/>
    <w:rsid w:val="00F91E13"/>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654C16"/>
    <w:rPr>
      <w:b/>
      <w:bCs/>
    </w:rPr>
  </w:style>
  <w:style w:type="character" w:customStyle="1" w:styleId="CommentSubjectChar">
    <w:name w:val="Comment Subject Char"/>
    <w:basedOn w:val="CommentTextChar"/>
    <w:link w:val="CommentSubject"/>
    <w:uiPriority w:val="99"/>
    <w:semiHidden/>
    <w:rsid w:val="00654C16"/>
    <w:rPr>
      <w:b/>
      <w:bCs/>
      <w:sz w:val="20"/>
      <w:szCs w:val="20"/>
    </w:rPr>
  </w:style>
  <w:style w:type="paragraph" w:styleId="Revision">
    <w:name w:val="Revision"/>
    <w:hidden/>
    <w:uiPriority w:val="99"/>
    <w:semiHidden/>
    <w:rsid w:val="00EC2D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27664">
      <w:bodyDiv w:val="1"/>
      <w:marLeft w:val="0"/>
      <w:marRight w:val="0"/>
      <w:marTop w:val="0"/>
      <w:marBottom w:val="0"/>
      <w:divBdr>
        <w:top w:val="none" w:sz="0" w:space="0" w:color="auto"/>
        <w:left w:val="none" w:sz="0" w:space="0" w:color="auto"/>
        <w:bottom w:val="none" w:sz="0" w:space="0" w:color="auto"/>
        <w:right w:val="none" w:sz="0" w:space="0" w:color="auto"/>
      </w:divBdr>
    </w:div>
    <w:div w:id="298146108">
      <w:bodyDiv w:val="1"/>
      <w:marLeft w:val="0"/>
      <w:marRight w:val="0"/>
      <w:marTop w:val="0"/>
      <w:marBottom w:val="0"/>
      <w:divBdr>
        <w:top w:val="none" w:sz="0" w:space="0" w:color="auto"/>
        <w:left w:val="none" w:sz="0" w:space="0" w:color="auto"/>
        <w:bottom w:val="none" w:sz="0" w:space="0" w:color="auto"/>
        <w:right w:val="none" w:sz="0" w:space="0" w:color="auto"/>
      </w:divBdr>
    </w:div>
    <w:div w:id="1859007202">
      <w:bodyDiv w:val="1"/>
      <w:marLeft w:val="0"/>
      <w:marRight w:val="0"/>
      <w:marTop w:val="0"/>
      <w:marBottom w:val="0"/>
      <w:divBdr>
        <w:top w:val="none" w:sz="0" w:space="0" w:color="auto"/>
        <w:left w:val="none" w:sz="0" w:space="0" w:color="auto"/>
        <w:bottom w:val="none" w:sz="0" w:space="0" w:color="auto"/>
        <w:right w:val="none" w:sz="0" w:space="0" w:color="auto"/>
      </w:divBdr>
    </w:div>
    <w:div w:id="201479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dscbsa.org" TargetMode="External"/><Relationship Id="rId18" Type="http://schemas.openxmlformats.org/officeDocument/2006/relationships/hyperlink" Target="file:///\\023dataserver\redirected$\dss\mydocs\MDSC\Wolfeboro%202019\Webelos%20Resident%20Camp\&#160;https:\scoutingevent.com\023-WRC2019"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scoutingevent.com/023-WRC2019" TargetMode="External"/><Relationship Id="rId25" Type="http://schemas.openxmlformats.org/officeDocument/2006/relationships/hyperlink" Target="http://www.mdscbsa.org/camping/wolfeboro-mountaineer-information/" TargetMode="External"/><Relationship Id="rId2" Type="http://schemas.openxmlformats.org/officeDocument/2006/relationships/numbering" Target="numbering.xml"/><Relationship Id="rId16" Type="http://schemas.openxmlformats.org/officeDocument/2006/relationships/hyperlink" Target="https://campwolfeboro.mdscbsa.org/" TargetMode="External"/><Relationship Id="rId20" Type="http://schemas.openxmlformats.org/officeDocument/2006/relationships/hyperlink" Target="http://www.scouting.org/filestore/HealthSafety/pdf/680-001_ABC.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joe.barton@scouting.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oe.barton@scouting.org" TargetMode="External"/><Relationship Id="rId23" Type="http://schemas.openxmlformats.org/officeDocument/2006/relationships/hyperlink" Target="https://docs.google.com/forms/d/e/1FAIpQLScIrSPFB5y899zdqBf3EGlQS7Shuuk9sdYU0i-lPN03-4ZcCw/viewform?usp=sf_link" TargetMode="External"/><Relationship Id="rId28"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activities.wildernet.com/pages/activity.cfm?actid=051601IO*53808cg%2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www.mdscbsa.org" TargetMode="External"/><Relationship Id="rId27" Type="http://schemas.openxmlformats.org/officeDocument/2006/relationships/image" Target="media/image5.jpeg"/><Relationship Id="rId30" Type="http://schemas.openxmlformats.org/officeDocument/2006/relationships/hyperlink" Target="mailto:joe.barton@scout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61CD5-7BF4-4512-91C8-0280BAA48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AE425A5F</Template>
  <TotalTime>1</TotalTime>
  <Pages>29</Pages>
  <Words>7130</Words>
  <Characters>40647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47682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Norman Gee</dc:creator>
  <cp:lastModifiedBy>Director of Support Services</cp:lastModifiedBy>
  <cp:revision>2</cp:revision>
  <cp:lastPrinted>2019-01-22T23:07:00Z</cp:lastPrinted>
  <dcterms:created xsi:type="dcterms:W3CDTF">2019-03-26T07:04:00Z</dcterms:created>
  <dcterms:modified xsi:type="dcterms:W3CDTF">2019-03-26T07:04:00Z</dcterms:modified>
</cp:coreProperties>
</file>