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57872" w14:textId="03B618AC" w:rsidR="00FF5006" w:rsidRDefault="00014943" w:rsidP="00AE1EA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BDD20B9" wp14:editId="2D7CE0CF">
                <wp:simplePos x="0" y="0"/>
                <wp:positionH relativeFrom="column">
                  <wp:posOffset>2945765</wp:posOffset>
                </wp:positionH>
                <wp:positionV relativeFrom="paragraph">
                  <wp:posOffset>5092700</wp:posOffset>
                </wp:positionV>
                <wp:extent cx="3100705" cy="731520"/>
                <wp:effectExtent l="0" t="0" r="23495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D5300" w14:textId="2E0B45BC" w:rsidR="00014943" w:rsidRDefault="00014943" w:rsidP="00204FDC">
                            <w:pPr>
                              <w:jc w:val="center"/>
                            </w:pPr>
                            <w:r>
                              <w:t>Questions? Contact</w:t>
                            </w:r>
                            <w:r w:rsidR="00204FDC">
                              <w:t xml:space="preserve"> CSAC Director</w:t>
                            </w:r>
                            <w:r>
                              <w:t>:</w:t>
                            </w:r>
                          </w:p>
                          <w:p w14:paraId="368DE8FF" w14:textId="24429957" w:rsidR="00014943" w:rsidRPr="001A0088" w:rsidRDefault="00204FDC" w:rsidP="001A0088">
                            <w:pPr>
                              <w:jc w:val="center"/>
                            </w:pPr>
                            <w:hyperlink r:id="rId5" w:history="1">
                              <w:r w:rsidRPr="008033DF">
                                <w:rPr>
                                  <w:rStyle w:val="Hyperlink"/>
                                </w:rPr>
                                <w:t>Sara.Hardy@scouting.org</w:t>
                              </w:r>
                            </w:hyperlink>
                          </w:p>
                          <w:p w14:paraId="31F20CD7" w14:textId="1181C14B" w:rsidR="00014943" w:rsidRPr="001A0088" w:rsidRDefault="00014943" w:rsidP="001A0088">
                            <w:pPr>
                              <w:jc w:val="center"/>
                            </w:pPr>
                            <w:r w:rsidRPr="001A0088">
                              <w:t>(585) 241-85</w:t>
                            </w:r>
                            <w:r w:rsidR="00204FDC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D20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1.95pt;margin-top:401pt;width:244.15pt;height:57.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3MEQIAAB8EAAAOAAAAZHJzL2Uyb0RvYy54bWysk99v2yAQx98n7X9AvC+202RtrThVly7T&#10;pO6H1O0PwBjHaJhjB4md/fU9SJpG3fYyjQcE3PHl7nPH4mbsDdsp9BpsxYtJzpmyEhptNxX//m39&#10;5oozH4RthAGrKr5Xnt8sX79aDK5UU+jANAoZiVhfDq7iXQiuzDIvO9ULPwGnLBlbwF4E2uIma1AM&#10;pN6bbJrnb7MBsHEIUnlPp3cHI18m/bZVMnxpW68CMxWn2EKaMc11nLPlQpQbFK7T8hiG+IcoeqEt&#10;PXqSuhNBsC3q36R6LRE8tGEioc+gbbVUKQfKpshfZPPQCadSLgTHuxMm//9k5efdg/uKLIzvYKQC&#10;piS8uwf5wzMLq07YjbpFhKFToqGHi4gsG5wvj1cjal/6KFIPn6ChIottgCQ0tthHKpQnI3UqwP4E&#10;XY2BSTq8KPL8Mp9zJsl2eVHMp6kqmSifbjv04YOCnsVFxZGKmtTF7t6HGI0on1ziYx6MbtbamLTB&#10;Tb0yyHaCGmCdRkrghZuxbKj49Xw6PwD4q0Sexp8keh2ok43uK351chJlxPbeNqnPgtDmsKaQjT1y&#10;jOgOEMNYj+QYedbQ7IkowqFj6YfRogP8xdlA3Vpx/3MrUHFmPlqqynUxm8X2TpvZ/JIYMjy31OcW&#10;YSVJVTxwdliuQvoSEZiFW6peqxPY50iOsVIXJt7HHxPb/HyfvJ7/9fIRAAD//wMAUEsDBBQABgAI&#10;AAAAIQCyf2X14QAAAAsBAAAPAAAAZHJzL2Rvd25yZXYueG1sTI/BTsMwDIbvSLxDZCQuiKXLRreW&#10;phNCArEbDATXrMnaisQpSdaVt8ec4GbLvz5/f7WZnGWjCbH3KGE+y4AZbLzusZXw9vpwvQYWk0Kt&#10;rEcj4dtE2NTnZ5UqtT/hixl3qWUEwVgqCV1KQ8l5bDrjVJz5wSDdDj44lWgNLddBnQjuLBdZlnOn&#10;eqQPnRrMfWeaz93RSVgvn8aPuF08vzf5wRbpajU+fgUpLy+mu1tgyUzpLwy/+qQONTnt/RF1ZFbC&#10;Ml8UFCVYJqgUJYobIYDtaZivBPC64v871D8AAAD//wMAUEsBAi0AFAAGAAgAAAAhALaDOJL+AAAA&#10;4QEAABMAAAAAAAAAAAAAAAAAAAAAAFtDb250ZW50X1R5cGVzXS54bWxQSwECLQAUAAYACAAAACEA&#10;OP0h/9YAAACUAQAACwAAAAAAAAAAAAAAAAAvAQAAX3JlbHMvLnJlbHNQSwECLQAUAAYACAAAACEA&#10;A6xdzBECAAAfBAAADgAAAAAAAAAAAAAAAAAuAgAAZHJzL2Uyb0RvYy54bWxQSwECLQAUAAYACAAA&#10;ACEAsn9l9eEAAAALAQAADwAAAAAAAAAAAAAAAABrBAAAZHJzL2Rvd25yZXYueG1sUEsFBgAAAAAE&#10;AAQA8wAAAHkFAAAAAA==&#10;">
                <v:textbox>
                  <w:txbxContent>
                    <w:p w14:paraId="778D5300" w14:textId="2E0B45BC" w:rsidR="00014943" w:rsidRDefault="00014943" w:rsidP="00204FDC">
                      <w:pPr>
                        <w:jc w:val="center"/>
                      </w:pPr>
                      <w:r>
                        <w:t>Questions? Contact</w:t>
                      </w:r>
                      <w:r w:rsidR="00204FDC">
                        <w:t xml:space="preserve"> CSAC Director</w:t>
                      </w:r>
                      <w:r>
                        <w:t>:</w:t>
                      </w:r>
                    </w:p>
                    <w:p w14:paraId="368DE8FF" w14:textId="24429957" w:rsidR="00014943" w:rsidRPr="001A0088" w:rsidRDefault="00204FDC" w:rsidP="001A0088">
                      <w:pPr>
                        <w:jc w:val="center"/>
                      </w:pPr>
                      <w:hyperlink r:id="rId6" w:history="1">
                        <w:r w:rsidRPr="008033DF">
                          <w:rPr>
                            <w:rStyle w:val="Hyperlink"/>
                          </w:rPr>
                          <w:t>Sara.Hardy@scouting.org</w:t>
                        </w:r>
                      </w:hyperlink>
                    </w:p>
                    <w:p w14:paraId="31F20CD7" w14:textId="1181C14B" w:rsidR="00014943" w:rsidRPr="001A0088" w:rsidRDefault="00014943" w:rsidP="001A0088">
                      <w:pPr>
                        <w:jc w:val="center"/>
                      </w:pPr>
                      <w:r w:rsidRPr="001A0088">
                        <w:t>(585) 241-85</w:t>
                      </w:r>
                      <w:r w:rsidR="00204FDC"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1FA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A0C7498" wp14:editId="13D4E30C">
                <wp:simplePos x="0" y="0"/>
                <wp:positionH relativeFrom="column">
                  <wp:posOffset>6745301</wp:posOffset>
                </wp:positionH>
                <wp:positionV relativeFrom="paragraph">
                  <wp:posOffset>121285</wp:posOffset>
                </wp:positionV>
                <wp:extent cx="1796415" cy="1404620"/>
                <wp:effectExtent l="0" t="0" r="13335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B6FFA" w14:textId="373F7C58" w:rsidR="00CE21FA" w:rsidRPr="00CE21FA" w:rsidRDefault="00CE21F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CE21F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Eagle Flight 202</w:t>
                            </w:r>
                            <w:r w:rsidR="00F677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C7498" id="_x0000_s1027" type="#_x0000_t202" style="position:absolute;left:0;text-align:left;margin-left:531.15pt;margin-top:9.55pt;width:141.45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NbFAIAACcEAAAOAAAAZHJzL2Uyb0RvYy54bWysk81u2zAMx+8D9g6C7ovtwEkbI07Rpcsw&#10;oPsAuj6ALMuxMFnUJCV29vSjZDcNuu4yzAdBMqk/yR+p9c3QKXIU1knQJc1mKSVCc6il3pf08fvu&#10;3TUlzjNdMwValPQkHL3ZvH2z7k0h5tCCqoUlKKJd0ZuStt6bIkkcb0XH3AyM0GhswHbM49Huk9qy&#10;HtU7lczTdJn0YGtjgQvn8O/daKSbqN80gvuvTeOEJ6qkmJuPq41rFdZks2bF3jLTSj6lwf4hi45J&#10;jUHPUnfMM3Kw8g+pTnILDho/49Al0DSSi1gDVpOlL6p5aJkRsRaE48wZk/t/svzL8cF8s8QP72HA&#10;BsYinLkH/sMRDduW6b24tRb6VrAaA2cBWdIbV0xXA2pXuCBS9Z+hxiazg4coNDS2C1SwToLq2IDT&#10;GboYPOEh5NVqmWcLSjjasjzNl/PYloQVT9eNdf6jgI6ETUktdjXKs+O98yEdVjy5hGgOlKx3Uql4&#10;sPtqqyw5MpyAXfxiBS/clCZ9SVeL+WIk8FeJNH6vSXTS4ygr2ZX0+uzEisDtg67joHkm1bjHlJWe&#10;QAZ2I0U/VAOR9UQ5cK2gPiFZC+Pk4kvDTQv2FyU9Tm1J3c8Ds4IS9Uljd1ZZnocxj4d8cYUoib20&#10;VJcWpjlKldRTMm63Pj6NyM3cYhd3MvJ9zmRKGacxYp9eThj3y3P0en7fm98AAAD//wMAUEsDBBQA&#10;BgAIAAAAIQBh5F7e3wAAAAwBAAAPAAAAZHJzL2Rvd25yZXYueG1sTI/BbsIwDIbvk/YOkSftgkZC&#10;S6vRNUUbEqed6Ng9NKGt1jhdEqC8/cxp3PzLn35/LteTHdjZ+NA7lLCYC2AGG6d7bCXsv7Yvr8BC&#10;VKjV4NBIuJoA6+rxoVSFdhfcmXMdW0YlGAoloYtxLDgPTWesCnM3GqTd0XmrIkXfcu3VhcrtwBMh&#10;cm5Vj3ShU6PZdKb5qU9WQv5bp7PPbz3D3XX74Rub6c0+k/L5aXp/AxbNFP9huOmTOlTkdHAn1IEN&#10;lEWepMTStFoAuxHpMkuAHSQkS5ECr0p+/0T1BwAA//8DAFBLAQItABQABgAIAAAAIQC2gziS/gAA&#10;AOEBAAATAAAAAAAAAAAAAAAAAAAAAABbQ29udGVudF9UeXBlc10ueG1sUEsBAi0AFAAGAAgAAAAh&#10;ADj9If/WAAAAlAEAAAsAAAAAAAAAAAAAAAAALwEAAF9yZWxzLy5yZWxzUEsBAi0AFAAGAAgAAAAh&#10;AAryA1sUAgAAJwQAAA4AAAAAAAAAAAAAAAAALgIAAGRycy9lMm9Eb2MueG1sUEsBAi0AFAAGAAgA&#10;AAAhAGHkXt7fAAAADAEAAA8AAAAAAAAAAAAAAAAAbgQAAGRycy9kb3ducmV2LnhtbFBLBQYAAAAA&#10;BAAEAPMAAAB6BQAAAAA=&#10;">
                <v:textbox style="mso-fit-shape-to-text:t">
                  <w:txbxContent>
                    <w:p w14:paraId="65AB6FFA" w14:textId="373F7C58" w:rsidR="00CE21FA" w:rsidRPr="00CE21FA" w:rsidRDefault="00CE21F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CE21FA">
                        <w:rPr>
                          <w:rFonts w:ascii="Arial" w:hAnsi="Arial" w:cs="Arial"/>
                          <w:sz w:val="32"/>
                          <w:szCs w:val="32"/>
                        </w:rPr>
                        <w:t>Eagle Flight 202</w:t>
                      </w:r>
                      <w:r w:rsidR="00F67708">
                        <w:rPr>
                          <w:rFonts w:ascii="Arial" w:hAnsi="Arial" w:cs="Arial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44B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0C4205" wp14:editId="03BB26EB">
                <wp:simplePos x="0" y="0"/>
                <wp:positionH relativeFrom="margin">
                  <wp:align>left</wp:align>
                </wp:positionH>
                <wp:positionV relativeFrom="page">
                  <wp:posOffset>3542638</wp:posOffset>
                </wp:positionV>
                <wp:extent cx="2425065" cy="1653540"/>
                <wp:effectExtent l="0" t="0" r="0" b="3810"/>
                <wp:wrapNone/>
                <wp:docPr id="2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1653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D9CAC" w14:textId="77777777" w:rsidR="003F6D4D" w:rsidRPr="008576E2" w:rsidRDefault="008576E2" w:rsidP="00FD47F9">
                            <w:pPr>
                              <w:pStyle w:val="BodyText"/>
                              <w:ind w:left="-180" w:right="-30"/>
                              <w:jc w:val="center"/>
                              <w:rPr>
                                <w:b/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</w:pPr>
                            <w:r w:rsidRPr="008576E2">
                              <w:rPr>
                                <w:b/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  <w:t>COST</w:t>
                            </w:r>
                          </w:p>
                          <w:p w14:paraId="39102643" w14:textId="6C06C2C6" w:rsidR="008576E2" w:rsidRDefault="008576E2" w:rsidP="00FD47F9">
                            <w:pPr>
                              <w:ind w:right="-3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A0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Only $</w:t>
                            </w:r>
                            <w:r w:rsidR="00F6770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650</w:t>
                            </w:r>
                            <w:r w:rsidR="0094119C" w:rsidRPr="001A0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F5C45" w:rsidRPr="001A0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per Scout</w:t>
                            </w:r>
                            <w:r w:rsidR="007B6C5B" w:rsidRPr="001A0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if paid by April 10</w:t>
                            </w:r>
                            <w:r w:rsidR="005F5C45" w:rsidRPr="001A0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A $</w:t>
                            </w:r>
                            <w:r w:rsidR="006A35C5" w:rsidRPr="001A0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100</w:t>
                            </w:r>
                            <w:r w:rsidRPr="001A00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deposit must be </w:t>
                            </w:r>
                            <w:r w:rsidRPr="008576E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submitted with </w:t>
                            </w:r>
                            <w:r w:rsidR="00AE1EA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application. This deposit is</w:t>
                            </w:r>
                            <w:r w:rsidRPr="008576E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applied to the total Eagle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Flight</w:t>
                            </w:r>
                            <w:r w:rsidRPr="008576E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fee.</w:t>
                            </w:r>
                          </w:p>
                          <w:p w14:paraId="4C99F72D" w14:textId="409AA4B5" w:rsidR="006244B9" w:rsidRPr="006244B9" w:rsidRDefault="006244B9" w:rsidP="00FD47F9">
                            <w:pPr>
                              <w:ind w:right="-3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244B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First Pre-Camp Meeting </w:t>
                            </w:r>
                            <w:r w:rsidR="00CF6B9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 w:rsidRPr="006244B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6B95" w:rsidRPr="001A0088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February </w:t>
                            </w:r>
                            <w:r w:rsidR="00F67708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5</w:t>
                            </w:r>
                            <w:r w:rsidR="00CF6B95" w:rsidRPr="001A0088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="00CF6B95" w:rsidRPr="001A0088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202</w:t>
                            </w:r>
                            <w:r w:rsidR="00F67708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6</w:t>
                            </w:r>
                            <w:proofErr w:type="gramEnd"/>
                            <w:r w:rsidRPr="001A0088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at the Coun</w:t>
                            </w:r>
                            <w:r w:rsidRPr="006244B9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cil office</w:t>
                            </w:r>
                          </w:p>
                          <w:p w14:paraId="3B989F86" w14:textId="77777777" w:rsidR="008576E2" w:rsidRDefault="008576E2" w:rsidP="00FD47F9">
                            <w:pPr>
                              <w:ind w:right="-3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C4205" id="Text Box 73" o:spid="_x0000_s1028" type="#_x0000_t202" style="position:absolute;left:0;text-align:left;margin-left:0;margin-top:278.95pt;width:190.95pt;height:130.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+15gEAAKkDAAAOAAAAZHJzL2Uyb0RvYy54bWysU9tu2zAMfR+wfxD0vviyJO2MOEXXosOA&#10;rhvQ9QNkWbaF2aJGKbGzrx8lp2m2vg17EURSPjznkN5cTUPP9gqdBlPybJFypoyEWpu25E/f795d&#10;cua8MLXowaiSH5TjV9u3bzajLVQOHfS1QkYgxhWjLXnnvS2SxMlODcItwCpDxQZwEJ5CbJMaxUjo&#10;Q5/kabpORsDaIkjlHGVv5yLfRvymUdJ/bRqnPOtLTtx8PDGeVTiT7UYULQrbaXmkIf6BxSC0oaYn&#10;qFvhBduhfgU1aIngoPELCUMCTaOlihpITZb+peaxE1ZFLWSOsyeb3P+DlQ/7R/sNmZ8+wkQDjCKc&#10;vQf5wzEDN50wrbpGhLFToqbGWbAsGa0rjp8Gq13hAkg1foGahix2HiLQ1OAQXCGdjNBpAIeT6Wry&#10;TFIyX+ardL3iTFItW6/eX17ksYconj+36PwnBQMLl5IjTTXCi/2984GOKJ6fhG4G7nTfx8n25o8E&#10;PQyZSD8wnrn7qZqYrolK6BvUVFAfSA/CvC+033TpAH9xNtKulNz93AlUnPWfDXnyIVsuw3LFYLm6&#10;yCnA80p1XhFGElTJPWfz9cbPC7mzqNuOOs1TMHBNPjY6KnxhdaRP+xCFH3c3LNx5HF+9/GHb3wAA&#10;AP//AwBQSwMEFAAGAAgAAAAhAMXTPXfeAAAACAEAAA8AAABkcnMvZG93bnJldi54bWxMj8FOwzAQ&#10;RO9I/IO1SNyoE6KGNM2mQiAkrrQIlZsbL4lLbEex2wS+nuUEt1nNauZNtZltL840BuMdQrpIQJBr&#10;vDauRXjdPd0UIEJUTqveO0L4ogCb+vKiUqX2k3uh8za2gkNcKBVCF+NQShmajqwKCz+QY+/Dj1ZF&#10;PsdW6lFNHG57eZskubTKOG7o1EAPHTWf25NFOE7t+/4x+873wfbP+dsxmMQ0iNdX8/0aRKQ5/j3D&#10;Lz6jQ81MB39yOogegYdEhOXybgWC7axIWRwQirTIQNaV/D+g/gEAAP//AwBQSwECLQAUAAYACAAA&#10;ACEAtoM4kv4AAADhAQAAEwAAAAAAAAAAAAAAAAAAAAAAW0NvbnRlbnRfVHlwZXNdLnhtbFBLAQIt&#10;ABQABgAIAAAAIQA4/SH/1gAAAJQBAAALAAAAAAAAAAAAAAAAAC8BAABfcmVscy8ucmVsc1BLAQIt&#10;ABQABgAIAAAAIQC6hA+15gEAAKkDAAAOAAAAAAAAAAAAAAAAAC4CAABkcnMvZTJvRG9jLnhtbFBL&#10;AQItABQABgAIAAAAIQDF0z133gAAAAgBAAAPAAAAAAAAAAAAAAAAAEAEAABkcnMvZG93bnJldi54&#10;bWxQSwUGAAAAAAQABADzAAAASwUAAAAA&#10;" filled="f" stroked="f" strokecolor="#c9f" strokeweight="1.5pt">
                <v:textbox>
                  <w:txbxContent>
                    <w:p w14:paraId="061D9CAC" w14:textId="77777777" w:rsidR="003F6D4D" w:rsidRPr="008576E2" w:rsidRDefault="008576E2" w:rsidP="00FD47F9">
                      <w:pPr>
                        <w:pStyle w:val="BodyText"/>
                        <w:ind w:left="-180" w:right="-30"/>
                        <w:jc w:val="center"/>
                        <w:rPr>
                          <w:b/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</w:pPr>
                      <w:r w:rsidRPr="008576E2">
                        <w:rPr>
                          <w:b/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  <w:t>COST</w:t>
                      </w:r>
                    </w:p>
                    <w:p w14:paraId="39102643" w14:textId="6C06C2C6" w:rsidR="008576E2" w:rsidRDefault="008576E2" w:rsidP="00FD47F9">
                      <w:pPr>
                        <w:ind w:right="-3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1A0088">
                        <w:rPr>
                          <w:rFonts w:ascii="Arial" w:hAnsi="Arial" w:cs="Arial"/>
                          <w:sz w:val="22"/>
                          <w:szCs w:val="22"/>
                        </w:rPr>
                        <w:t>Only $</w:t>
                      </w:r>
                      <w:r w:rsidR="00F67708">
                        <w:rPr>
                          <w:rFonts w:ascii="Arial" w:hAnsi="Arial" w:cs="Arial"/>
                          <w:sz w:val="22"/>
                          <w:szCs w:val="22"/>
                        </w:rPr>
                        <w:t>650</w:t>
                      </w:r>
                      <w:r w:rsidR="0094119C" w:rsidRPr="001A00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5F5C45" w:rsidRPr="001A0088">
                        <w:rPr>
                          <w:rFonts w:ascii="Arial" w:hAnsi="Arial" w:cs="Arial"/>
                          <w:sz w:val="22"/>
                          <w:szCs w:val="22"/>
                        </w:rPr>
                        <w:t>per Scout</w:t>
                      </w:r>
                      <w:r w:rsidR="007B6C5B" w:rsidRPr="001A00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if paid by April 10</w:t>
                      </w:r>
                      <w:r w:rsidR="005F5C45" w:rsidRPr="001A0088">
                        <w:rPr>
                          <w:rFonts w:ascii="Arial" w:hAnsi="Arial" w:cs="Arial"/>
                          <w:sz w:val="22"/>
                          <w:szCs w:val="22"/>
                        </w:rPr>
                        <w:t>. A $</w:t>
                      </w:r>
                      <w:r w:rsidR="006A35C5" w:rsidRPr="001A0088">
                        <w:rPr>
                          <w:rFonts w:ascii="Arial" w:hAnsi="Arial" w:cs="Arial"/>
                          <w:sz w:val="22"/>
                          <w:szCs w:val="22"/>
                        </w:rPr>
                        <w:t>100</w:t>
                      </w:r>
                      <w:r w:rsidRPr="001A00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deposit must be </w:t>
                      </w:r>
                      <w:r w:rsidRPr="008576E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submitted with </w:t>
                      </w:r>
                      <w:r w:rsidR="00AE1EA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application. This deposit is</w:t>
                      </w:r>
                      <w:r w:rsidRPr="008576E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applied to the total Eagle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Flight</w:t>
                      </w:r>
                      <w:r w:rsidRPr="008576E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fee.</w:t>
                      </w:r>
                    </w:p>
                    <w:p w14:paraId="4C99F72D" w14:textId="409AA4B5" w:rsidR="006244B9" w:rsidRPr="006244B9" w:rsidRDefault="006244B9" w:rsidP="00FD47F9">
                      <w:pPr>
                        <w:ind w:right="-3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6244B9">
                        <w:rPr>
                          <w:rFonts w:ascii="Arial" w:hAnsi="Arial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First Pre-Camp Meeting </w:t>
                      </w:r>
                      <w:r w:rsidR="00CF6B95">
                        <w:rPr>
                          <w:rFonts w:ascii="Arial" w:hAnsi="Arial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is</w:t>
                      </w:r>
                      <w:r w:rsidRPr="006244B9">
                        <w:rPr>
                          <w:rFonts w:ascii="Arial" w:hAnsi="Arial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CF6B95" w:rsidRPr="001A0088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February </w:t>
                      </w:r>
                      <w:r w:rsidR="00F67708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5</w:t>
                      </w:r>
                      <w:r w:rsidR="00CF6B95" w:rsidRPr="001A0088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="00CF6B95" w:rsidRPr="001A0088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202</w:t>
                      </w:r>
                      <w:r w:rsidR="00F67708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6</w:t>
                      </w:r>
                      <w:proofErr w:type="gramEnd"/>
                      <w:r w:rsidRPr="001A0088"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at the Coun</w:t>
                      </w:r>
                      <w:r w:rsidRPr="006244B9">
                        <w:rPr>
                          <w:rFonts w:ascii="Arial" w:hAnsi="Arial" w:cs="Arial"/>
                          <w:i/>
                          <w:iCs/>
                          <w:color w:val="000000"/>
                          <w:sz w:val="22"/>
                          <w:szCs w:val="22"/>
                        </w:rPr>
                        <w:t>cil office</w:t>
                      </w:r>
                    </w:p>
                    <w:p w14:paraId="3B989F86" w14:textId="77777777" w:rsidR="008576E2" w:rsidRDefault="008576E2" w:rsidP="00FD47F9">
                      <w:pPr>
                        <w:ind w:right="-3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244B9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E9EE91" wp14:editId="69598E3E">
                <wp:simplePos x="0" y="0"/>
                <wp:positionH relativeFrom="margin">
                  <wp:posOffset>-1905</wp:posOffset>
                </wp:positionH>
                <wp:positionV relativeFrom="page">
                  <wp:posOffset>5232096</wp:posOffset>
                </wp:positionV>
                <wp:extent cx="2464435" cy="1819275"/>
                <wp:effectExtent l="0" t="0" r="0" b="9525"/>
                <wp:wrapNone/>
                <wp:docPr id="2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85B91" w14:textId="39B35C08" w:rsidR="00BB489D" w:rsidRDefault="00A73D6C" w:rsidP="00BB489D">
                            <w:pPr>
                              <w:pStyle w:val="BodyText"/>
                              <w:ind w:left="-180" w:right="-30"/>
                              <w:jc w:val="center"/>
                              <w:rPr>
                                <w:b/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  <w:t xml:space="preserve"> </w:t>
                            </w:r>
                            <w:r w:rsidR="00BB489D">
                              <w:rPr>
                                <w:b/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  <w:t>For More Information and to Register for Eagle Flight</w:t>
                            </w:r>
                            <w:r w:rsidR="00F55BE8">
                              <w:rPr>
                                <w:b/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  <w:t>…</w:t>
                            </w:r>
                          </w:p>
                          <w:p w14:paraId="7E8E777A" w14:textId="430007A6" w:rsidR="00E26206" w:rsidRDefault="00F55BE8" w:rsidP="00F55B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Check out our website</w:t>
                            </w:r>
                          </w:p>
                          <w:p w14:paraId="6C67F908" w14:textId="77777777" w:rsidR="001A0088" w:rsidRPr="00F55BE8" w:rsidRDefault="001A0088" w:rsidP="00F55BE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A8A7763" w14:textId="28D2E9BF" w:rsidR="00BB489D" w:rsidRPr="001A0088" w:rsidRDefault="001A0088" w:rsidP="001A0088">
                            <w:pPr>
                              <w:ind w:right="-3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A0088">
                              <w:t>https://scoutingevent.com/397-EF202</w:t>
                            </w:r>
                            <w:r w:rsidR="00F67708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EE91" id="_x0000_s1029" type="#_x0000_t202" style="position:absolute;left:0;text-align:left;margin-left:-.15pt;margin-top:412pt;width:194.05pt;height:143.2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165wEAAKkDAAAOAAAAZHJzL2Uyb0RvYy54bWysU9tu2zAMfR+wfxD0vjh2nV6MOEXXosOA&#10;rhvQ9QNkWbaF2aJGKbGzrx8lp2m2vRV7EURSPjznkF5fT0PPdgqdBlPydLHkTBkJtTZtyZ+/33+4&#10;5Mx5YWrRg1El3yvHrzfv361HW6gMOuhrhYxAjCtGW/LOe1skiZOdGoRbgFWGig3gIDyF2CY1ipHQ&#10;hz7JlsvzZASsLYJUzlH2bi7yTcRvGiX916ZxyrO+5MTNxxPjWYUz2axF0aKwnZYHGuINLAahDTU9&#10;Qt0JL9gW9T9Qg5YIDhq/kDAk0DRaqqiB1KTLv9Q8dcKqqIXMcfZok/t/sPJx92S/IfPTR5hogFGE&#10;sw8gfzhm4LYTplU3iDB2StTUOA2WJaN1xeHTYLUrXACpxi9Q05DF1kMEmhocgiukkxE6DWB/NF1N&#10;nklKZvl5np+tOJNUSy/Tq+xiFXuI4uVzi85/UjCwcCk50lQjvNg9OB/oiOLlSehm4F73fZxsb/5I&#10;0MOQifQD45m7n6qJ6brkZ6FvUFNBvSc9CPO+0H7TpQP8xdlIu1Jy93MrUHHWfzbkyVWa52G5YpCv&#10;LjIK8LRSnVaEkQRVcs/ZfL3180JuLeq2o07zFAzckI+NjgpfWR3o0z5E4YfdDQt3GsdXr3/Y5jcA&#10;AAD//wMAUEsDBBQABgAIAAAAIQBwlh7p3wAAAAoBAAAPAAAAZHJzL2Rvd25yZXYueG1sTI/LTsMw&#10;EEX3SPyDNUjsWjsNhCjEqRAIiS0FobJz4yFx8SOK3Sbt1zOsYDm6V3fOqdezs+yIYzTBS8iWAhj6&#10;NmjjOwnvb8+LElhMymtlg0cJJ4ywbi4valXpMPlXPG5Sx2jEx0pJ6FMaKs5j26NTcRkG9JR9hdGp&#10;ROfYcT2qicad5SshCu6U8fShVwM+9th+bw5Own7qPrdP+bnYRmdfio99NMK0Ul5fzQ/3wBLO6a8M&#10;v/iEDg0x7cLB68ishEVORQnl6oaUKM/LO1LZUTHLxC3wpub/FZofAAAA//8DAFBLAQItABQABgAI&#10;AAAAIQC2gziS/gAAAOEBAAATAAAAAAAAAAAAAAAAAAAAAABbQ29udGVudF9UeXBlc10ueG1sUEsB&#10;Ai0AFAAGAAgAAAAhADj9If/WAAAAlAEAAAsAAAAAAAAAAAAAAAAALwEAAF9yZWxzLy5yZWxzUEsB&#10;Ai0AFAAGAAgAAAAhAPdsHXrnAQAAqQMAAA4AAAAAAAAAAAAAAAAALgIAAGRycy9lMm9Eb2MueG1s&#10;UEsBAi0AFAAGAAgAAAAhAHCWHunfAAAACgEAAA8AAAAAAAAAAAAAAAAAQQQAAGRycy9kb3ducmV2&#10;LnhtbFBLBQYAAAAABAAEAPMAAABNBQAAAAA=&#10;" filled="f" stroked="f" strokecolor="#c9f" strokeweight="1.5pt">
                <v:textbox>
                  <w:txbxContent>
                    <w:p w14:paraId="31C85B91" w14:textId="39B35C08" w:rsidR="00BB489D" w:rsidRDefault="00A73D6C" w:rsidP="00BB489D">
                      <w:pPr>
                        <w:pStyle w:val="BodyText"/>
                        <w:ind w:left="-180" w:right="-30"/>
                        <w:jc w:val="center"/>
                        <w:rPr>
                          <w:b/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</w:pPr>
                      <w:r>
                        <w:rPr>
                          <w:b/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  <w:t xml:space="preserve"> </w:t>
                      </w:r>
                      <w:r w:rsidR="00BB489D">
                        <w:rPr>
                          <w:b/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  <w:t>For More Information and to Register for Eagle Flight</w:t>
                      </w:r>
                      <w:r w:rsidR="00F55BE8">
                        <w:rPr>
                          <w:b/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  <w:t>…</w:t>
                      </w:r>
                    </w:p>
                    <w:p w14:paraId="7E8E777A" w14:textId="430007A6" w:rsidR="00E26206" w:rsidRDefault="00F55BE8" w:rsidP="00F55BE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Check out our website</w:t>
                      </w:r>
                    </w:p>
                    <w:p w14:paraId="6C67F908" w14:textId="77777777" w:rsidR="001A0088" w:rsidRPr="00F55BE8" w:rsidRDefault="001A0088" w:rsidP="00F55BE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A8A7763" w14:textId="28D2E9BF" w:rsidR="00BB489D" w:rsidRPr="001A0088" w:rsidRDefault="001A0088" w:rsidP="001A0088">
                      <w:pPr>
                        <w:ind w:right="-3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A0088">
                        <w:t>https://scoutingevent.com/397-EF202</w:t>
                      </w:r>
                      <w:r w:rsidR="00F67708"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34D3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DB733C" wp14:editId="3BE8D952">
                <wp:simplePos x="0" y="0"/>
                <wp:positionH relativeFrom="column">
                  <wp:posOffset>6451836</wp:posOffset>
                </wp:positionH>
                <wp:positionV relativeFrom="paragraph">
                  <wp:posOffset>455073</wp:posOffset>
                </wp:positionV>
                <wp:extent cx="2379345" cy="320218"/>
                <wp:effectExtent l="0" t="0" r="20955" b="22860"/>
                <wp:wrapNone/>
                <wp:docPr id="2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320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C3AC6" w14:textId="201C8D92" w:rsidR="00795E13" w:rsidRPr="00B7138B" w:rsidRDefault="00DD50F9" w:rsidP="008B4C09">
                            <w:pPr>
                              <w:jc w:val="center"/>
                              <w:rPr>
                                <w:rFonts w:ascii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1"/>
                                <w:szCs w:val="31"/>
                              </w:rPr>
                              <w:t xml:space="preserve">August </w:t>
                            </w:r>
                            <w:r w:rsidR="00F67708">
                              <w:rPr>
                                <w:rFonts w:ascii="Arial" w:hAnsi="Arial" w:cs="Arial"/>
                                <w:sz w:val="31"/>
                                <w:szCs w:val="31"/>
                              </w:rPr>
                              <w:t>8</w:t>
                            </w:r>
                            <w:r w:rsidR="0094119C">
                              <w:rPr>
                                <w:rFonts w:ascii="Arial" w:hAnsi="Arial" w:cs="Arial"/>
                                <w:sz w:val="31"/>
                                <w:szCs w:val="31"/>
                              </w:rPr>
                              <w:t xml:space="preserve"> – </w:t>
                            </w:r>
                            <w:r w:rsidR="00F67708">
                              <w:rPr>
                                <w:rFonts w:ascii="Arial" w:hAnsi="Arial" w:cs="Arial"/>
                                <w:sz w:val="31"/>
                                <w:szCs w:val="31"/>
                              </w:rPr>
                              <w:t>14</w:t>
                            </w:r>
                            <w:r w:rsidR="0094119C">
                              <w:rPr>
                                <w:rFonts w:ascii="Arial" w:hAnsi="Arial" w:cs="Arial"/>
                                <w:sz w:val="31"/>
                                <w:szCs w:val="31"/>
                              </w:rPr>
                              <w:t>, 202</w:t>
                            </w:r>
                            <w:r w:rsidR="00F67708">
                              <w:rPr>
                                <w:rFonts w:ascii="Arial" w:hAnsi="Arial" w:cs="Arial"/>
                                <w:sz w:val="31"/>
                                <w:szCs w:val="3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733C" id="Text Box 128" o:spid="_x0000_s1030" type="#_x0000_t202" style="position:absolute;left:0;text-align:left;margin-left:508pt;margin-top:35.85pt;width:187.35pt;height:25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FFHAIAADIEAAAOAAAAZHJzL2Uyb0RvYy54bWysU9uO2yAQfa/Uf0C8N3acpJtYcVbbbFNV&#10;2l6kbT8AY2yjYoYCib39+h2wN5veXqrygBgGzsycObO9HjpFTsI6Cbqg81lKidAcKqmbgn79cni1&#10;psR5piumQIuCPghHr3cvX2x7k4sMWlCVsARBtMt7U9DWe5MnieOt6JibgREanTXYjnk0bZNUlvWI&#10;3qkkS9PXSQ+2Mha4cA5vb0cn3UX8uhbcf6prJzxRBcXcfNxt3MuwJ7styxvLTCv5lAb7hyw6JjUG&#10;PUPdMs/I0crfoDrJLTio/YxDl0BdSy5iDVjNPP2lmvuWGRFrQXKcOdPk/h8s/3i6N58t8cMbGLCB&#10;sQhn7oB/c0TDvmW6ETfWQt8KVmHgeaAs6Y3Lp6+Bape7AFL2H6DCJrOjhwg01LYLrGCdBNGxAQ9n&#10;0sXgCcfLbHG1WSxXlHD0LbI0m69jCJY//TbW+XcCOhIOBbXY1IjOTnfOh2xY/vQkBHOgZHWQSkXD&#10;NuVeWXJiKIBDXBP6T8+UJn1BN6tsNRLwV4g0rj9BdNKjkpXsCro+P2J5oO2trqLOPJNqPGPKSk88&#10;BupGEv1QDkRWBV2GAIHWEqoHJNbCKFwcNDy0YH9Q0qNoC+q+H5kVlKj3GpuzmS+XQeXRWK6uMjTs&#10;pae89DDNEaqgnpLxuPfjZByNlU2LkUY5aLjBhtYycv2c1ZQ+CjO2YBqioPxLO756HvXdIwAAAP//&#10;AwBQSwMEFAAGAAgAAAAhAPpSv43gAAAADAEAAA8AAABkcnMvZG93bnJldi54bWxMj81OwzAQhO9I&#10;vIO1SFwQtZOipA1xKoQEghsUBFc33iYR/gm2m4a3Z3uC24x2NPtNvZmtYROGOHgnIVsIYOharwfX&#10;SXh/e7heAYtJOa2MdyjhByNsmvOzWlXaH90rTtvUMSpxsVIS+pTGivPY9mhVXPgRHd32PliVyIaO&#10;66COVG4Nz4UouFWDow+9GvG+x/Zre7ASVjdP02d8Xr58tMXerNNVOT1+BykvL+a7W2AJ5/QXhhM+&#10;oUNDTDt/cDoyQ15kBY1JEsqsBHZKLNeC1I5UnmfAm5r/H9H8AgAA//8DAFBLAQItABQABgAIAAAA&#10;IQC2gziS/gAAAOEBAAATAAAAAAAAAAAAAAAAAAAAAABbQ29udGVudF9UeXBlc10ueG1sUEsBAi0A&#10;FAAGAAgAAAAhADj9If/WAAAAlAEAAAsAAAAAAAAAAAAAAAAALwEAAF9yZWxzLy5yZWxzUEsBAi0A&#10;FAAGAAgAAAAhAG+UsUUcAgAAMgQAAA4AAAAAAAAAAAAAAAAALgIAAGRycy9lMm9Eb2MueG1sUEsB&#10;Ai0AFAAGAAgAAAAhAPpSv43gAAAADAEAAA8AAAAAAAAAAAAAAAAAdgQAAGRycy9kb3ducmV2Lnht&#10;bFBLBQYAAAAABAAEAPMAAACDBQAAAAA=&#10;">
                <v:textbox>
                  <w:txbxContent>
                    <w:p w14:paraId="056C3AC6" w14:textId="201C8D92" w:rsidR="00795E13" w:rsidRPr="00B7138B" w:rsidRDefault="00DD50F9" w:rsidP="008B4C09">
                      <w:pPr>
                        <w:jc w:val="center"/>
                        <w:rPr>
                          <w:rFonts w:ascii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 w:cs="Arial"/>
                          <w:sz w:val="31"/>
                          <w:szCs w:val="31"/>
                        </w:rPr>
                        <w:t xml:space="preserve">August </w:t>
                      </w:r>
                      <w:r w:rsidR="00F67708">
                        <w:rPr>
                          <w:rFonts w:ascii="Arial" w:hAnsi="Arial" w:cs="Arial"/>
                          <w:sz w:val="31"/>
                          <w:szCs w:val="31"/>
                        </w:rPr>
                        <w:t>8</w:t>
                      </w:r>
                      <w:r w:rsidR="0094119C">
                        <w:rPr>
                          <w:rFonts w:ascii="Arial" w:hAnsi="Arial" w:cs="Arial"/>
                          <w:sz w:val="31"/>
                          <w:szCs w:val="31"/>
                        </w:rPr>
                        <w:t xml:space="preserve"> – </w:t>
                      </w:r>
                      <w:r w:rsidR="00F67708">
                        <w:rPr>
                          <w:rFonts w:ascii="Arial" w:hAnsi="Arial" w:cs="Arial"/>
                          <w:sz w:val="31"/>
                          <w:szCs w:val="31"/>
                        </w:rPr>
                        <w:t>14</w:t>
                      </w:r>
                      <w:r w:rsidR="0094119C">
                        <w:rPr>
                          <w:rFonts w:ascii="Arial" w:hAnsi="Arial" w:cs="Arial"/>
                          <w:sz w:val="31"/>
                          <w:szCs w:val="31"/>
                        </w:rPr>
                        <w:t>, 202</w:t>
                      </w:r>
                      <w:r w:rsidR="00F67708">
                        <w:rPr>
                          <w:rFonts w:ascii="Arial" w:hAnsi="Arial" w:cs="Arial"/>
                          <w:sz w:val="31"/>
                          <w:szCs w:val="3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B65AF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4A4B480" wp14:editId="6DAD873C">
                <wp:simplePos x="0" y="0"/>
                <wp:positionH relativeFrom="margin">
                  <wp:posOffset>6793865</wp:posOffset>
                </wp:positionH>
                <wp:positionV relativeFrom="paragraph">
                  <wp:posOffset>4154170</wp:posOffset>
                </wp:positionV>
                <wp:extent cx="1804670" cy="223393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23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96A37" w14:textId="77777777" w:rsidR="004B65AF" w:rsidRDefault="004B65AF">
                            <w:r>
                              <w:t xml:space="preserve">     </w:t>
                            </w:r>
                            <w:r w:rsidRPr="004B65AF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7110BCC" wp14:editId="13FE6F5F">
                                  <wp:extent cx="1265687" cy="2103890"/>
                                  <wp:effectExtent l="0" t="0" r="0" b="0"/>
                                  <wp:docPr id="31" name="Picture 31" descr="http://clipart.usscouts.org/library/BSA_Boy_Scout_Ranks/Eagle_Scout/eagle_scout_medal_colo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clipart.usscouts.org/library/BSA_Boy_Scout_Ranks/Eagle_Scout/eagle_scout_medal_colo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593" cy="214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B480" id="_x0000_s1031" type="#_x0000_t202" style="position:absolute;left:0;text-align:left;margin-left:534.95pt;margin-top:327.1pt;width:142.1pt;height:175.9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D3EgIAAP4DAAAOAAAAZHJzL2Uyb0RvYy54bWysU9tu2zAMfR+wfxD0vthxkjYx4hRdugwD&#10;ugvQ7QNkWY6FSaImKbGzrx8lp2nQvQ3zgyCa5CF5eLS+G7QiR+G8BFPR6SSnRBgOjTT7iv74vnu3&#10;pMQHZhqmwIiKnoSnd5u3b9a9LUUBHahGOIIgxpe9rWgXgi2zzPNOaOYnYIVBZwtOs4Cm22eNYz2i&#10;a5UVeX6T9eAa64AL7/Hvw+ikm4TftoKHr23rRSCqothbSKdLZx3PbLNm5d4x20l+boP9QxeaSYNF&#10;L1APLDBycPIvKC25Aw9tmHDQGbSt5CLNgNNM81fTPHXMijQLkuPthSb//2D5l+OT/eZIGN7DgAtM&#10;Q3j7CPynJwa2HTN7ce8c9J1gDRaeRsqy3vrynBqp9qWPIHX/GRpcMjsESEBD63RkBeckiI4LOF1I&#10;F0MgPJZc5vObW3Rx9BXFbLaapbVkrHxOt86HjwI0iZeKOtxqgmfHRx9iO6x8DonVPCjZ7KRSyXD7&#10;eqscOTJUwC59aYJXYcqQvqKrRbFIyAZifhKHlgEVqqSu6DKP36iZSMcH06SQwKQa79iJMmd+IiUj&#10;OWGoByKbii5ibqSrhuaEhDkYBYkPCC8duN+U9CjGivpfB+YEJeqTQdJX0/k8qjcZ88VtgYa79tTX&#10;HmY4QlU0UDJetyEpPtJh4B6X08pE20sn55ZRZInN84OIKr62U9TLs938AQAA//8DAFBLAwQUAAYA&#10;CAAAACEAqlOPP+AAAAAOAQAADwAAAGRycy9kb3ducmV2LnhtbEyPQU7DMBBF90jcwRokNojaLYlL&#10;QpwKkEBsW3qASTxNImI7it0mvT3OCpZf/+nPm2I3m55daPSdswrWKwGMbO10ZxsFx++Px2dgPqDV&#10;2DtLCq7kYVfe3hSYazfZPV0OoWFxxPocFbQhDDnnvm7JoF+5gWzsTm40GGIcG65HnOK46flGCMkN&#10;djZeaHGg95bqn8PZKDh9TQ9pNlWf4bjdJ/INu23lrkrd382vL8ACzeEPhkU/qkMZnSp3ttqzPmYh&#10;syyyCmSabIAtyFOarIFVSymkAF4W/P8b5S8AAAD//wMAUEsBAi0AFAAGAAgAAAAhALaDOJL+AAAA&#10;4QEAABMAAAAAAAAAAAAAAAAAAAAAAFtDb250ZW50X1R5cGVzXS54bWxQSwECLQAUAAYACAAAACEA&#10;OP0h/9YAAACUAQAACwAAAAAAAAAAAAAAAAAvAQAAX3JlbHMvLnJlbHNQSwECLQAUAAYACAAAACEA&#10;pCLg9xICAAD+AwAADgAAAAAAAAAAAAAAAAAuAgAAZHJzL2Uyb0RvYy54bWxQSwECLQAUAAYACAAA&#10;ACEAqlOPP+AAAAAOAQAADwAAAAAAAAAAAAAAAABsBAAAZHJzL2Rvd25yZXYueG1sUEsFBgAAAAAE&#10;AAQA8wAAAHkFAAAAAA==&#10;" stroked="f">
                <v:textbox>
                  <w:txbxContent>
                    <w:p w14:paraId="70196A37" w14:textId="77777777" w:rsidR="004B65AF" w:rsidRDefault="004B65AF">
                      <w:r>
                        <w:t xml:space="preserve">     </w:t>
                      </w:r>
                      <w:r w:rsidRPr="004B65AF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7110BCC" wp14:editId="13FE6F5F">
                            <wp:extent cx="1265687" cy="2103890"/>
                            <wp:effectExtent l="0" t="0" r="0" b="0"/>
                            <wp:docPr id="31" name="Picture 31" descr="http://clipart.usscouts.org/library/BSA_Boy_Scout_Ranks/Eagle_Scout/eagle_scout_medal_colo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clipart.usscouts.org/library/BSA_Boy_Scout_Ranks/Eagle_Scout/eagle_scout_medal_colo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593" cy="214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BE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37D7DBE" wp14:editId="1E94E214">
                <wp:simplePos x="0" y="0"/>
                <wp:positionH relativeFrom="page">
                  <wp:posOffset>469127</wp:posOffset>
                </wp:positionH>
                <wp:positionV relativeFrom="page">
                  <wp:posOffset>1198328</wp:posOffset>
                </wp:positionV>
                <wp:extent cx="2811780" cy="2507615"/>
                <wp:effectExtent l="3810" t="1905" r="3810" b="0"/>
                <wp:wrapNone/>
                <wp:docPr id="2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250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F5251" w14:textId="42C0AFEC" w:rsidR="008576E2" w:rsidRDefault="008D2E19" w:rsidP="00ED5F32">
                            <w:pPr>
                              <w:spacing w:before="100" w:beforeAutospacing="1" w:after="24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D2E1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Participants must be at least 14 years old and First Class by the first day of Eagle Flight Week.</w:t>
                            </w:r>
                          </w:p>
                          <w:p w14:paraId="5285DB45" w14:textId="77777777" w:rsidR="00FD778B" w:rsidRDefault="00B255DA" w:rsidP="008576E2">
                            <w:pPr>
                              <w:spacing w:after="100" w:afterAutospacing="1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3035652" wp14:editId="52135437">
                                  <wp:extent cx="2387603" cy="1574358"/>
                                  <wp:effectExtent l="0" t="0" r="0" b="6985"/>
                                  <wp:docPr id="128" name="Picture 128" descr="DSCN0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SCN05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r="6944" b="185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232" cy="157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7DBE" id="Text Box 64" o:spid="_x0000_s1032" type="#_x0000_t202" style="position:absolute;left:0;text-align:left;margin-left:36.95pt;margin-top:94.35pt;width:221.4pt;height:197.4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V115AEAAKkDAAAOAAAAZHJzL2Uyb0RvYy54bWysU9uO0zAQfUfiHyy/01zUG1HT1bKrRUjL&#10;RVr4AMdxEovEY8Zuk/L1jJ1ut8Ab4sXyzDhnzjkz2d1MQ8+OCp0GU/JskXKmjIRam7bk374+vNly&#10;5rwwtejBqJKflOM3+9evdqMtVA4d9LVCRiDGFaMteee9LZLEyU4Nwi3AKkPFBnAQnkJskxrFSOhD&#10;n+Rpuk5GwNoiSOUcZe/nIt9H/KZR0n9uGqc860tO3Hw8MZ5VOJP9ThQtCttpeaYh/oHFILShpheo&#10;e+EFO6D+C2rQEsFB4xcShgSaRksVNZCaLP1DzVMnrIpayBxnLza5/wcrPx2f7BdkfnoHEw0winD2&#10;EeR3xwzcdcK06hYRxk6JmhpnwbJktK44fxqsdoULINX4EWoasjh4iEBTg0NwhXQyQqcBnC6mq8kz&#10;Scl8m2WbLZUk1fJVullnq9hDFM+fW3T+vYKBhUvJkaYa4cXx0flARxTPT0I3Aw+67+Nke/Nbgh6G&#10;TKQfGM/c/VRNTNclX4e+QU0F9Yn0IMz7QvtNlw7wJ2cj7UrJ3Y+DQMVZ/8GQJ2+z5TIsVwyWq01O&#10;AV5XquuKMJKgSu45m693fl7Ig0XddtRpnoKBW/Kx0VHhC6szfdqHKPy8u2HhruP46uUP2/8CAAD/&#10;/wMAUEsDBBQABgAIAAAAIQDctmON3gAAAAoBAAAPAAAAZHJzL2Rvd25yZXYueG1sTI/NTsMwEITv&#10;SLyDtUjcqN2WpmmIUyEQVxD9k7i58TaJGq+j2G3C27Oc4Da7M5r9Nl+PrhVX7EPjScN0okAgld42&#10;VGnYbd8eUhAhGrKm9YQavjHAuri9yU1m/UCfeN3ESnAJhcxoqGPsMilDWaMzYeI7JPZOvncm8thX&#10;0vZm4HLXyplSiXSmIb5Qmw5faizPm4vTsH8/fR0e1Uf16hbd4Eclya2k1vd34/MTiIhj/AvDLz6j&#10;Q8FMR38hG0SrYTlfcZL3aboEwYHFNGFxZJHOE5BFLv+/UPwAAAD//wMAUEsBAi0AFAAGAAgAAAAh&#10;ALaDOJL+AAAA4QEAABMAAAAAAAAAAAAAAAAAAAAAAFtDb250ZW50X1R5cGVzXS54bWxQSwECLQAU&#10;AAYACAAAACEAOP0h/9YAAACUAQAACwAAAAAAAAAAAAAAAAAvAQAAX3JlbHMvLnJlbHNQSwECLQAU&#10;AAYACAAAACEA/tVddeQBAACpAwAADgAAAAAAAAAAAAAAAAAuAgAAZHJzL2Uyb0RvYy54bWxQSwEC&#10;LQAUAAYACAAAACEA3LZjjd4AAAAKAQAADwAAAAAAAAAAAAAAAAA+BAAAZHJzL2Rvd25yZXYueG1s&#10;UEsFBgAAAAAEAAQA8wAAAEkFAAAAAA==&#10;" filled="f" stroked="f">
                <v:textbox>
                  <w:txbxContent>
                    <w:p w14:paraId="7F7F5251" w14:textId="42C0AFEC" w:rsidR="008576E2" w:rsidRDefault="008D2E19" w:rsidP="00ED5F32">
                      <w:pPr>
                        <w:spacing w:before="100" w:beforeAutospacing="1" w:after="24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8D2E1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Participants must be at least 14 years old and First Class by the first day of Eagle Flight Week.</w:t>
                      </w:r>
                    </w:p>
                    <w:p w14:paraId="5285DB45" w14:textId="77777777" w:rsidR="00FD778B" w:rsidRDefault="00B255DA" w:rsidP="008576E2">
                      <w:pPr>
                        <w:spacing w:after="100" w:afterAutospacing="1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23035652" wp14:editId="52135437">
                            <wp:extent cx="2387603" cy="1574358"/>
                            <wp:effectExtent l="0" t="0" r="0" b="6985"/>
                            <wp:docPr id="128" name="Picture 128" descr="DSCN0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SCN05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r="6944" b="185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232" cy="157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5BE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9A42C26" wp14:editId="011FF9CA">
                <wp:simplePos x="0" y="0"/>
                <wp:positionH relativeFrom="column">
                  <wp:posOffset>6449254</wp:posOffset>
                </wp:positionH>
                <wp:positionV relativeFrom="paragraph">
                  <wp:posOffset>944217</wp:posOffset>
                </wp:positionV>
                <wp:extent cx="2379345" cy="3170555"/>
                <wp:effectExtent l="5715" t="7620" r="5715" b="12700"/>
                <wp:wrapNone/>
                <wp:docPr id="2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317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758E2" w14:textId="77777777" w:rsidR="008B4C09" w:rsidRDefault="008B4C09" w:rsidP="008B4C09">
                            <w:pPr>
                              <w:pStyle w:val="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B4C09">
                              <w:rPr>
                                <w:sz w:val="22"/>
                                <w:szCs w:val="22"/>
                              </w:rPr>
                              <w:t>Eagle Flight is specifically designed</w:t>
                            </w:r>
                            <w:r w:rsidR="001B6BEC">
                              <w:rPr>
                                <w:sz w:val="22"/>
                                <w:szCs w:val="22"/>
                              </w:rPr>
                              <w:t xml:space="preserve"> for the older Scouts to give them</w:t>
                            </w:r>
                            <w:r w:rsidRPr="008B4C09">
                              <w:rPr>
                                <w:sz w:val="22"/>
                                <w:szCs w:val="22"/>
                              </w:rPr>
                              <w:t xml:space="preserve"> the opportunity to work on the merit badges </w:t>
                            </w:r>
                            <w:r w:rsidR="001B6BEC">
                              <w:rPr>
                                <w:sz w:val="22"/>
                                <w:szCs w:val="22"/>
                              </w:rPr>
                              <w:t xml:space="preserve">they </w:t>
                            </w:r>
                            <w:r w:rsidRPr="008B4C09">
                              <w:rPr>
                                <w:sz w:val="22"/>
                                <w:szCs w:val="22"/>
                              </w:rPr>
                              <w:t>need</w:t>
                            </w: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 to finish </w:t>
                            </w:r>
                            <w:r w:rsidR="001B6BEC">
                              <w:rPr>
                                <w:sz w:val="22"/>
                                <w:szCs w:val="22"/>
                              </w:rPr>
                              <w:t>their</w:t>
                            </w: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 Eagle Rank requirements. </w:t>
                            </w:r>
                          </w:p>
                          <w:p w14:paraId="2239A980" w14:textId="77777777" w:rsidR="008B4C09" w:rsidRPr="001D2A86" w:rsidRDefault="008B4C09" w:rsidP="008B4C09">
                            <w:pPr>
                              <w:pStyle w:val="tex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This</w:t>
                            </w: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 highly structured program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offers</w:t>
                            </w: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Pr="00FB06C8">
                              <w:rPr>
                                <w:sz w:val="22"/>
                                <w:szCs w:val="22"/>
                              </w:rPr>
                              <w:t xml:space="preserve">ore </w:t>
                            </w:r>
                            <w:r w:rsidRPr="00CB75E4">
                              <w:rPr>
                                <w:sz w:val="22"/>
                                <w:szCs w:val="22"/>
                              </w:rPr>
                              <w:t>than 40 merit badges along with many</w:t>
                            </w:r>
                            <w:r w:rsidRPr="00FB06C8">
                              <w:rPr>
                                <w:sz w:val="22"/>
                                <w:szCs w:val="22"/>
                              </w:rPr>
                              <w:t xml:space="preserve"> exciting non-merit badge programs and activities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specifically designed for Eagle Candidates</w:t>
                            </w:r>
                            <w:r w:rsidRPr="00FB06C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9284D59" w14:textId="7A75C09A" w:rsidR="0016379C" w:rsidRPr="008B4C09" w:rsidRDefault="0016379C" w:rsidP="00795E1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4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Join fellow Eagle Candidates for this very</w:t>
                            </w:r>
                            <w:r w:rsidR="008B4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special one week</w:t>
                            </w:r>
                            <w:r w:rsidRPr="008B4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event </w:t>
                            </w:r>
                            <w:r w:rsidR="008B4C09" w:rsidRPr="008B4C09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sponsored by the Seneca Waterways Council </w:t>
                            </w:r>
                            <w:r w:rsidR="0034101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</w:t>
                            </w:r>
                            <w:r w:rsidR="00D4388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J. Warren Cutler Scout Reservation</w:t>
                            </w:r>
                            <w:r w:rsidRPr="008B4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A2C0B80" w14:textId="77777777" w:rsidR="0016379C" w:rsidRPr="0016379C" w:rsidRDefault="0016379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2C26" id="Text Box 127" o:spid="_x0000_s1033" type="#_x0000_t202" style="position:absolute;left:0;text-align:left;margin-left:507.8pt;margin-top:74.35pt;width:187.35pt;height:249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K0HAIAADMEAAAOAAAAZHJzL2Uyb0RvYy54bWysU9uO2yAQfa/Uf0C8N3YubjZWnNU221SV&#10;thdp2w/AGNuomKFAYm+/fgfszaa3l6o8IIaBMzNnzmyvh06Rk7BOgi7ofJZSIjSHSuqmoF+/HF5d&#10;UeI80xVToEVBH4Sj17uXL7a9ycUCWlCVsARBtMt7U9DWe5MnieOt6JibgREanTXYjnk0bZNUlvWI&#10;3qlkkaavkx5sZSxw4Rze3o5Ouov4dS24/1TXTniiCoq5+bjbuJdhT3ZbljeWmVbyKQ32D1l0TGoM&#10;eoa6ZZ6Ro5W/QXWSW3BQ+xmHLoG6llzEGrCaefpLNfctMyLWguQ4c6bJ/T9Y/vF0bz5b4oc3MGAD&#10;YxHO3AH/5oiGfct0I26shb4VrMLA80BZ0huXT18D1S53AaTsP0CFTWZHDxFoqG0XWME6CaJjAx7O&#10;pIvBE46Xi+V6s1xllHD0LefrNMuyGIPlT9+Ndf6dgI6EQ0EtdjXCs9Od8yEdlj89CdEcKFkdpFLR&#10;sE25V5acGCrgENeE/tMzpUlf0E22yEYG/gqRxvUniE56lLKSXUGvzo9YHnh7q6soNM+kGs+YstIT&#10;kYG7kUU/lAORVUHXIUDgtYTqAZm1MCoXJw0PLdgflPSo2oK670dmBSXqvcbubOarVZB5NFbZeoGG&#10;vfSUlx6mOUIV1FMyHvd+HI2jsbJpMdKoBw032NFaRq6fs5rSR2XGFkxTFKR/acdXz7O+ewQAAP//&#10;AwBQSwMEFAAGAAgAAAAhAMxljfziAAAADQEAAA8AAABkcnMvZG93bnJldi54bWxMj8FOwzAMhu9I&#10;vENkJC5oS0ZL15WmE0ICsRtsCK5Z67UViVOSrCtvT3aCm3/50+/P5Xoymo3ofG9JwmIugCHVtump&#10;lfC+e5rlwHxQ1ChtCSX8oId1dXlRqqKxJ3rDcRtaFkvIF0pCF8JQcO7rDo3yczsgxd3BOqNCjK7l&#10;jVOnWG40vxUi40b1FC90asDHDuuv7dFIyNOX8dNvktePOjvoVbhZjs/fTsrrq+nhHljAKfzBcNaP&#10;6lBFp709UuOZjlks7rLIxinNl8DOSLISCbC9hCzNBfCq5P+/qH4BAAD//wMAUEsBAi0AFAAGAAgA&#10;AAAhALaDOJL+AAAA4QEAABMAAAAAAAAAAAAAAAAAAAAAAFtDb250ZW50X1R5cGVzXS54bWxQSwEC&#10;LQAUAAYACAAAACEAOP0h/9YAAACUAQAACwAAAAAAAAAAAAAAAAAvAQAAX3JlbHMvLnJlbHNQSwEC&#10;LQAUAAYACAAAACEA4PeitBwCAAAzBAAADgAAAAAAAAAAAAAAAAAuAgAAZHJzL2Uyb0RvYy54bWxQ&#10;SwECLQAUAAYACAAAACEAzGWN/OIAAAANAQAADwAAAAAAAAAAAAAAAAB2BAAAZHJzL2Rvd25yZXYu&#10;eG1sUEsFBgAAAAAEAAQA8wAAAIUFAAAAAA==&#10;">
                <v:textbox>
                  <w:txbxContent>
                    <w:p w14:paraId="2D9758E2" w14:textId="77777777" w:rsidR="008B4C09" w:rsidRDefault="008B4C09" w:rsidP="008B4C09">
                      <w:pPr>
                        <w:pStyle w:val="text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B4C09">
                        <w:rPr>
                          <w:sz w:val="22"/>
                          <w:szCs w:val="22"/>
                        </w:rPr>
                        <w:t>Eagle Flight is specifically designed</w:t>
                      </w:r>
                      <w:r w:rsidR="001B6BEC">
                        <w:rPr>
                          <w:sz w:val="22"/>
                          <w:szCs w:val="22"/>
                        </w:rPr>
                        <w:t xml:space="preserve"> for the older Scouts to give them</w:t>
                      </w:r>
                      <w:r w:rsidRPr="008B4C09">
                        <w:rPr>
                          <w:sz w:val="22"/>
                          <w:szCs w:val="22"/>
                        </w:rPr>
                        <w:t xml:space="preserve"> the opportunity to work on the merit badges </w:t>
                      </w:r>
                      <w:r w:rsidR="001B6BEC">
                        <w:rPr>
                          <w:sz w:val="22"/>
                          <w:szCs w:val="22"/>
                        </w:rPr>
                        <w:t xml:space="preserve">they </w:t>
                      </w:r>
                      <w:r w:rsidRPr="008B4C09">
                        <w:rPr>
                          <w:sz w:val="22"/>
                          <w:szCs w:val="22"/>
                        </w:rPr>
                        <w:t>need</w:t>
                      </w:r>
                      <w:r w:rsidRPr="001D2A86">
                        <w:rPr>
                          <w:sz w:val="22"/>
                          <w:szCs w:val="22"/>
                        </w:rPr>
                        <w:t xml:space="preserve"> to finish </w:t>
                      </w:r>
                      <w:r w:rsidR="001B6BEC">
                        <w:rPr>
                          <w:sz w:val="22"/>
                          <w:szCs w:val="22"/>
                        </w:rPr>
                        <w:t>their</w:t>
                      </w:r>
                      <w:r w:rsidRPr="001D2A86">
                        <w:rPr>
                          <w:sz w:val="22"/>
                          <w:szCs w:val="22"/>
                        </w:rPr>
                        <w:t xml:space="preserve"> Eagle Rank requirements. </w:t>
                      </w:r>
                    </w:p>
                    <w:p w14:paraId="2239A980" w14:textId="77777777" w:rsidR="008B4C09" w:rsidRPr="001D2A86" w:rsidRDefault="008B4C09" w:rsidP="008B4C09">
                      <w:pPr>
                        <w:pStyle w:val="tex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This</w:t>
                      </w:r>
                      <w:r w:rsidRPr="001D2A86">
                        <w:rPr>
                          <w:sz w:val="22"/>
                          <w:szCs w:val="22"/>
                        </w:rPr>
                        <w:t xml:space="preserve"> highly structured program</w:t>
                      </w:r>
                      <w:r>
                        <w:rPr>
                          <w:sz w:val="22"/>
                          <w:szCs w:val="22"/>
                        </w:rPr>
                        <w:t xml:space="preserve"> offers</w:t>
                      </w:r>
                      <w:r w:rsidRPr="001D2A86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 w:rsidRPr="00FB06C8">
                        <w:rPr>
                          <w:sz w:val="22"/>
                          <w:szCs w:val="22"/>
                        </w:rPr>
                        <w:t xml:space="preserve">ore </w:t>
                      </w:r>
                      <w:r w:rsidRPr="00CB75E4">
                        <w:rPr>
                          <w:sz w:val="22"/>
                          <w:szCs w:val="22"/>
                        </w:rPr>
                        <w:t>than 40 merit badges along with many</w:t>
                      </w:r>
                      <w:r w:rsidRPr="00FB06C8">
                        <w:rPr>
                          <w:sz w:val="22"/>
                          <w:szCs w:val="22"/>
                        </w:rPr>
                        <w:t xml:space="preserve"> exciting non-merit badge programs and activities</w:t>
                      </w:r>
                      <w:r>
                        <w:rPr>
                          <w:sz w:val="22"/>
                          <w:szCs w:val="22"/>
                        </w:rPr>
                        <w:t xml:space="preserve"> specifically designed for Eagle Candidates</w:t>
                      </w:r>
                      <w:r w:rsidRPr="00FB06C8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9284D59" w14:textId="7A75C09A" w:rsidR="0016379C" w:rsidRPr="008B4C09" w:rsidRDefault="0016379C" w:rsidP="00795E1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4C09">
                        <w:rPr>
                          <w:rFonts w:ascii="Arial" w:hAnsi="Arial" w:cs="Arial"/>
                          <w:sz w:val="22"/>
                          <w:szCs w:val="22"/>
                        </w:rPr>
                        <w:t>Join fellow Eagle Candidates for this very</w:t>
                      </w:r>
                      <w:r w:rsidR="008B4C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special one week</w:t>
                      </w:r>
                      <w:r w:rsidRPr="008B4C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event </w:t>
                      </w:r>
                      <w:r w:rsidR="008B4C09" w:rsidRPr="008B4C09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sponsored by the Seneca Waterways Council </w:t>
                      </w:r>
                      <w:r w:rsidR="0034101F">
                        <w:rPr>
                          <w:rFonts w:ascii="Arial" w:hAnsi="Arial" w:cs="Arial"/>
                          <w:sz w:val="22"/>
                          <w:szCs w:val="22"/>
                        </w:rPr>
                        <w:t>at</w:t>
                      </w:r>
                      <w:r w:rsidR="00D4388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J. Warren Cutler Scout Reservation</w:t>
                      </w:r>
                      <w:r w:rsidRPr="008B4C09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A2C0B80" w14:textId="77777777" w:rsidR="0016379C" w:rsidRPr="0016379C" w:rsidRDefault="0016379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AF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B8E3233" wp14:editId="780CCAFA">
                <wp:simplePos x="0" y="0"/>
                <wp:positionH relativeFrom="column">
                  <wp:posOffset>49530</wp:posOffset>
                </wp:positionH>
                <wp:positionV relativeFrom="paragraph">
                  <wp:posOffset>-3702050</wp:posOffset>
                </wp:positionV>
                <wp:extent cx="2255520" cy="0"/>
                <wp:effectExtent l="11430" t="12700" r="9525" b="15875"/>
                <wp:wrapNone/>
                <wp:docPr id="1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9159D" id="Line 7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291.5pt" to="181.5pt,-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4tsQEAAEkDAAAOAAAAZHJzL2Uyb0RvYy54bWysU8tu2zAQvBfIPxC8x5IFuIgFyzkoTS9p&#10;ayDpB6xJSiJCcQkubcl/H5KxnT5uRS/EPkezs6vN/TwadlSeNNqGLxclZ8oKlNr2Df/58nh7xxkF&#10;sBIMWtXwkyJ+v735tJlcrSoc0EjlWQSxVE+u4UMIri4KEoMagRbolI3JDv0IIbq+L6SHKaKPpqjK&#10;8nMxoZfOo1BEMfrwnuTbjN91SoQfXUcqMNPwyC3k1+d3n95iu4G69+AGLc404B9YjKBt/OgV6gEC&#10;sIPXf0GNWngk7MJC4Fhg12mh8gxxmmX5xzTPAziVZ4nikLvKRP8PVnw/tnbnE3Ux22f3hOKVmMV2&#10;ANurTODl5OLilkmqYnJUX1uSQ27n2X76hjLWwCFgVmHu/Jgg43xszmKfrmKrOTARg1W1Wq2quBNx&#10;yRVQXxqdp/BV4ciS0XCjbdIBajg+UUhEoL6UpLDFR21M3qWxbIps1+WqzB2ERsuUTXXk+31rPDtC&#10;PIf1um3LfAER7bcyjwcrM9qgQH452wG0ebdjvbFnNZIA6dqo3qM87fxFpbivTPN8W+kgfvVz98cf&#10;sH0DAAD//wMAUEsDBBQABgAIAAAAIQCKGBmP3QAAAAsBAAAPAAAAZHJzL2Rvd25yZXYueG1sTI/B&#10;TsMwEETvSPyDtZW4tU6JWqoQp0JISBwQEoEPcONtYjVep7aThr9ne0Bw290Zzb4p97PrxYQhWk8K&#10;1qsMBFLjjaVWwdfny3IHIiZNRveeUME3RthXtzelLoy/0AdOdWoFh1AstIIupaGQMjYdOh1XfkBi&#10;7eiD04nX0EoT9IXDXS/vs2wrnbbEHzo94HOHzakenYJ8bc/G6o18zcbw/la303SWR6XuFvPTI4iE&#10;c/ozwxWf0aFipoMfyUTRK3hg8KRgudnl3IkN+fY6HH5Psirl/w7VDwAAAP//AwBQSwECLQAUAAYA&#10;CAAAACEAtoM4kv4AAADhAQAAEwAAAAAAAAAAAAAAAAAAAAAAW0NvbnRlbnRfVHlwZXNdLnhtbFBL&#10;AQItABQABgAIAAAAIQA4/SH/1gAAAJQBAAALAAAAAAAAAAAAAAAAAC8BAABfcmVscy8ucmVsc1BL&#10;AQItABQABgAIAAAAIQBAZ/4tsQEAAEkDAAAOAAAAAAAAAAAAAAAAAC4CAABkcnMvZTJvRG9jLnht&#10;bFBLAQItABQABgAIAAAAIQCKGBmP3QAAAAsBAAAPAAAAAAAAAAAAAAAAAAsEAABkcnMvZG93bnJl&#10;di54bWxQSwUGAAAAAAQABADzAAAAFQUAAAAA&#10;" strokecolor="#9c0" strokeweight="1.5pt"/>
            </w:pict>
          </mc:Fallback>
        </mc:AlternateContent>
      </w:r>
      <w:r w:rsidR="00BB7A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C956AE" wp14:editId="630F21FB">
                <wp:simplePos x="0" y="0"/>
                <wp:positionH relativeFrom="column">
                  <wp:posOffset>49530</wp:posOffset>
                </wp:positionH>
                <wp:positionV relativeFrom="paragraph">
                  <wp:posOffset>-1484630</wp:posOffset>
                </wp:positionV>
                <wp:extent cx="2255520" cy="0"/>
                <wp:effectExtent l="11430" t="10795" r="9525" b="17780"/>
                <wp:wrapNone/>
                <wp:docPr id="1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5D5C" id="Line 8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116.9pt" to="181.5pt,-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0TFgIAACsEAAAOAAAAZHJzL2Uyb0RvYy54bWysU02P2jAQvVfqf7Byh3w0sB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PUVI&#10;4g402nHJ0CLzs+m1LSClknvjuyMX+aJ3iny3SKqqxfLIAsfXq4a61FfEDyV+YzXccOg/Kwo5+ORU&#10;GNSlMZ2HhBGgS9DjeteDXRwi8DPLZrNZBrKR8SzGxViojXWfmOqQD8pIAOkAjM876zwRXIwp/h6p&#10;tlyIILeQqAe2y2SWhAqrBKf+1OdZczxUwqAzBscsl1WVBJMA2kOaUSdJA1rLMN0MscNc3GLIF9Lj&#10;QS/AZ4hulvixTJabxWaRT/JsvpnkSV1PPm6rfDLfpk+z+kNdVXX601NL86LllDLp2Y32TPO/k394&#10;KDdj3Q16n0P8iB4GBmTHbyAdxPT63ZxwUPS6N6PI4MiQPLweb/m3e4jfvvH1LwAAAP//AwBQSwME&#10;FAAGAAgAAAAhAJ+C1q/cAAAACwEAAA8AAABkcnMvZG93bnJldi54bWxMj0FLxDAQhe+C/yGM4G03&#10;3Q2uUpsuIggeRLD6A2ab2TbYJN0k7dZ/73gQvc3Me7z5XrVf3CBmiskGr2GzLkCQb4OxvtPw8f60&#10;ugORMnqDQ/Ck4YsS7OvLiwpLE87+jeYmd4JDfCpRQ5/zWEqZ2p4cpnUYybN2DNFh5jV20kQ8c7gb&#10;5LYodtKh9fyhx5Eee2o/m8lpUBt7MhZv5HMxxdeXppvnkzxqfX21PNyDyLTkPzP84DM61Mx0CJM3&#10;SQwabhk8a1htleKJDWqnuNzh9yTrSv7vUH8DAAD//wMAUEsBAi0AFAAGAAgAAAAhALaDOJL+AAAA&#10;4QEAABMAAAAAAAAAAAAAAAAAAAAAAFtDb250ZW50X1R5cGVzXS54bWxQSwECLQAUAAYACAAAACEA&#10;OP0h/9YAAACUAQAACwAAAAAAAAAAAAAAAAAvAQAAX3JlbHMvLnJlbHNQSwECLQAUAAYACAAAACEA&#10;NJqNExYCAAArBAAADgAAAAAAAAAAAAAAAAAuAgAAZHJzL2Uyb0RvYy54bWxQSwECLQAUAAYACAAA&#10;ACEAn4LWr9wAAAALAQAADwAAAAAAAAAAAAAAAABwBAAAZHJzL2Rvd25yZXYueG1sUEsFBgAAAAAE&#10;AAQA8wAAAHkFAAAAAA==&#10;" strokecolor="#9c0" strokeweight="1.5pt"/>
            </w:pict>
          </mc:Fallback>
        </mc:AlternateContent>
      </w:r>
      <w:r w:rsidR="00DA356F">
        <w:br w:type="page"/>
      </w:r>
      <w:r w:rsidR="00BB7AF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97930B" wp14:editId="0FF0E650">
                <wp:simplePos x="0" y="0"/>
                <wp:positionH relativeFrom="column">
                  <wp:posOffset>4953000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0" t="635" r="0" b="0"/>
                <wp:wrapNone/>
                <wp:docPr id="1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8F197" id="Rectangle 114" o:spid="_x0000_s1026" style="position:absolute;margin-left:390pt;margin-top:-530.2pt;width:10.8pt;height:10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YLfwIAAP4EAAAOAAAAZHJzL2Uyb0RvYy54bWysVG1v0zAQ/o7Ef7D8vU1c0pdES6ctIwhp&#10;wMTgB7iO01g4trHdphviv3N22tEBHxCiH1xf7nx+7p7nfHF56CXac+uEViUm0xQjrphuhNqW+POn&#10;erLCyHmqGiq14iV+4A5frl++uBhMwWe607LhFkES5YrBlLjz3hRJ4ljHe+qm2nAFzlbbnnow7TZp&#10;LB0gey+TWZoukkHbxljNuHPw9WZ04nXM37ac+Q9t67hHssSAzcfVxnUT1mR9QYutpaYT7AiD/gOK&#10;ngoFlz6luqGeop0Vv6XqBbPa6dZPme4T3baC8VgDVEPSX6q576jhsRZojjNPbXL/Ly17v7+zSDTA&#10;3QIjRXvg6CN0jaqt5IiQLHRoMK6AwHtzZ0ONztxq9sUhpasO4viVtXroOG0AFwnxybMDwXBwFG2G&#10;d7qB/HTndWzWobV9SAhtQIfIycMTJ/zgEYOP5NWSLIA5Bq7jPtxAi9NhY51/w3WPwqbEFsDH5HR/&#10;6/wYegqJ4LUUTS2kjIbdbipp0Z6CPPK8quo64ocaz8OkCsFKh2NjxvELYIQ7gi+gjXR/y8ksS69n&#10;+aRerJaTrM7mk3yZriYpya/zRZrl2U39PQAkWdGJpuHqVih+kh7J/o7a4xCMooniQwP0J0/naSz+&#10;GXx3XmVV5fmfq+yFh1GUoi/xKg2/cTgCsa9VA3XTwlMhx33yHH9kBJpw+o9tiTIIzI8K2ujmAVRg&#10;NbAEhMKjAZtO20eMBhjAEruvO2o5RvKtAiXlJMvCxEYjmy9nYNhzz+bcQxWDVCX2GI3byo9TvjNW&#10;bDu4icTGKH0F6mtFVEZQ5ojqqFkYsljB8UEIU3xux6ifz9b6BwAAAP//AwBQSwMEFAAGAAgAAAAh&#10;AG/KtFLlAAAADwEAAA8AAABkcnMvZG93bnJldi54bWxMj8FOwzAQRO9I/IO1SFxQa4dCYoU4VYQA&#10;CfVEC0jc3HibBOJ1FLtt4OsxXOA4O6PZN8Vysj074Og7RwqSuQCGVDvTUaPgeXM/k8B80GR07wgV&#10;fKKHZXl6UujcuCM94WEdGhZLyOdaQRvCkHPu6xat9nM3IEVv50arQ5Rjw82oj7Hc9vxSiJRb3VH8&#10;0OoBb1usP9Z7q+B1U73r5uviLnu8XlC1e1uFh5dMqfOzqboBFnAKf2H4wY/oUEamrduT8axXkEkR&#10;twQFs0Sk4gpYzEiRpMC2v7eFlMDLgv/fUX4DAAD//wMAUEsBAi0AFAAGAAgAAAAhALaDOJL+AAAA&#10;4QEAABMAAAAAAAAAAAAAAAAAAAAAAFtDb250ZW50X1R5cGVzXS54bWxQSwECLQAUAAYACAAAACEA&#10;OP0h/9YAAACUAQAACwAAAAAAAAAAAAAAAAAvAQAAX3JlbHMvLnJlbHNQSwECLQAUAAYACAAAACEA&#10;zqdWC38CAAD+BAAADgAAAAAAAAAAAAAAAAAuAgAAZHJzL2Uyb0RvYy54bWxQSwECLQAUAAYACAAA&#10;ACEAb8q0UuUAAAAPAQAADwAAAAAAAAAAAAAAAADZBAAAZHJzL2Rvd25yZXYueG1sUEsFBgAAAAAE&#10;AAQA8wAAAOsFAAAAAA==&#10;" fillcolor="#9cf" stroked="f" strokecolor="#c9f" strokeweight="1.5pt"/>
            </w:pict>
          </mc:Fallback>
        </mc:AlternateContent>
      </w:r>
      <w:r w:rsidR="00BB7AF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C05252" wp14:editId="1822E3AA">
                <wp:simplePos x="0" y="0"/>
                <wp:positionH relativeFrom="column">
                  <wp:posOffset>4507230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1905" t="635" r="3810" b="0"/>
                <wp:wrapNone/>
                <wp:docPr id="1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26352" id="Rectangle 113" o:spid="_x0000_s1026" style="position:absolute;margin-left:354.9pt;margin-top:-530.2pt;width:10.8pt;height:1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00gAIAAP4EAAAOAAAAZHJzL2Uyb0RvYy54bWysVG1v0zAQ/o7Ef7D8vUvcpS+Jlk5bRhDS&#10;gInBD3Btp7Fw7GC7TQfiv3N22tIBHxCiH9y7+Hx+7p7nfHW97xTaCeuk0SUmFylGQjPDpd6U+NPH&#10;erLEyHmqOVVGixI/CYevVy9fXA19IaamNYoLiyCJdsXQl7j1vi+SxLFWdNRdmF5o2GyM7agH124S&#10;bukA2TuVTNN0ngzG8t4aJpyDr3fjJl7F/E0jmH/fNE54pEoM2HxcbVzXYU1WV7TYWNq3kh1g0H9A&#10;0VGp4dJTqjvqKdpa+VuqTjJrnGn8BTNdYppGMhFrgGpI+ks1jy3tRawFmuP6U5vc/0vL3u0eLJIc&#10;uJthpGkHHH2ArlG9UQIRchk6NPSugMDH/sGGGl1/b9hnh7SpWogTN9aaoRWUAy4S4pNnB4Lj4Cha&#10;D28Nh/x0601s1r6xXUgIbUD7yMnTiROx94jBR3K5IHNgjsHWwQ430OJ4uLfOvxamQ8EosQXwMTnd&#10;3Ts/hh5DInijJK+lUtGxm3WlLNpRkEddV9V8HvFDjedhSodgbcKxMeP4BTDCHWEvoI10f8vJNEtv&#10;p/mkni8Xk6zOZpN8kS4nKclv83ma5dld/T0AJFnRSs6FvpdaHKVHsr+j9jAEo2ii+NAA/cnTWRqL&#10;fwbfnVdZVXle13+qspMeRlHJrsTLNPxCEC0Csa80j7anUo128hx/ZASacPyPbYkyCMyPClob/gQq&#10;sAZYAkLh0QCjNfYrRgMMYIndly21AiP1RoOScpJlYWKjk80WU3Ds+c76fIdqBqlK7DEazcqPU77t&#10;rdy0cBOJjdHmBtTXyKiMoMwR1UGzMGSxgsODEKb43I9RP5+t1Q8AAAD//wMAUEsDBBQABgAIAAAA&#10;IQBfhcR84AAAAA8BAAAPAAAAZHJzL2Rvd25yZXYueG1sTI/BTsMwEETvSPyDtUjcWju0tGmIUyGk&#10;Slzb0LsbL0kgXlu204S/x3CB2+7saOZtuZ/NwK7oQ29JQrYUwJAaq3tqJbzVh0UOLERFWg2WUMIX&#10;BthXtzelKrSd6IjXU2xZCqFQKAldjK7gPDQdGhWW1iGl27v1RsW0+pZrr6YUbgb+IMSGG9VTauiU&#10;w5cOm8/TaCS481p/WJr8+Lp7NIfjue6tq6W8v5ufn4BFnOOfGX7wEzpUieliR9KBDRK2YpfQo4RF&#10;JjZiDSx5tqssDZdfbZXnwKuS//+j+gYAAP//AwBQSwECLQAUAAYACAAAACEAtoM4kv4AAADhAQAA&#10;EwAAAAAAAAAAAAAAAAAAAAAAW0NvbnRlbnRfVHlwZXNdLnhtbFBLAQItABQABgAIAAAAIQA4/SH/&#10;1gAAAJQBAAALAAAAAAAAAAAAAAAAAC8BAABfcmVscy8ucmVsc1BLAQItABQABgAIAAAAIQAM0O00&#10;gAIAAP4EAAAOAAAAAAAAAAAAAAAAAC4CAABkcnMvZTJvRG9jLnhtbFBLAQItABQABgAIAAAAIQBf&#10;hcR84AAAAA8BAAAPAAAAAAAAAAAAAAAAANoEAABkcnMvZG93bnJldi54bWxQSwUGAAAAAAQABADz&#10;AAAA5wUAAAAA&#10;" fillcolor="#fc6" stroked="f" strokecolor="#c9f" strokeweight="1.5pt"/>
            </w:pict>
          </mc:Fallback>
        </mc:AlternateContent>
      </w:r>
      <w:r w:rsidR="00BB7AF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84BC5D" wp14:editId="383AF9D4">
                <wp:simplePos x="0" y="0"/>
                <wp:positionH relativeFrom="column">
                  <wp:posOffset>4061460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3810" t="635" r="1905" b="0"/>
                <wp:wrapNone/>
                <wp:docPr id="1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A98E3" id="Rectangle 115" o:spid="_x0000_s1026" style="position:absolute;margin-left:319.8pt;margin-top:-530.2pt;width:10.8pt;height:1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URgQIAAP4EAAAOAAAAZHJzL2Uyb0RvYy54bWysVG1v0zAQ/o7Ef7D8vUtS0pdES6ctIwhp&#10;wMTgB7i201g4trHdphviv3N22tKNLwjRD64vd358d89zvrza9xLtuHVCqwpnFylGXFHNhNpU+OuX&#10;ZrLEyHmiGJFa8Qo/coevVq9fXQ6m5FPdacm4RQCiXDmYCnfemzJJHO14T9yFNlyBs9W2Jx5Mu0mY&#10;JQOg9zKZpuk8GbRlxmrKnYOvt6MTryJ+23LqP7Wt4x7JCkNuPq42ruuwJqtLUm4sMZ2ghzTIP2TR&#10;E6Hg0hPULfEEba34A6oX1GqnW39BdZ/othWUxxqgmix9Uc1DRwyPtUBznDm1yf0/WPpxd2+RYMBd&#10;jpEiPXD0GbpG1EZylGWz0KHBuBICH8y9DTU6c6fpN4eUrjuI49fW6qHjhEFeWYhPnh0IhoOjaD18&#10;0Azwydbr2Kx9a/sACG1A+8jJ44kTvveIwsfszSKbA3MUXId9uIGUx8PGOv+O6x6FTYUtJB/Bye7O&#10;+TH0GBKT11KwRkgZDbtZ19KiHQF5FEVdp1ERgO7Ow6QKwUqHYyPi+AVyhDuCL2Qb6f5RZNM8vZkW&#10;k2a+XEzyJp9NikW6nKRZcVPM07zIb5ufIcEsLzvBGFd3QvGj9LL876g9DMEomig+NEB/inSWxuKf&#10;pe/Oq6zromiayNKLKnvhYRSl6Cu8TMNvHI5A7FvFoG5SeiLkuE+e5x8ZgSYc/2NbogwC86OC1po9&#10;ggqsBpaAUHg0YNNp+4TRAANYYfd9SyzHSL5XoKQiy/MwsdHIZ4spGPbcsz73EEUBqsIeo3Fb+3HK&#10;t8aKTQc3ZbExSl+D+loRlRGUOWZ10CwMWazg8CCEKT63Y9TvZ2v1CwAA//8DAFBLAwQUAAYACAAA&#10;ACEAPMe1oeIAAAAPAQAADwAAAGRycy9kb3ducmV2LnhtbEyPwU7DMAyG70i8Q2QkblvSDaKuazqN&#10;SRwQJ7ZJXLPGayoap2rSrXt7Ahc42v70/5/LzeQ6dsEhtJ4UZHMBDKn2pqVGwfHwOsuBhajJ6M4T&#10;KrhhgE11f1fqwvgrfeBlHxuWQigUWoGNsS84D7VFp8Pc90jpdvaD0zGNQ8PNoK8p3HV8IYTkTreU&#10;GqzucWex/tqPLpVsj271eRvj7sUchve+fbaZf1Pq8WHaroFFnOIfDD/6SR2q5HTyI5nAOgVyuZIJ&#10;VTDLhBRPwBIjZbYAdvrdLfMceFXy/39U3wAAAP//AwBQSwECLQAUAAYACAAAACEAtoM4kv4AAADh&#10;AQAAEwAAAAAAAAAAAAAAAAAAAAAAW0NvbnRlbnRfVHlwZXNdLnhtbFBLAQItABQABgAIAAAAIQA4&#10;/SH/1gAAAJQBAAALAAAAAAAAAAAAAAAAAC8BAABfcmVscy8ucmVsc1BLAQItABQABgAIAAAAIQAc&#10;IPURgQIAAP4EAAAOAAAAAAAAAAAAAAAAAC4CAABkcnMvZTJvRG9jLnhtbFBLAQItABQABgAIAAAA&#10;IQA8x7Wh4gAAAA8BAAAPAAAAAAAAAAAAAAAAANsEAABkcnMvZG93bnJldi54bWxQSwUGAAAAAAQA&#10;BADzAAAA6gUAAAAA&#10;" fillcolor="#9c0" stroked="f" strokecolor="#c9f" strokeweight="1.5pt"/>
            </w:pict>
          </mc:Fallback>
        </mc:AlternateContent>
      </w:r>
      <w:r w:rsidR="00BB7AF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8EFCC7" wp14:editId="0D843211">
                <wp:simplePos x="0" y="0"/>
                <wp:positionH relativeFrom="column">
                  <wp:posOffset>6537960</wp:posOffset>
                </wp:positionH>
                <wp:positionV relativeFrom="paragraph">
                  <wp:posOffset>-1892935</wp:posOffset>
                </wp:positionV>
                <wp:extent cx="2674620" cy="1034415"/>
                <wp:effectExtent l="3810" t="2540" r="0" b="1270"/>
                <wp:wrapNone/>
                <wp:docPr id="1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A6435" w14:textId="77777777" w:rsidR="00F24D57" w:rsidRDefault="00F24D57" w:rsidP="00A1456C">
                            <w:pPr>
                              <w:pStyle w:val="HighlightTextChar"/>
                            </w:pPr>
                            <w:r>
                              <w:t xml:space="preserve">For information on open positions or to submit your resume, please visit our </w:t>
                            </w:r>
                            <w:r w:rsidR="00E91193">
                              <w:t xml:space="preserve">Web </w:t>
                            </w:r>
                            <w:r>
                              <w:t xml:space="preserve">site at: </w:t>
                            </w:r>
                            <w:r w:rsidRPr="004056DD">
                              <w:t>www.lucernepublishing.com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FCC7" id="Text Box 93" o:spid="_x0000_s1034" type="#_x0000_t202" style="position:absolute;left:0;text-align:left;margin-left:514.8pt;margin-top:-149.05pt;width:210.6pt;height:8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Te5AEAAKkDAAAOAAAAZHJzL2Uyb0RvYy54bWysU9Fu0zAUfUfiHyy/0yQl60bUdBqbhpDG&#10;QBp8gOPYjUXia67dJuXruXa6rsAb4sWyfZ1zzzn3ZH09DT3bK/QGbM2LRc6ZshJaY7c1//b1/s0V&#10;Zz4I24oerKr5QXl+vXn9aj26Si2hg75VyAjE+mp0Ne9CcFWWedmpQfgFOGWpqAEHEeiI26xFMRL6&#10;0GfLPF9lI2DrEKTynm7v5iLfJHytlQyftfYqsL7mxC2kFdPaxDXbrEW1ReE6I480xD+wGISx1PQE&#10;dSeCYDs0f0ENRiJ40GEhYchAayNV0kBqivwPNU+dcCppIXO8O9nk/x+sfNw/uS/IwvQeJhpgEuHd&#10;A8jvnlm47YTdqhtEGDslWmpcRMuy0fnq+Gm02lc+gjTjJ2hpyGIXIAFNGofoCulkhE4DOJxMV1Ng&#10;ki6Xq8tytaSSpFqRvy3L4iL1ENXz5w59+KBgYHFTc6SpJnixf/Ah0hHV85PYzcK96fs02d7+dkEP&#10;402iHxnP3MPUTMy0Nb+KfaOaBtoD6UGY80L5pk0H+JOzkbJSc/9jJ1Bx1n+05Mm7oixjuNKhvLiM&#10;avC80pxXhJUEVfPA2by9DXMgdw7NtqNO8xQs3JCP2iSFL6yO9CkPSfgxuzFw5+f06uUP2/wCAAD/&#10;/wMAUEsDBBQABgAIAAAAIQCkf20Y4gAAAA8BAAAPAAAAZHJzL2Rvd25yZXYueG1sTI/BTsMwEETv&#10;SPyDtUjcWjspjdoQp0IgJK60CJWbG5vExV5HsdsEvp7tCY4z+zQ7U20m79jZDNEGlJDNBTCDTdAW&#10;Wwlvu+fZClhMCrVyAY2EbxNhU19fVarUYcRXc96mllEIxlJJ6FLqS85j0xmv4jz0Bun2GQavEsmh&#10;5XpQI4V7x3MhCu6VRfrQqd48dqb52p68hOPYfuyfFj/FPnr3UrwfoxW2kfL2Znq4B5bMlP5guNSn&#10;6lBTp0M4oY7MkRb5uiBWwixfrzJgF+ZuKWjPgbxsscyB1xX/v6P+BQAA//8DAFBLAQItABQABgAI&#10;AAAAIQC2gziS/gAAAOEBAAATAAAAAAAAAAAAAAAAAAAAAABbQ29udGVudF9UeXBlc10ueG1sUEsB&#10;Ai0AFAAGAAgAAAAhADj9If/WAAAAlAEAAAsAAAAAAAAAAAAAAAAALwEAAF9yZWxzLy5yZWxzUEsB&#10;Ai0AFAAGAAgAAAAhALZadN7kAQAAqQMAAA4AAAAAAAAAAAAAAAAALgIAAGRycy9lMm9Eb2MueG1s&#10;UEsBAi0AFAAGAAgAAAAhAKR/bRjiAAAADwEAAA8AAAAAAAAAAAAAAAAAPgQAAGRycy9kb3ducmV2&#10;LnhtbFBLBQYAAAAABAAEAPMAAABNBQAAAAA=&#10;" filled="f" stroked="f" strokecolor="#c9f" strokeweight="1.5pt">
                <v:textbox>
                  <w:txbxContent>
                    <w:p w14:paraId="460A6435" w14:textId="77777777" w:rsidR="00F24D57" w:rsidRDefault="00F24D57" w:rsidP="00A1456C">
                      <w:pPr>
                        <w:pStyle w:val="HighlightTextChar"/>
                      </w:pPr>
                      <w:r>
                        <w:t xml:space="preserve">For information on open positions or to submit your resume, please visit our </w:t>
                      </w:r>
                      <w:r w:rsidR="00E91193">
                        <w:t xml:space="preserve">Web </w:t>
                      </w:r>
                      <w:r>
                        <w:t xml:space="preserve">site at: </w:t>
                      </w:r>
                      <w:r w:rsidRPr="004056DD">
                        <w:t>www.lucernepublishing.com</w:t>
                      </w:r>
                    </w:p>
                  </w:txbxContent>
                </v:textbox>
              </v:shape>
            </w:pict>
          </mc:Fallback>
        </mc:AlternateContent>
      </w:r>
    </w:p>
    <w:p w14:paraId="23BA52F5" w14:textId="77777777" w:rsidR="00FF5006" w:rsidRPr="00FF5006" w:rsidRDefault="00FF5006" w:rsidP="00FF5006"/>
    <w:p w14:paraId="3E0D348E" w14:textId="7A6233B5" w:rsidR="00FF5006" w:rsidRPr="00FF5006" w:rsidRDefault="001A0088" w:rsidP="00FF5006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816C80" wp14:editId="5E305E03">
                <wp:simplePos x="0" y="0"/>
                <wp:positionH relativeFrom="margin">
                  <wp:align>left</wp:align>
                </wp:positionH>
                <wp:positionV relativeFrom="margin">
                  <wp:posOffset>190500</wp:posOffset>
                </wp:positionV>
                <wp:extent cx="2830830" cy="4797188"/>
                <wp:effectExtent l="0" t="0" r="0" b="3810"/>
                <wp:wrapNone/>
                <wp:docPr id="1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830" cy="479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CE34D" w14:textId="77777777" w:rsidR="0047016C" w:rsidRPr="00795E13" w:rsidRDefault="008F40DF" w:rsidP="008F40DF">
                            <w:pPr>
                              <w:pStyle w:val="Heading3"/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/>
                                <w:color w:val="002060"/>
                              </w:rPr>
                              <w:t xml:space="preserve">Why </w:t>
                            </w:r>
                            <w:r w:rsidR="00795E13" w:rsidRPr="00795E13">
                              <w:rPr>
                                <w:rFonts w:ascii="Arial" w:hAnsi="Arial"/>
                                <w:color w:val="002060"/>
                              </w:rPr>
                              <w:t>Eagle Flight</w:t>
                            </w:r>
                            <w:r>
                              <w:rPr>
                                <w:rFonts w:ascii="Arial" w:hAnsi="Arial"/>
                                <w:color w:val="002060"/>
                              </w:rPr>
                              <w:t>?</w:t>
                            </w:r>
                          </w:p>
                          <w:p w14:paraId="73C8F230" w14:textId="25B80B45" w:rsidR="00795E13" w:rsidRDefault="00795E13" w:rsidP="00650E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240" w:lineRule="auto"/>
                              <w:ind w:left="187" w:hanging="187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95E13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Limited to the first </w:t>
                            </w:r>
                            <w:r w:rsidR="00F67708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51</w:t>
                            </w:r>
                            <w:r w:rsidRPr="00650EC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applicants</w:t>
                            </w:r>
                            <w:r w:rsidRPr="00795E13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7F0006E2" w14:textId="77777777" w:rsidR="00650ECC" w:rsidRPr="00650ECC" w:rsidRDefault="00650ECC" w:rsidP="00650ECC">
                            <w:pPr>
                              <w:pStyle w:val="ListParagraph"/>
                              <w:spacing w:after="120" w:line="240" w:lineRule="auto"/>
                              <w:ind w:left="187"/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3F14F839" w14:textId="77777777" w:rsidR="00650ECC" w:rsidRDefault="00650ECC" w:rsidP="00650EC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240" w:lineRule="auto"/>
                              <w:ind w:left="187" w:hanging="187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Be part of an elite group of scouts dedicated to becoming Eagle Scouts.</w:t>
                            </w:r>
                          </w:p>
                          <w:p w14:paraId="228380BF" w14:textId="77777777" w:rsidR="00650ECC" w:rsidRPr="00650ECC" w:rsidRDefault="00650ECC" w:rsidP="00650ECC">
                            <w:pPr>
                              <w:pStyle w:val="ListParagraph"/>
                              <w:spacing w:after="120" w:line="240" w:lineRule="auto"/>
                              <w:ind w:left="187"/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29EED14A" w14:textId="77777777" w:rsidR="00650ECC" w:rsidRDefault="00B255DA" w:rsidP="00FA1ACE">
                            <w:pPr>
                              <w:pStyle w:val="ListParagraph"/>
                              <w:spacing w:after="120" w:line="240" w:lineRule="auto"/>
                              <w:ind w:left="0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A92A64F" wp14:editId="770306DA">
                                  <wp:extent cx="1701209" cy="1493283"/>
                                  <wp:effectExtent l="0" t="0" r="0" b="0"/>
                                  <wp:docPr id="2" name="Picture 2" descr="BBQ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BQ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9058" t="10028" r="9058" b="100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652" cy="152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FDCAC" w14:textId="77777777" w:rsidR="00F60E9A" w:rsidRDefault="00F60E9A" w:rsidP="008F40DF">
                            <w:pPr>
                              <w:pStyle w:val="Heading2"/>
                              <w:spacing w:after="120"/>
                              <w:rPr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</w:pPr>
                          </w:p>
                          <w:p w14:paraId="2C2195B1" w14:textId="77777777" w:rsidR="004D0785" w:rsidRPr="008B4C09" w:rsidRDefault="004D0785" w:rsidP="008F40DF">
                            <w:pPr>
                              <w:pStyle w:val="Heading2"/>
                              <w:spacing w:after="120"/>
                              <w:rPr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</w:pPr>
                            <w:r w:rsidRPr="008B4C09">
                              <w:rPr>
                                <w:caps/>
                                <w:color w:val="002060"/>
                                <w:spacing w:val="0"/>
                                <w:sz w:val="28"/>
                                <w:szCs w:val="52"/>
                              </w:rPr>
                              <w:t>EAGLE CANDIDATES</w:t>
                            </w:r>
                          </w:p>
                          <w:p w14:paraId="1F786DA9" w14:textId="53A90E8F" w:rsidR="004D0785" w:rsidRDefault="004D0785" w:rsidP="00DD50F9">
                            <w:pPr>
                              <w:pStyle w:val="text"/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 w:hanging="184"/>
                              <w:rPr>
                                <w:sz w:val="22"/>
                                <w:szCs w:val="22"/>
                              </w:rPr>
                            </w:pP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 xml:space="preserve">The </w:t>
                            </w:r>
                            <w:r w:rsidR="00484124">
                              <w:rPr>
                                <w:sz w:val="22"/>
                                <w:szCs w:val="22"/>
                              </w:rPr>
                              <w:t>202</w:t>
                            </w:r>
                            <w:r w:rsidR="00F67708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="0094119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Eagle Flight is celebrating its </w:t>
                            </w:r>
                            <w:r w:rsidR="00F67708">
                              <w:rPr>
                                <w:sz w:val="22"/>
                                <w:szCs w:val="22"/>
                              </w:rPr>
                              <w:t>sixteenth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year. It offers the only such program in the Northeast and </w:t>
                            </w:r>
                            <w:r w:rsidR="00650ECC">
                              <w:rPr>
                                <w:sz w:val="22"/>
                                <w:szCs w:val="22"/>
                              </w:rPr>
                              <w:t>gets better every year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A13B55F" w14:textId="40E371D1" w:rsidR="004D0785" w:rsidRDefault="004D0785" w:rsidP="008F40DF">
                            <w:pPr>
                              <w:pStyle w:val="text"/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 w:hanging="184"/>
                              <w:rPr>
                                <w:sz w:val="22"/>
                                <w:szCs w:val="22"/>
                              </w:rPr>
                            </w:pPr>
                            <w:r w:rsidRPr="001D2A86"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 xml:space="preserve">During our first </w:t>
                            </w:r>
                            <w:r w:rsidR="00876498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DD50F9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years we served over </w:t>
                            </w:r>
                            <w:r w:rsidR="00DD50F9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F67708">
                              <w:rPr>
                                <w:sz w:val="22"/>
                                <w:szCs w:val="22"/>
                              </w:rPr>
                              <w:t>40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Scouts, </w:t>
                            </w:r>
                            <w:r w:rsidR="0094119C">
                              <w:rPr>
                                <w:sz w:val="22"/>
                                <w:szCs w:val="22"/>
                              </w:rPr>
                              <w:t xml:space="preserve">most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 whom have gone on to earn their Eagle Rank.</w:t>
                            </w:r>
                          </w:p>
                          <w:p w14:paraId="5F966C95" w14:textId="3EA203F7" w:rsidR="00650ECC" w:rsidRPr="001D2A86" w:rsidRDefault="004D0785" w:rsidP="001A0088">
                            <w:pPr>
                              <w:pStyle w:val="text"/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 w:hanging="184"/>
                              <w:rPr>
                                <w:sz w:val="22"/>
                                <w:szCs w:val="22"/>
                              </w:rPr>
                            </w:pP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Some of these</w:t>
                            </w: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 scouts have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come back to serve </w:t>
                            </w:r>
                            <w:r w:rsidRPr="001D2A86">
                              <w:rPr>
                                <w:sz w:val="22"/>
                                <w:szCs w:val="22"/>
                              </w:rPr>
                              <w:t>as staff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35C5">
                              <w:rPr>
                                <w:sz w:val="22"/>
                                <w:szCs w:val="22"/>
                              </w:rPr>
                              <w:t xml:space="preserve">and the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JASM Corp</w:t>
                            </w:r>
                            <w:r w:rsidRPr="001D2A8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8D07D27" w14:textId="77777777" w:rsidR="004D0785" w:rsidRPr="00D67A7D" w:rsidRDefault="004D0785" w:rsidP="004D0785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left="360" w:hanging="360"/>
                              <w:rPr>
                                <w:rStyle w:val="HighlightTextCharChar"/>
                                <w:color w:val="auto"/>
                              </w:rPr>
                            </w:pPr>
                          </w:p>
                          <w:p w14:paraId="615DFFA8" w14:textId="77777777" w:rsidR="00F80497" w:rsidRPr="00795E13" w:rsidRDefault="00F80497" w:rsidP="00F80497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36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16C80" id="Text Box 84" o:spid="_x0000_s1035" type="#_x0000_t202" style="position:absolute;margin-left:0;margin-top:15pt;width:222.9pt;height:377.7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Hm5gEAAKkDAAAOAAAAZHJzL2Uyb0RvYy54bWysU9tu2zAMfR+wfxD0vjjOsiUx4hRdiw4D&#10;ugvQ9QNkWbKF2aJGKbGzrx8lp2m2vg0DDEEUpcNzyOPt1dh37KDQG7Alz2dzzpSVUBvblPzx+92b&#10;NWc+CFuLDqwq+VF5frV7/Wo7uEItoIWuVsgIxPpicCVvQ3BFlnnZql74GThlKakBexEoxCarUQyE&#10;3nfZYj5/nw2AtUOQyns6vZ2SfJfwtVYyfNXaq8C6khO3kFZMaxXXbLcVRYPCtUaeaIh/YNELY6no&#10;GepWBMH2aF5A9UYieNBhJqHPQGsjVdJAavL5X2oeWuFU0kLN8e7cJv//YOWXw4P7hiyMH2CkASYR&#10;3t2D/OGZhZtW2EZdI8LQKlFT4Ty2LBucL05PY6t94SNINXyGmoYs9gES0Kixj10hnYzQaQDHc9PV&#10;GJikw8X67Zw+ziTllqvNKl+vUw1RPD136MNHBT2Lm5IjTTXBi8O9D5GOKJ6uxGoW7kzXpcl29o8D&#10;uhhPEv3IeOIexmpkpi75JtaNaiqoj6QHYfIL+Zs2LeAvzgbySsn9z71AxVn3yVJPNvlyGc2VguW7&#10;1YICvMxUlxlhJUGVPHA2bW/CZMi9Q9O0VGmagoVr6qM2SeEzqxN98kMSfvJuNNxlnG49/2G73wAA&#10;AP//AwBQSwMEFAAGAAgAAAAhANDGPTrdAAAABwEAAA8AAABkcnMvZG93bnJldi54bWxMj8FOwzAQ&#10;RO9I/IO1SNyoDW1ClcapEAiJKy1C7c2Nl8QlXkex2wS+nuUEp9FqVjNvyvXkO3HGIbpAGm5nCgRS&#10;HayjRsPb9vlmCSImQ9Z0gVDDF0ZYV5cXpSlsGOkVz5vUCA6hWBgNbUp9IWWsW/QmzkKPxN5HGLxJ&#10;fA6NtIMZOdx38k6pXHrjiBta0+Nji/Xn5uQ1HMdmv3uaf+e76LuX/P0YnXK11tdX08MKRMIp/T3D&#10;Lz6jQ8VMh3AiG0WngYckDXPFyu5ikfGQg4b7ZZaBrEr5n7/6AQAA//8DAFBLAQItABQABgAIAAAA&#10;IQC2gziS/gAAAOEBAAATAAAAAAAAAAAAAAAAAAAAAABbQ29udGVudF9UeXBlc10ueG1sUEsBAi0A&#10;FAAGAAgAAAAhADj9If/WAAAAlAEAAAsAAAAAAAAAAAAAAAAALwEAAF9yZWxzLy5yZWxzUEsBAi0A&#10;FAAGAAgAAAAhACmiUebmAQAAqQMAAA4AAAAAAAAAAAAAAAAALgIAAGRycy9lMm9Eb2MueG1sUEsB&#10;Ai0AFAAGAAgAAAAhANDGPTrdAAAABwEAAA8AAAAAAAAAAAAAAAAAQAQAAGRycy9kb3ducmV2Lnht&#10;bFBLBQYAAAAABAAEAPMAAABKBQAAAAA=&#10;" filled="f" stroked="f" strokecolor="#c9f" strokeweight="1.5pt">
                <v:textbox>
                  <w:txbxContent>
                    <w:p w14:paraId="4E9CE34D" w14:textId="77777777" w:rsidR="0047016C" w:rsidRPr="00795E13" w:rsidRDefault="008F40DF" w:rsidP="008F40DF">
                      <w:pPr>
                        <w:pStyle w:val="Heading3"/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r>
                        <w:rPr>
                          <w:rFonts w:ascii="Arial" w:hAnsi="Arial"/>
                          <w:color w:val="002060"/>
                        </w:rPr>
                        <w:t xml:space="preserve">Why </w:t>
                      </w:r>
                      <w:r w:rsidR="00795E13" w:rsidRPr="00795E13">
                        <w:rPr>
                          <w:rFonts w:ascii="Arial" w:hAnsi="Arial"/>
                          <w:color w:val="002060"/>
                        </w:rPr>
                        <w:t>Eagle Flight</w:t>
                      </w:r>
                      <w:r>
                        <w:rPr>
                          <w:rFonts w:ascii="Arial" w:hAnsi="Arial"/>
                          <w:color w:val="002060"/>
                        </w:rPr>
                        <w:t>?</w:t>
                      </w:r>
                    </w:p>
                    <w:p w14:paraId="73C8F230" w14:textId="25B80B45" w:rsidR="00795E13" w:rsidRDefault="00795E13" w:rsidP="00650E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240" w:lineRule="auto"/>
                        <w:ind w:left="187" w:hanging="187"/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95E13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Limited to the first </w:t>
                      </w:r>
                      <w:r w:rsidR="00F67708">
                        <w:rPr>
                          <w:rFonts w:ascii="Arial" w:eastAsia="Times New Roman" w:hAnsi="Arial" w:cs="Arial"/>
                          <w:color w:val="000000"/>
                        </w:rPr>
                        <w:t>51</w:t>
                      </w:r>
                      <w:r w:rsidRPr="00650ECC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applicants</w:t>
                      </w:r>
                      <w:r w:rsidRPr="00795E13">
                        <w:rPr>
                          <w:rFonts w:ascii="Arial" w:eastAsia="Times New Roman" w:hAnsi="Arial" w:cs="Arial"/>
                          <w:color w:val="000000"/>
                        </w:rPr>
                        <w:t>.</w:t>
                      </w:r>
                    </w:p>
                    <w:p w14:paraId="7F0006E2" w14:textId="77777777" w:rsidR="00650ECC" w:rsidRPr="00650ECC" w:rsidRDefault="00650ECC" w:rsidP="00650ECC">
                      <w:pPr>
                        <w:pStyle w:val="ListParagraph"/>
                        <w:spacing w:after="120" w:line="240" w:lineRule="auto"/>
                        <w:ind w:left="187"/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3F14F839" w14:textId="77777777" w:rsidR="00650ECC" w:rsidRDefault="00650ECC" w:rsidP="00650EC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240" w:lineRule="auto"/>
                        <w:ind w:left="187" w:hanging="187"/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>Be part of an elite group of scouts dedicated to becoming Eagle Scouts.</w:t>
                      </w:r>
                    </w:p>
                    <w:p w14:paraId="228380BF" w14:textId="77777777" w:rsidR="00650ECC" w:rsidRPr="00650ECC" w:rsidRDefault="00650ECC" w:rsidP="00650ECC">
                      <w:pPr>
                        <w:pStyle w:val="ListParagraph"/>
                        <w:spacing w:after="120" w:line="240" w:lineRule="auto"/>
                        <w:ind w:left="187"/>
                        <w:rPr>
                          <w:rFonts w:ascii="Arial" w:eastAsia="Times New Roman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29EED14A" w14:textId="77777777" w:rsidR="00650ECC" w:rsidRDefault="00B255DA" w:rsidP="00FA1ACE">
                      <w:pPr>
                        <w:pStyle w:val="ListParagraph"/>
                        <w:spacing w:after="120" w:line="240" w:lineRule="auto"/>
                        <w:ind w:left="0"/>
                        <w:jc w:val="center"/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00"/>
                        </w:rPr>
                        <w:drawing>
                          <wp:inline distT="0" distB="0" distL="0" distR="0" wp14:anchorId="4A92A64F" wp14:editId="770306DA">
                            <wp:extent cx="1701209" cy="1493283"/>
                            <wp:effectExtent l="0" t="0" r="0" b="0"/>
                            <wp:docPr id="2" name="Picture 2" descr="BBQ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BQ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9058" t="10028" r="9058" b="100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652" cy="152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FDCAC" w14:textId="77777777" w:rsidR="00F60E9A" w:rsidRDefault="00F60E9A" w:rsidP="008F40DF">
                      <w:pPr>
                        <w:pStyle w:val="Heading2"/>
                        <w:spacing w:after="120"/>
                        <w:rPr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</w:pPr>
                    </w:p>
                    <w:p w14:paraId="2C2195B1" w14:textId="77777777" w:rsidR="004D0785" w:rsidRPr="008B4C09" w:rsidRDefault="004D0785" w:rsidP="008F40DF">
                      <w:pPr>
                        <w:pStyle w:val="Heading2"/>
                        <w:spacing w:after="120"/>
                        <w:rPr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</w:pPr>
                      <w:r w:rsidRPr="008B4C09">
                        <w:rPr>
                          <w:caps/>
                          <w:color w:val="002060"/>
                          <w:spacing w:val="0"/>
                          <w:sz w:val="28"/>
                          <w:szCs w:val="52"/>
                        </w:rPr>
                        <w:t>EAGLE CANDIDATES</w:t>
                      </w:r>
                    </w:p>
                    <w:p w14:paraId="1F786DA9" w14:textId="53A90E8F" w:rsidR="004D0785" w:rsidRDefault="004D0785" w:rsidP="00DD50F9">
                      <w:pPr>
                        <w:pStyle w:val="text"/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 w:hanging="184"/>
                        <w:rPr>
                          <w:sz w:val="22"/>
                          <w:szCs w:val="22"/>
                        </w:rPr>
                      </w:pPr>
                      <w:r w:rsidRPr="001D2A86">
                        <w:rPr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 xml:space="preserve">The </w:t>
                      </w:r>
                      <w:r w:rsidR="00484124">
                        <w:rPr>
                          <w:sz w:val="22"/>
                          <w:szCs w:val="22"/>
                        </w:rPr>
                        <w:t>202</w:t>
                      </w:r>
                      <w:r w:rsidR="00F67708">
                        <w:rPr>
                          <w:sz w:val="22"/>
                          <w:szCs w:val="22"/>
                        </w:rPr>
                        <w:t>6</w:t>
                      </w:r>
                      <w:r w:rsidR="0094119C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Eagle Flight is celebrating its </w:t>
                      </w:r>
                      <w:r w:rsidR="00F67708">
                        <w:rPr>
                          <w:sz w:val="22"/>
                          <w:szCs w:val="22"/>
                        </w:rPr>
                        <w:t>sixteenth</w:t>
                      </w:r>
                      <w:r>
                        <w:rPr>
                          <w:sz w:val="22"/>
                          <w:szCs w:val="22"/>
                        </w:rPr>
                        <w:t xml:space="preserve"> year. It offers the only such program in the Northeast and </w:t>
                      </w:r>
                      <w:r w:rsidR="00650ECC">
                        <w:rPr>
                          <w:sz w:val="22"/>
                          <w:szCs w:val="22"/>
                        </w:rPr>
                        <w:t>gets better every year</w:t>
                      </w:r>
                      <w:r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A13B55F" w14:textId="40E371D1" w:rsidR="004D0785" w:rsidRDefault="004D0785" w:rsidP="008F40DF">
                      <w:pPr>
                        <w:pStyle w:val="text"/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 w:hanging="184"/>
                        <w:rPr>
                          <w:sz w:val="22"/>
                          <w:szCs w:val="22"/>
                        </w:rPr>
                      </w:pPr>
                      <w:r w:rsidRPr="001D2A86">
                        <w:rPr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 xml:space="preserve">During our first </w:t>
                      </w:r>
                      <w:r w:rsidR="00876498">
                        <w:rPr>
                          <w:sz w:val="22"/>
                          <w:szCs w:val="22"/>
                        </w:rPr>
                        <w:t>1</w:t>
                      </w:r>
                      <w:r w:rsidR="00DD50F9">
                        <w:rPr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sz w:val="22"/>
                          <w:szCs w:val="22"/>
                        </w:rPr>
                        <w:t xml:space="preserve"> years we served over </w:t>
                      </w:r>
                      <w:r w:rsidR="00DD50F9">
                        <w:rPr>
                          <w:sz w:val="22"/>
                          <w:szCs w:val="22"/>
                        </w:rPr>
                        <w:t>7</w:t>
                      </w:r>
                      <w:r w:rsidR="00F67708">
                        <w:rPr>
                          <w:sz w:val="22"/>
                          <w:szCs w:val="22"/>
                        </w:rPr>
                        <w:t>40</w:t>
                      </w:r>
                      <w:r>
                        <w:rPr>
                          <w:sz w:val="22"/>
                          <w:szCs w:val="22"/>
                        </w:rPr>
                        <w:t xml:space="preserve"> Scouts, </w:t>
                      </w:r>
                      <w:r w:rsidR="0094119C">
                        <w:rPr>
                          <w:sz w:val="22"/>
                          <w:szCs w:val="22"/>
                        </w:rPr>
                        <w:t xml:space="preserve">most </w:t>
                      </w:r>
                      <w:r>
                        <w:rPr>
                          <w:sz w:val="22"/>
                          <w:szCs w:val="22"/>
                        </w:rPr>
                        <w:t>of whom have gone on to earn their Eagle Rank.</w:t>
                      </w:r>
                    </w:p>
                    <w:p w14:paraId="5F966C95" w14:textId="3EA203F7" w:rsidR="00650ECC" w:rsidRPr="001D2A86" w:rsidRDefault="004D0785" w:rsidP="001A0088">
                      <w:pPr>
                        <w:pStyle w:val="text"/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 w:hanging="184"/>
                        <w:rPr>
                          <w:sz w:val="22"/>
                          <w:szCs w:val="22"/>
                        </w:rPr>
                      </w:pPr>
                      <w:r w:rsidRPr="001D2A86">
                        <w:rPr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Some of these</w:t>
                      </w:r>
                      <w:r w:rsidRPr="001D2A86">
                        <w:rPr>
                          <w:sz w:val="22"/>
                          <w:szCs w:val="22"/>
                        </w:rPr>
                        <w:t xml:space="preserve"> scouts have </w:t>
                      </w:r>
                      <w:r>
                        <w:rPr>
                          <w:sz w:val="22"/>
                          <w:szCs w:val="22"/>
                        </w:rPr>
                        <w:t xml:space="preserve">come back to serve </w:t>
                      </w:r>
                      <w:r w:rsidRPr="001D2A86">
                        <w:rPr>
                          <w:sz w:val="22"/>
                          <w:szCs w:val="22"/>
                        </w:rPr>
                        <w:t>as staff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A35C5">
                        <w:rPr>
                          <w:sz w:val="22"/>
                          <w:szCs w:val="22"/>
                        </w:rPr>
                        <w:t xml:space="preserve">and the </w:t>
                      </w:r>
                      <w:r>
                        <w:rPr>
                          <w:sz w:val="22"/>
                          <w:szCs w:val="22"/>
                        </w:rPr>
                        <w:t>JASM Corp</w:t>
                      </w:r>
                      <w:r w:rsidRPr="001D2A86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28D07D27" w14:textId="77777777" w:rsidR="004D0785" w:rsidRPr="00D67A7D" w:rsidRDefault="004D0785" w:rsidP="004D0785">
                      <w:pPr>
                        <w:pStyle w:val="ListBullet"/>
                        <w:numPr>
                          <w:ilvl w:val="0"/>
                          <w:numId w:val="0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left="360" w:hanging="360"/>
                        <w:rPr>
                          <w:rStyle w:val="HighlightTextCharChar"/>
                          <w:color w:val="auto"/>
                        </w:rPr>
                      </w:pPr>
                    </w:p>
                    <w:p w14:paraId="615DFFA8" w14:textId="77777777" w:rsidR="00F80497" w:rsidRPr="00795E13" w:rsidRDefault="00F80497" w:rsidP="00F80497">
                      <w:pPr>
                        <w:pStyle w:val="ListParagraph"/>
                        <w:spacing w:before="100" w:beforeAutospacing="1" w:after="100" w:afterAutospacing="1" w:line="240" w:lineRule="auto"/>
                        <w:ind w:left="360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D6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7D83D7" wp14:editId="0CC9BC65">
                <wp:simplePos x="0" y="0"/>
                <wp:positionH relativeFrom="margin">
                  <wp:posOffset>2958465</wp:posOffset>
                </wp:positionH>
                <wp:positionV relativeFrom="page">
                  <wp:posOffset>827405</wp:posOffset>
                </wp:positionV>
                <wp:extent cx="2823210" cy="5386705"/>
                <wp:effectExtent l="0" t="0" r="0" b="4445"/>
                <wp:wrapNone/>
                <wp:docPr id="1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538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1415A" w14:textId="77777777" w:rsidR="00F80497" w:rsidRPr="008B4C09" w:rsidRDefault="00F80497" w:rsidP="00F80497">
                            <w:pPr>
                              <w:pStyle w:val="Heading3"/>
                              <w:jc w:val="center"/>
                              <w:rPr>
                                <w:rFonts w:ascii="Arial" w:hAnsi="Arial"/>
                                <w:color w:val="002060"/>
                              </w:rPr>
                            </w:pPr>
                            <w:r w:rsidRPr="008B4C09">
                              <w:rPr>
                                <w:rFonts w:ascii="Arial" w:hAnsi="Arial"/>
                                <w:color w:val="002060"/>
                              </w:rPr>
                              <w:t>MERIT BADGE PROGRAM</w:t>
                            </w:r>
                          </w:p>
                          <w:p w14:paraId="68F4F8A1" w14:textId="77777777" w:rsidR="008F40DF" w:rsidRPr="008F40DF" w:rsidRDefault="00F80497" w:rsidP="008F40DF">
                            <w:pPr>
                              <w:pStyle w:val="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8F40DF">
                              <w:rPr>
                                <w:sz w:val="22"/>
                                <w:szCs w:val="22"/>
                              </w:rPr>
                              <w:t xml:space="preserve">Experienced adult merit badge counselors teach </w:t>
                            </w:r>
                            <w:r w:rsidR="00547D3D">
                              <w:rPr>
                                <w:sz w:val="22"/>
                                <w:szCs w:val="22"/>
                              </w:rPr>
                              <w:t xml:space="preserve">and review </w:t>
                            </w:r>
                            <w:r w:rsidRPr="008F40DF">
                              <w:rPr>
                                <w:sz w:val="22"/>
                                <w:szCs w:val="22"/>
                              </w:rPr>
                              <w:t>requirements using their own skills and exhibits.</w:t>
                            </w:r>
                          </w:p>
                          <w:p w14:paraId="18F317A6" w14:textId="4AC7D568" w:rsidR="00547D3D" w:rsidRPr="00547D3D" w:rsidRDefault="0094119C" w:rsidP="00547D3D">
                            <w:pPr>
                              <w:pStyle w:val="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Over 40 different Merit Badges are offered</w:t>
                            </w:r>
                            <w:r w:rsidR="00F80497" w:rsidRPr="008F40D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547D3D" w:rsidRPr="00547D3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0DF0901" w14:textId="77777777" w:rsidR="00FD47F9" w:rsidRPr="00547D3D" w:rsidRDefault="00547D3D" w:rsidP="00547D3D">
                            <w:pPr>
                              <w:pStyle w:val="text"/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AD773" wp14:editId="68983329">
                                  <wp:extent cx="2504387" cy="1409065"/>
                                  <wp:effectExtent l="0" t="0" r="0" b="635"/>
                                  <wp:docPr id="143" name="Picture 143" descr="Image may contain: 1 person, sitting, table and out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may contain: 1 person, sitting, table and out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752" cy="1415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695310" w14:textId="7EFDD39C" w:rsidR="00F80497" w:rsidRPr="008F40DF" w:rsidRDefault="00F80497" w:rsidP="008F40DF">
                            <w:pPr>
                              <w:pStyle w:val="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8F40DF">
                              <w:rPr>
                                <w:sz w:val="22"/>
                                <w:szCs w:val="22"/>
                              </w:rPr>
                              <w:t xml:space="preserve">Candidates earn an average of </w:t>
                            </w:r>
                            <w:r w:rsidR="006D43F5">
                              <w:rPr>
                                <w:sz w:val="22"/>
                                <w:szCs w:val="22"/>
                              </w:rPr>
                              <w:t>eight</w:t>
                            </w:r>
                            <w:r w:rsidRPr="008F40DF">
                              <w:rPr>
                                <w:sz w:val="22"/>
                                <w:szCs w:val="22"/>
                              </w:rPr>
                              <w:t xml:space="preserve"> merit badges </w:t>
                            </w:r>
                            <w:r w:rsidR="00646FB2" w:rsidRPr="008F40DF">
                              <w:rPr>
                                <w:sz w:val="22"/>
                                <w:szCs w:val="22"/>
                              </w:rPr>
                              <w:t>each</w:t>
                            </w:r>
                            <w:r w:rsidRPr="008F40D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A475A3" w14:textId="552BCBAD" w:rsidR="00547D3D" w:rsidRPr="00547D3D" w:rsidRDefault="00F80497" w:rsidP="00876498">
                            <w:pPr>
                              <w:pStyle w:val="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 w:hanging="180"/>
                              <w:rPr>
                                <w:sz w:val="22"/>
                                <w:szCs w:val="22"/>
                              </w:rPr>
                            </w:pPr>
                            <w:r w:rsidRPr="008F40DF">
                              <w:rPr>
                                <w:sz w:val="22"/>
                                <w:szCs w:val="22"/>
                              </w:rPr>
                              <w:t xml:space="preserve">We offer </w:t>
                            </w:r>
                            <w:r w:rsidR="00876498">
                              <w:rPr>
                                <w:sz w:val="22"/>
                                <w:szCs w:val="22"/>
                              </w:rPr>
                              <w:t>all Eagle required merit badges and o</w:t>
                            </w:r>
                            <w:r w:rsidR="00876498" w:rsidRPr="00876498">
                              <w:rPr>
                                <w:sz w:val="22"/>
                                <w:szCs w:val="22"/>
                              </w:rPr>
                              <w:t>ver 2</w:t>
                            </w:r>
                            <w:r w:rsidR="0094119C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876498">
                              <w:rPr>
                                <w:sz w:val="22"/>
                                <w:szCs w:val="22"/>
                              </w:rPr>
                              <w:t xml:space="preserve"> non-Eagle required</w:t>
                            </w:r>
                            <w:r w:rsidR="00BB489D">
                              <w:rPr>
                                <w:sz w:val="22"/>
                                <w:szCs w:val="22"/>
                              </w:rPr>
                              <w:t xml:space="preserve"> merit badges.</w:t>
                            </w:r>
                            <w:r w:rsidR="00335ABA" w:rsidRPr="00335ABA">
                              <w:t xml:space="preserve"> </w:t>
                            </w:r>
                          </w:p>
                          <w:p w14:paraId="7641CC79" w14:textId="77777777" w:rsidR="00547D3D" w:rsidRPr="00547D3D" w:rsidRDefault="00547D3D" w:rsidP="00547D3D">
                            <w:pPr>
                              <w:pStyle w:val="text"/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FAAAD" wp14:editId="52736F36">
                                  <wp:extent cx="2242255" cy="1261580"/>
                                  <wp:effectExtent l="0" t="0" r="5715" b="0"/>
                                  <wp:docPr id="142" name="Picture 142" descr="Image may contain: one or more people, people sitting, table and out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may contain: one or more people, people sitting, table and out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882" cy="1270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4E2B20" w14:textId="77777777" w:rsidR="00F80497" w:rsidRPr="00876498" w:rsidRDefault="00F80497" w:rsidP="00547D3D">
                            <w:pPr>
                              <w:pStyle w:val="text"/>
                              <w:tabs>
                                <w:tab w:val="left" w:pos="180"/>
                              </w:tabs>
                              <w:spacing w:before="0" w:beforeAutospacing="0" w:after="120" w:afterAutospacing="0"/>
                              <w:ind w:left="18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2D95D7E" w14:textId="77777777" w:rsidR="00FD778B" w:rsidRPr="008F40DF" w:rsidRDefault="00FD778B" w:rsidP="00FD778B">
                            <w:pPr>
                              <w:pStyle w:val="text"/>
                              <w:tabs>
                                <w:tab w:val="left" w:pos="180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D83D7" id="Text Box 86" o:spid="_x0000_s1036" type="#_x0000_t202" style="position:absolute;margin-left:232.95pt;margin-top:65.15pt;width:222.3pt;height:424.1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Xc5QEAAKoDAAAOAAAAZHJzL2Uyb0RvYy54bWysU9tu2zAMfR+wfxD0vvjSpM2MOEXXosOA&#10;7gK0+wBZlm1htqhRSuzs60fJaZqtb8NeBJGUD88hjzfX09CzvUKnwZQ8W6ScKSOh1qYt+fen+3dr&#10;zpwXphY9GFXyg3L8evv2zWa0hcqhg75WyAjEuGK0Je+8t0WSONmpQbgFWGWo2AAOwlOIbVKjGAl9&#10;6JM8TS+TEbC2CFI5R9m7uci3Eb9plPRfm8Ypz/qSEzcfT4xnFc5kuxFFi8J2Wh5piH9gMQhtqOkJ&#10;6k54wXaoX0ENWiI4aPxCwpBA02ipogZSk6V/qXnshFVRCw3H2dOY3P+DlV/2j/YbMj99gIkWGEU4&#10;+wDyh2MGbjthWnWDCGOnRE2NszCyZLSuOH4aRu0KF0Cq8TPUtGSx8xCBpgaHMBXSyQidFnA4DV1N&#10;nklK5uv8Is+oJKm2ulhfXqWr2EMUz59bdP6jgoGFS8mRthrhxf7B+UBHFM9PQjcD97rv42Z780eC&#10;HoZMpB8Yz9z9VE1M16Qt+iHIqaA+kCCE2TBkcLp0gL84G8ksJXc/dwIVZ/0nQ0N5ny2XwV0xWK6u&#10;cgrwvFKdV4SRBFVyz9l8vfWzI3cWddtRp3kNBm5okI2OEl9YHfmTIaLyo3mD487j+OrlF9v+BgAA&#10;//8DAFBLAwQUAAYACAAAACEA9aPlbuAAAAALAQAADwAAAGRycy9kb3ducmV2LnhtbEyPy07DMBBF&#10;90j8gzVI7KhdQk0b4lQIhMSWglDZufGQuPgRxW4T+HqmK9jN6B7dOVOtJ+/YEYdkY1AwnwlgGJpo&#10;bGgVvL0+XS2BpayD0S4GVPCNCdb1+VmlSxPH8ILHTW4ZlYRUagVdzn3JeWo69DrNYo+Bss84eJ1p&#10;HVpuBj1SuXf8WgjJvbaBLnS6x4cOm6/NwSvYj+3H9rH4kdvk3bN83ycrbKPU5cV0fwcs45T/YDjp&#10;kzrU5LSLh2AScwpu5GJFKAWFKIARsZqLBbAdDbdLCbyu+P8f6l8AAAD//wMAUEsBAi0AFAAGAAgA&#10;AAAhALaDOJL+AAAA4QEAABMAAAAAAAAAAAAAAAAAAAAAAFtDb250ZW50X1R5cGVzXS54bWxQSwEC&#10;LQAUAAYACAAAACEAOP0h/9YAAACUAQAACwAAAAAAAAAAAAAAAAAvAQAAX3JlbHMvLnJlbHNQSwEC&#10;LQAUAAYACAAAACEA+xbF3OUBAACqAwAADgAAAAAAAAAAAAAAAAAuAgAAZHJzL2Uyb0RvYy54bWxQ&#10;SwECLQAUAAYACAAAACEA9aPlbuAAAAALAQAADwAAAAAAAAAAAAAAAAA/BAAAZHJzL2Rvd25yZXYu&#10;eG1sUEsFBgAAAAAEAAQA8wAAAEwFAAAAAA==&#10;" filled="f" stroked="f" strokecolor="#c9f" strokeweight="1.5pt">
                <v:textbox>
                  <w:txbxContent>
                    <w:p w14:paraId="38C1415A" w14:textId="77777777" w:rsidR="00F80497" w:rsidRPr="008B4C09" w:rsidRDefault="00F80497" w:rsidP="00F80497">
                      <w:pPr>
                        <w:pStyle w:val="Heading3"/>
                        <w:jc w:val="center"/>
                        <w:rPr>
                          <w:rFonts w:ascii="Arial" w:hAnsi="Arial"/>
                          <w:color w:val="002060"/>
                        </w:rPr>
                      </w:pPr>
                      <w:r w:rsidRPr="008B4C09">
                        <w:rPr>
                          <w:rFonts w:ascii="Arial" w:hAnsi="Arial"/>
                          <w:color w:val="002060"/>
                        </w:rPr>
                        <w:t>MERIT BADGE PROGRAM</w:t>
                      </w:r>
                    </w:p>
                    <w:p w14:paraId="68F4F8A1" w14:textId="77777777" w:rsidR="008F40DF" w:rsidRPr="008F40DF" w:rsidRDefault="00F80497" w:rsidP="008F40DF">
                      <w:pPr>
                        <w:pStyle w:val="text"/>
                        <w:numPr>
                          <w:ilvl w:val="0"/>
                          <w:numId w:val="19"/>
                        </w:numPr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8F40DF">
                        <w:rPr>
                          <w:sz w:val="22"/>
                          <w:szCs w:val="22"/>
                        </w:rPr>
                        <w:t xml:space="preserve">Experienced adult merit badge counselors teach </w:t>
                      </w:r>
                      <w:r w:rsidR="00547D3D">
                        <w:rPr>
                          <w:sz w:val="22"/>
                          <w:szCs w:val="22"/>
                        </w:rPr>
                        <w:t xml:space="preserve">and review </w:t>
                      </w:r>
                      <w:r w:rsidRPr="008F40DF">
                        <w:rPr>
                          <w:sz w:val="22"/>
                          <w:szCs w:val="22"/>
                        </w:rPr>
                        <w:t>requirements using their own skills and exhibits.</w:t>
                      </w:r>
                    </w:p>
                    <w:p w14:paraId="18F317A6" w14:textId="4AC7D568" w:rsidR="00547D3D" w:rsidRPr="00547D3D" w:rsidRDefault="0094119C" w:rsidP="00547D3D">
                      <w:pPr>
                        <w:pStyle w:val="text"/>
                        <w:numPr>
                          <w:ilvl w:val="0"/>
                          <w:numId w:val="19"/>
                        </w:numPr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 w:hanging="18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Over 40 different Merit Badges are offered</w:t>
                      </w:r>
                      <w:r w:rsidR="00F80497" w:rsidRPr="008F40DF">
                        <w:rPr>
                          <w:sz w:val="22"/>
                          <w:szCs w:val="22"/>
                        </w:rPr>
                        <w:t>.</w:t>
                      </w:r>
                      <w:r w:rsidR="00547D3D" w:rsidRPr="00547D3D">
                        <w:rPr>
                          <w:noProof/>
                        </w:rPr>
                        <w:t xml:space="preserve"> </w:t>
                      </w:r>
                    </w:p>
                    <w:p w14:paraId="40DF0901" w14:textId="77777777" w:rsidR="00FD47F9" w:rsidRPr="00547D3D" w:rsidRDefault="00547D3D" w:rsidP="00547D3D">
                      <w:pPr>
                        <w:pStyle w:val="text"/>
                        <w:tabs>
                          <w:tab w:val="left" w:pos="180"/>
                        </w:tabs>
                        <w:spacing w:before="0" w:beforeAutospacing="0" w:after="12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AD773" wp14:editId="68983329">
                            <wp:extent cx="2504387" cy="1409065"/>
                            <wp:effectExtent l="0" t="0" r="0" b="635"/>
                            <wp:docPr id="143" name="Picture 143" descr="Image may contain: 1 person, sitting, table and out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may contain: 1 person, sitting, table and out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752" cy="1415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695310" w14:textId="7EFDD39C" w:rsidR="00F80497" w:rsidRPr="008F40DF" w:rsidRDefault="00F80497" w:rsidP="008F40DF">
                      <w:pPr>
                        <w:pStyle w:val="text"/>
                        <w:numPr>
                          <w:ilvl w:val="0"/>
                          <w:numId w:val="19"/>
                        </w:numPr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8F40DF">
                        <w:rPr>
                          <w:sz w:val="22"/>
                          <w:szCs w:val="22"/>
                        </w:rPr>
                        <w:t xml:space="preserve">Candidates earn an average of </w:t>
                      </w:r>
                      <w:r w:rsidR="006D43F5">
                        <w:rPr>
                          <w:sz w:val="22"/>
                          <w:szCs w:val="22"/>
                        </w:rPr>
                        <w:t>eight</w:t>
                      </w:r>
                      <w:r w:rsidRPr="008F40DF">
                        <w:rPr>
                          <w:sz w:val="22"/>
                          <w:szCs w:val="22"/>
                        </w:rPr>
                        <w:t xml:space="preserve"> merit badges </w:t>
                      </w:r>
                      <w:r w:rsidR="00646FB2" w:rsidRPr="008F40DF">
                        <w:rPr>
                          <w:sz w:val="22"/>
                          <w:szCs w:val="22"/>
                        </w:rPr>
                        <w:t>each</w:t>
                      </w:r>
                      <w:r w:rsidRPr="008F40DF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2EA475A3" w14:textId="552BCBAD" w:rsidR="00547D3D" w:rsidRPr="00547D3D" w:rsidRDefault="00F80497" w:rsidP="00876498">
                      <w:pPr>
                        <w:pStyle w:val="text"/>
                        <w:numPr>
                          <w:ilvl w:val="0"/>
                          <w:numId w:val="19"/>
                        </w:numPr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 w:hanging="180"/>
                        <w:rPr>
                          <w:sz w:val="22"/>
                          <w:szCs w:val="22"/>
                        </w:rPr>
                      </w:pPr>
                      <w:r w:rsidRPr="008F40DF">
                        <w:rPr>
                          <w:sz w:val="22"/>
                          <w:szCs w:val="22"/>
                        </w:rPr>
                        <w:t xml:space="preserve">We offer </w:t>
                      </w:r>
                      <w:r w:rsidR="00876498">
                        <w:rPr>
                          <w:sz w:val="22"/>
                          <w:szCs w:val="22"/>
                        </w:rPr>
                        <w:t>all Eagle required merit badges and o</w:t>
                      </w:r>
                      <w:r w:rsidR="00876498" w:rsidRPr="00876498">
                        <w:rPr>
                          <w:sz w:val="22"/>
                          <w:szCs w:val="22"/>
                        </w:rPr>
                        <w:t>ver 2</w:t>
                      </w:r>
                      <w:r w:rsidR="0094119C">
                        <w:rPr>
                          <w:sz w:val="22"/>
                          <w:szCs w:val="22"/>
                        </w:rPr>
                        <w:t>0</w:t>
                      </w:r>
                      <w:r w:rsidRPr="00876498">
                        <w:rPr>
                          <w:sz w:val="22"/>
                          <w:szCs w:val="22"/>
                        </w:rPr>
                        <w:t xml:space="preserve"> non-Eagle required</w:t>
                      </w:r>
                      <w:r w:rsidR="00BB489D">
                        <w:rPr>
                          <w:sz w:val="22"/>
                          <w:szCs w:val="22"/>
                        </w:rPr>
                        <w:t xml:space="preserve"> merit badges.</w:t>
                      </w:r>
                      <w:r w:rsidR="00335ABA" w:rsidRPr="00335ABA">
                        <w:t xml:space="preserve"> </w:t>
                      </w:r>
                    </w:p>
                    <w:p w14:paraId="7641CC79" w14:textId="77777777" w:rsidR="00547D3D" w:rsidRPr="00547D3D" w:rsidRDefault="00547D3D" w:rsidP="00547D3D">
                      <w:pPr>
                        <w:pStyle w:val="text"/>
                        <w:tabs>
                          <w:tab w:val="left" w:pos="180"/>
                        </w:tabs>
                        <w:spacing w:before="0" w:beforeAutospacing="0" w:after="12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EFAAAD" wp14:editId="52736F36">
                            <wp:extent cx="2242255" cy="1261580"/>
                            <wp:effectExtent l="0" t="0" r="5715" b="0"/>
                            <wp:docPr id="142" name="Picture 142" descr="Image may contain: one or more people, people sitting, table and out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may contain: one or more people, people sitting, table and out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882" cy="1270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4E2B20" w14:textId="77777777" w:rsidR="00F80497" w:rsidRPr="00876498" w:rsidRDefault="00F80497" w:rsidP="00547D3D">
                      <w:pPr>
                        <w:pStyle w:val="text"/>
                        <w:tabs>
                          <w:tab w:val="left" w:pos="180"/>
                        </w:tabs>
                        <w:spacing w:before="0" w:beforeAutospacing="0" w:after="120" w:afterAutospacing="0"/>
                        <w:ind w:left="180"/>
                        <w:rPr>
                          <w:sz w:val="22"/>
                          <w:szCs w:val="22"/>
                        </w:rPr>
                      </w:pPr>
                    </w:p>
                    <w:p w14:paraId="32D95D7E" w14:textId="77777777" w:rsidR="00FD778B" w:rsidRPr="008F40DF" w:rsidRDefault="00FD778B" w:rsidP="00FD778B">
                      <w:pPr>
                        <w:pStyle w:val="text"/>
                        <w:tabs>
                          <w:tab w:val="left" w:pos="180"/>
                        </w:tabs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3D6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BDB90F" wp14:editId="12760827">
                <wp:simplePos x="0" y="0"/>
                <wp:positionH relativeFrom="margin">
                  <wp:posOffset>5903595</wp:posOffset>
                </wp:positionH>
                <wp:positionV relativeFrom="page">
                  <wp:posOffset>838200</wp:posOffset>
                </wp:positionV>
                <wp:extent cx="2879090" cy="5353050"/>
                <wp:effectExtent l="0" t="0" r="0" b="0"/>
                <wp:wrapNone/>
                <wp:docPr id="1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535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E50C9" w14:textId="77777777" w:rsidR="00F80497" w:rsidRPr="00F80497" w:rsidRDefault="00F80497" w:rsidP="008F40DF">
                            <w:pPr>
                              <w:spacing w:after="120"/>
                              <w:jc w:val="center"/>
                              <w:outlineLvl w:val="1"/>
                              <w:rPr>
                                <w:rFonts w:ascii="Arial" w:hAnsi="Arial" w:cs="Arial"/>
                                <w:b/>
                                <w:caps/>
                                <w:color w:val="002060"/>
                                <w:sz w:val="28"/>
                                <w:szCs w:val="52"/>
                              </w:rPr>
                            </w:pPr>
                            <w:r w:rsidRPr="00F80497">
                              <w:rPr>
                                <w:rFonts w:ascii="Arial" w:hAnsi="Arial" w:cs="Arial"/>
                                <w:b/>
                                <w:caps/>
                                <w:color w:val="002060"/>
                                <w:sz w:val="28"/>
                                <w:szCs w:val="52"/>
                              </w:rPr>
                              <w:t xml:space="preserve">HIGH </w:t>
                            </w:r>
                            <w:r w:rsidR="006A35C5">
                              <w:rPr>
                                <w:rFonts w:ascii="Arial" w:hAnsi="Arial" w:cs="Arial"/>
                                <w:b/>
                                <w:caps/>
                                <w:color w:val="002060"/>
                                <w:sz w:val="28"/>
                                <w:szCs w:val="52"/>
                              </w:rPr>
                              <w:t>Fun</w:t>
                            </w:r>
                            <w:r w:rsidRPr="00F80497">
                              <w:rPr>
                                <w:rFonts w:ascii="Arial" w:hAnsi="Arial" w:cs="Arial"/>
                                <w:b/>
                                <w:caps/>
                                <w:color w:val="002060"/>
                                <w:sz w:val="28"/>
                                <w:szCs w:val="52"/>
                              </w:rPr>
                              <w:t xml:space="preserve"> ACTIVITIES</w:t>
                            </w:r>
                          </w:p>
                          <w:p w14:paraId="618E2DA6" w14:textId="52C8F1B4" w:rsidR="00F60E9A" w:rsidRPr="00F60E9A" w:rsidRDefault="00650ECC" w:rsidP="00F60E9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20" w:line="240" w:lineRule="auto"/>
                              <w:ind w:left="180" w:hanging="180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I</w:t>
                            </w:r>
                            <w:r w:rsidR="00F80497" w:rsidRPr="00F80497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nclud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ing</w:t>
                            </w:r>
                            <w:r w:rsidR="00F80497" w:rsidRPr="00F80497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</w:t>
                            </w:r>
                            <w:r w:rsidR="0094119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fun nights</w:t>
                            </w:r>
                            <w:r w:rsidR="00F80497" w:rsidRPr="00F80497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, Scout Jeopardy, </w:t>
                            </w:r>
                            <w:r w:rsidR="00547D3D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Scout Skill </w:t>
                            </w:r>
                            <w:r w:rsidR="008576E2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competitions,</w:t>
                            </w:r>
                            <w:r w:rsidR="00F80497" w:rsidRPr="00F80497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and much more.</w:t>
                            </w:r>
                          </w:p>
                          <w:p w14:paraId="267A123F" w14:textId="77777777" w:rsidR="00BB489D" w:rsidRPr="00F60E9A" w:rsidRDefault="00F60E9A" w:rsidP="00F60E9A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E4595" wp14:editId="54402C3C">
                                  <wp:extent cx="1833525" cy="103135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_n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8395" cy="1107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1AC5AB" w14:textId="77777777" w:rsidR="00650ECC" w:rsidRDefault="00FA1ACE" w:rsidP="00FA1ACE">
                            <w:pPr>
                              <w:pStyle w:val="ListParagraph"/>
                              <w:spacing w:after="120" w:line="240" w:lineRule="auto"/>
                              <w:ind w:left="180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    </w:t>
                            </w:r>
                          </w:p>
                          <w:p w14:paraId="021DEF3E" w14:textId="77777777" w:rsidR="00AE1EA1" w:rsidRDefault="00AE1EA1" w:rsidP="00650ECC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120"/>
                              <w:ind w:left="180" w:hanging="18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1EA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Eagle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Candidates</w:t>
                            </w:r>
                            <w:r w:rsidRPr="00AE1EA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compet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Pr="00AE1EA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 w:rsidRPr="00AE1EA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646FB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highly coveted</w:t>
                            </w:r>
                            <w:r w:rsidRPr="00AE1EA1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Honor Troop award. </w:t>
                            </w:r>
                            <w:r w:rsidRPr="00AE1E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Points are awarded through competitions, camp inspections, uniform inspections,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Troop spirit, </w:t>
                            </w:r>
                            <w:r w:rsidRPr="00AE1E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etc.</w:t>
                            </w:r>
                          </w:p>
                          <w:p w14:paraId="516FC0E4" w14:textId="68130CC8" w:rsidR="00AE1EA1" w:rsidRDefault="00AE1EA1" w:rsidP="00FD47F9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left="180" w:hanging="18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Eagle Flight ends with</w:t>
                            </w:r>
                            <w:r w:rsidRPr="00AE1E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special honors cer</w:t>
                            </w:r>
                            <w:r w:rsidR="00BB48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emony for the Eagle Candidates to celebr</w:t>
                            </w:r>
                            <w:r w:rsidR="004B65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ate each </w:t>
                            </w:r>
                            <w:r w:rsidR="00A73D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4B65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cout</w:t>
                            </w:r>
                            <w:r w:rsidR="00A73D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 w:rsidR="004B65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 accomplishments.  </w:t>
                            </w:r>
                            <w:r w:rsidRPr="00AE1E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special event is open to all </w:t>
                            </w:r>
                            <w:r w:rsidR="00650EC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family members t</w:t>
                            </w:r>
                            <w:r w:rsidRPr="00AE1E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attend.</w:t>
                            </w:r>
                          </w:p>
                          <w:p w14:paraId="4747BA7B" w14:textId="77777777" w:rsidR="00FD47F9" w:rsidRPr="00AE1EA1" w:rsidRDefault="00335ABA" w:rsidP="00FD47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DE219" wp14:editId="0D07ACEE">
                                  <wp:extent cx="2644140" cy="1485309"/>
                                  <wp:effectExtent l="0" t="0" r="3810" b="635"/>
                                  <wp:docPr id="144" name="Picture 144" descr="Image may contain: 9 people, people smiling, people sitting and outdo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may contain: 9 people, people smiling, people sitting and outdo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4140" cy="1485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DB90F" id="Text Box 85" o:spid="_x0000_s1037" type="#_x0000_t202" style="position:absolute;margin-left:464.85pt;margin-top:66pt;width:226.7pt;height:421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BD5QEAAKoDAAAOAAAAZHJzL2Uyb0RvYy54bWysU9tu2zAMfR+wfxD0vthJk7Ux4hRdiw4D&#10;ugvQ9QNkWbKF2aJGKbGzrx8lp2m2vg17EURSPjznkN5cj33H9gq9AVvy+SznTFkJtbFNyZ++37+7&#10;4swHYWvRgVUlPyjPr7dv32wGV6gFtNDVChmBWF8MruRtCK7IMi9b1Qs/A6csFTVgLwKF2GQ1ioHQ&#10;+y5b5Pn7bACsHYJU3lP2birybcLXWsnwVWuvAutKTtxCOjGdVTyz7UYUDQrXGnmkIf6BRS+MpaYn&#10;qDsRBNuheQXVG4ngQYeZhD4DrY1USQOpmed/qXlshVNJC5nj3ckm//9g5Zf9o/uGLIwfYKQBJhHe&#10;PYD84ZmF21bYRt0gwtAqUVPjebQsG5wvjp9Gq33hI0g1fIaahix2ARLQqLGPrpBORug0gMPJdDUG&#10;Jim5uLpc52sqSaqtLlYX+SqNJRPF8+cOffiooGfxUnKkqSZ4sX/wIdIRxfOT2M3Cvem6NNnO/pGg&#10;hzGT6EfGE/cwViMzNWlL4qKcCuoDCUKYFoYWnC4t4C/OBlqWkvufO4GKs+6TJVPW8+UyblcKlqvL&#10;BQV4XqnOK8JKgip54Gy63oZpI3cOTdNSp2kMFm7ISG2SxBdWR/60EEn5cXnjxp3H6dXLL7b9DQAA&#10;//8DAFBLAwQUAAYACAAAACEAjKWpR+AAAAAMAQAADwAAAGRycy9kb3ducmV2LnhtbEyPwU7DMBBE&#10;70j8g7VI3KjdRKRtiFMhEBLXFoTKzY1N4mKvo9htQr+e7QmOq3mafVOtJ+/YyQzRBpQwnwlgBpug&#10;LbYS3t9e7pbAYlKolQtoJPyYCOv6+qpSpQ4jbsxpm1pGJRhLJaFLqS85j01nvIqz0Buk7CsMXiU6&#10;h5brQY1U7h3PhCi4VxbpQ6d689SZ5nt79BIOY/u5e87PxS5691p8HKIVtpHy9mZ6fACWzJT+YLjo&#10;kzrU5LQPR9SROQmrbLUglII8o1EXIl/mc2B7yhb3Anhd8f8j6l8AAAD//wMAUEsBAi0AFAAGAAgA&#10;AAAhALaDOJL+AAAA4QEAABMAAAAAAAAAAAAAAAAAAAAAAFtDb250ZW50X1R5cGVzXS54bWxQSwEC&#10;LQAUAAYACAAAACEAOP0h/9YAAACUAQAACwAAAAAAAAAAAAAAAAAvAQAAX3JlbHMvLnJlbHNQSwEC&#10;LQAUAAYACAAAACEAlbVgQ+UBAACqAwAADgAAAAAAAAAAAAAAAAAuAgAAZHJzL2Uyb0RvYy54bWxQ&#10;SwECLQAUAAYACAAAACEAjKWpR+AAAAAMAQAADwAAAAAAAAAAAAAAAAA/BAAAZHJzL2Rvd25yZXYu&#10;eG1sUEsFBgAAAAAEAAQA8wAAAEwFAAAAAA==&#10;" filled="f" stroked="f" strokecolor="#c9f" strokeweight="1.5pt">
                <v:textbox>
                  <w:txbxContent>
                    <w:p w14:paraId="719E50C9" w14:textId="77777777" w:rsidR="00F80497" w:rsidRPr="00F80497" w:rsidRDefault="00F80497" w:rsidP="008F40DF">
                      <w:pPr>
                        <w:spacing w:after="120"/>
                        <w:jc w:val="center"/>
                        <w:outlineLvl w:val="1"/>
                        <w:rPr>
                          <w:rFonts w:ascii="Arial" w:hAnsi="Arial" w:cs="Arial"/>
                          <w:b/>
                          <w:caps/>
                          <w:color w:val="002060"/>
                          <w:sz w:val="28"/>
                          <w:szCs w:val="52"/>
                        </w:rPr>
                      </w:pPr>
                      <w:r w:rsidRPr="00F80497">
                        <w:rPr>
                          <w:rFonts w:ascii="Arial" w:hAnsi="Arial" w:cs="Arial"/>
                          <w:b/>
                          <w:caps/>
                          <w:color w:val="002060"/>
                          <w:sz w:val="28"/>
                          <w:szCs w:val="52"/>
                        </w:rPr>
                        <w:t xml:space="preserve">HIGH </w:t>
                      </w:r>
                      <w:r w:rsidR="006A35C5">
                        <w:rPr>
                          <w:rFonts w:ascii="Arial" w:hAnsi="Arial" w:cs="Arial"/>
                          <w:b/>
                          <w:caps/>
                          <w:color w:val="002060"/>
                          <w:sz w:val="28"/>
                          <w:szCs w:val="52"/>
                        </w:rPr>
                        <w:t>Fun</w:t>
                      </w:r>
                      <w:r w:rsidRPr="00F80497">
                        <w:rPr>
                          <w:rFonts w:ascii="Arial" w:hAnsi="Arial" w:cs="Arial"/>
                          <w:b/>
                          <w:caps/>
                          <w:color w:val="002060"/>
                          <w:sz w:val="28"/>
                          <w:szCs w:val="52"/>
                        </w:rPr>
                        <w:t xml:space="preserve"> ACTIVITIES</w:t>
                      </w:r>
                    </w:p>
                    <w:p w14:paraId="618E2DA6" w14:textId="52C8F1B4" w:rsidR="00F60E9A" w:rsidRPr="00F60E9A" w:rsidRDefault="00650ECC" w:rsidP="00F60E9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20" w:line="240" w:lineRule="auto"/>
                        <w:ind w:left="180" w:hanging="180"/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>I</w:t>
                      </w:r>
                      <w:r w:rsidR="00F80497" w:rsidRPr="00F80497">
                        <w:rPr>
                          <w:rFonts w:ascii="Arial" w:eastAsia="Times New Roman" w:hAnsi="Arial" w:cs="Arial"/>
                          <w:color w:val="000000"/>
                        </w:rPr>
                        <w:t>nclud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>ing</w:t>
                      </w:r>
                      <w:r w:rsidR="00F80497" w:rsidRPr="00F80497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</w:t>
                      </w:r>
                      <w:r w:rsidR="0094119C">
                        <w:rPr>
                          <w:rFonts w:ascii="Arial" w:eastAsia="Times New Roman" w:hAnsi="Arial" w:cs="Arial"/>
                          <w:color w:val="000000"/>
                        </w:rPr>
                        <w:t>fun nights</w:t>
                      </w:r>
                      <w:r w:rsidR="00F80497" w:rsidRPr="00F80497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, Scout Jeopardy, </w:t>
                      </w:r>
                      <w:r w:rsidR="00547D3D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Scout Skill </w:t>
                      </w:r>
                      <w:r w:rsidR="008576E2">
                        <w:rPr>
                          <w:rFonts w:ascii="Arial" w:eastAsia="Times New Roman" w:hAnsi="Arial" w:cs="Arial"/>
                          <w:color w:val="000000"/>
                        </w:rPr>
                        <w:t>competitions,</w:t>
                      </w:r>
                      <w:r w:rsidR="00F80497" w:rsidRPr="00F80497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and much more.</w:t>
                      </w:r>
                    </w:p>
                    <w:p w14:paraId="267A123F" w14:textId="77777777" w:rsidR="00BB489D" w:rsidRPr="00F60E9A" w:rsidRDefault="00F60E9A" w:rsidP="00F60E9A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7E4595" wp14:editId="54402C3C">
                            <wp:extent cx="1833525" cy="103135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_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8395" cy="1107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1AC5AB" w14:textId="77777777" w:rsidR="00650ECC" w:rsidRDefault="00FA1ACE" w:rsidP="00FA1ACE">
                      <w:pPr>
                        <w:pStyle w:val="ListParagraph"/>
                        <w:spacing w:after="120" w:line="240" w:lineRule="auto"/>
                        <w:ind w:left="180"/>
                        <w:jc w:val="center"/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    </w:t>
                      </w:r>
                    </w:p>
                    <w:p w14:paraId="021DEF3E" w14:textId="77777777" w:rsidR="00AE1EA1" w:rsidRDefault="00AE1EA1" w:rsidP="00650ECC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120"/>
                        <w:ind w:left="180" w:hanging="18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1EA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Eagle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Candidates</w:t>
                      </w:r>
                      <w:r w:rsidRPr="00AE1EA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compet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Pr="00AE1EA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for</w:t>
                      </w:r>
                      <w:r w:rsidRPr="00AE1EA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the </w:t>
                      </w:r>
                      <w:r w:rsidR="00646FB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highly coveted</w:t>
                      </w:r>
                      <w:r w:rsidRPr="00AE1EA1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Honor Troop award. </w:t>
                      </w:r>
                      <w:r w:rsidRPr="00AE1EA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Points are awarded through competitions, camp inspections, uniform inspections,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Troop spirit, </w:t>
                      </w:r>
                      <w:r w:rsidRPr="00AE1EA1">
                        <w:rPr>
                          <w:rFonts w:ascii="Arial" w:hAnsi="Arial" w:cs="Arial"/>
                          <w:sz w:val="22"/>
                          <w:szCs w:val="22"/>
                        </w:rPr>
                        <w:t>etc.</w:t>
                      </w:r>
                    </w:p>
                    <w:p w14:paraId="516FC0E4" w14:textId="68130CC8" w:rsidR="00AE1EA1" w:rsidRDefault="00AE1EA1" w:rsidP="00FD47F9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spacing w:after="240"/>
                        <w:ind w:left="180" w:hanging="18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Eagle Flight ends with</w:t>
                      </w:r>
                      <w:r w:rsidRPr="00AE1EA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 special honors cer</w:t>
                      </w:r>
                      <w:r w:rsidR="00BB489D">
                        <w:rPr>
                          <w:rFonts w:ascii="Arial" w:hAnsi="Arial" w:cs="Arial"/>
                          <w:sz w:val="22"/>
                          <w:szCs w:val="22"/>
                        </w:rPr>
                        <w:t>emony for the Eagle Candidates to celebr</w:t>
                      </w:r>
                      <w:r w:rsidR="004B65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ate each </w:t>
                      </w:r>
                      <w:r w:rsidR="00A73D6C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4B65AF">
                        <w:rPr>
                          <w:rFonts w:ascii="Arial" w:hAnsi="Arial" w:cs="Arial"/>
                          <w:sz w:val="22"/>
                          <w:szCs w:val="22"/>
                        </w:rPr>
                        <w:t>cout</w:t>
                      </w:r>
                      <w:r w:rsidR="00A73D6C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 w:rsidR="004B65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 accomplishments.  </w:t>
                      </w:r>
                      <w:r w:rsidRPr="00AE1EA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special event is open to all </w:t>
                      </w:r>
                      <w:r w:rsidR="00650ECC">
                        <w:rPr>
                          <w:rFonts w:ascii="Arial" w:hAnsi="Arial" w:cs="Arial"/>
                          <w:sz w:val="22"/>
                          <w:szCs w:val="22"/>
                        </w:rPr>
                        <w:t>family members t</w:t>
                      </w:r>
                      <w:r w:rsidRPr="00AE1EA1">
                        <w:rPr>
                          <w:rFonts w:ascii="Arial" w:hAnsi="Arial" w:cs="Arial"/>
                          <w:sz w:val="22"/>
                          <w:szCs w:val="22"/>
                        </w:rPr>
                        <w:t>o attend.</w:t>
                      </w:r>
                    </w:p>
                    <w:p w14:paraId="4747BA7B" w14:textId="77777777" w:rsidR="00FD47F9" w:rsidRPr="00AE1EA1" w:rsidRDefault="00335ABA" w:rsidP="00FD47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DE219" wp14:editId="0D07ACEE">
                            <wp:extent cx="2644140" cy="1485309"/>
                            <wp:effectExtent l="0" t="0" r="3810" b="635"/>
                            <wp:docPr id="144" name="Picture 144" descr="Image may contain: 9 people, people smiling, people sitting and outdo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may contain: 9 people, people smiling, people sitting and outdo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4140" cy="1485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BA6043B" w14:textId="77777777" w:rsidR="00FF5006" w:rsidRPr="00FF5006" w:rsidRDefault="00FF5006" w:rsidP="00FF5006"/>
    <w:p w14:paraId="4AFCFA57" w14:textId="77777777" w:rsidR="00FF5006" w:rsidRPr="00FF5006" w:rsidRDefault="00FF5006" w:rsidP="00FF5006"/>
    <w:p w14:paraId="661CAA34" w14:textId="77777777" w:rsidR="00FF5006" w:rsidRPr="00FF5006" w:rsidRDefault="00FF5006" w:rsidP="00FF5006"/>
    <w:p w14:paraId="74BA7B7B" w14:textId="77777777" w:rsidR="00FF5006" w:rsidRPr="00FF5006" w:rsidRDefault="00FF5006" w:rsidP="00FF5006"/>
    <w:p w14:paraId="312021C9" w14:textId="77777777" w:rsidR="00FF5006" w:rsidRPr="00FF5006" w:rsidRDefault="00FF5006" w:rsidP="00FF5006"/>
    <w:p w14:paraId="38BCD87D" w14:textId="77777777" w:rsidR="00FF5006" w:rsidRPr="00FF5006" w:rsidRDefault="00FF5006" w:rsidP="00FF5006"/>
    <w:p w14:paraId="3FC9FD4A" w14:textId="77777777" w:rsidR="00FF5006" w:rsidRPr="00FF5006" w:rsidRDefault="00FF5006" w:rsidP="00FF5006"/>
    <w:p w14:paraId="4306DD78" w14:textId="77777777" w:rsidR="00FF5006" w:rsidRPr="00FF5006" w:rsidRDefault="00FF5006" w:rsidP="00FF5006"/>
    <w:p w14:paraId="796B1969" w14:textId="77777777" w:rsidR="00FF5006" w:rsidRDefault="00FF5006" w:rsidP="00FF5006"/>
    <w:p w14:paraId="1CBAC2AA" w14:textId="77777777" w:rsidR="00FF5006" w:rsidRDefault="00FF5006" w:rsidP="00FF5006"/>
    <w:p w14:paraId="43CAAE6D" w14:textId="77777777" w:rsidR="008D02BE" w:rsidRDefault="008D02BE" w:rsidP="00FF5006"/>
    <w:p w14:paraId="51926E0D" w14:textId="77777777" w:rsidR="008D02BE" w:rsidRDefault="008D02BE" w:rsidP="00FF5006"/>
    <w:p w14:paraId="7994DC7C" w14:textId="0EC1D8D6" w:rsidR="00051AEB" w:rsidRPr="00FF5006" w:rsidRDefault="00292B56" w:rsidP="00FF5006">
      <w:r>
        <w:rPr>
          <w:noProof/>
        </w:rPr>
        <w:drawing>
          <wp:anchor distT="0" distB="0" distL="114300" distR="114300" simplePos="0" relativeHeight="251666944" behindDoc="1" locked="0" layoutInCell="1" allowOverlap="1" wp14:anchorId="06258F6D" wp14:editId="3DA84144">
            <wp:simplePos x="0" y="0"/>
            <wp:positionH relativeFrom="margin">
              <wp:align>right</wp:align>
            </wp:positionH>
            <wp:positionV relativeFrom="paragraph">
              <wp:posOffset>3402965</wp:posOffset>
            </wp:positionV>
            <wp:extent cx="8956040" cy="86360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3" b="3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04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E9A">
        <w:rPr>
          <w:noProof/>
        </w:rPr>
        <w:t xml:space="preserve"> </w:t>
      </w:r>
    </w:p>
    <w:sectPr w:rsidR="00051AEB" w:rsidRPr="00FF5006" w:rsidSect="004D0785">
      <w:type w:val="nextColumn"/>
      <w:pgSz w:w="15840" w:h="12240" w:orient="landscape" w:code="1"/>
      <w:pgMar w:top="1008" w:right="1008" w:bottom="990" w:left="1008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4F6C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5A4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184E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976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D621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4E9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273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94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A8E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5EC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32229"/>
    <w:multiLevelType w:val="hybridMultilevel"/>
    <w:tmpl w:val="2BDABBCC"/>
    <w:lvl w:ilvl="0" w:tplc="040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1" w15:restartNumberingAfterBreak="0">
    <w:nsid w:val="09F6481D"/>
    <w:multiLevelType w:val="hybridMultilevel"/>
    <w:tmpl w:val="85626310"/>
    <w:lvl w:ilvl="0" w:tplc="BA221A64">
      <w:numFmt w:val="bullet"/>
      <w:lvlText w:val="•"/>
      <w:lvlJc w:val="left"/>
      <w:pPr>
        <w:ind w:left="71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2" w15:restartNumberingAfterBreak="0">
    <w:nsid w:val="1C982503"/>
    <w:multiLevelType w:val="hybridMultilevel"/>
    <w:tmpl w:val="9AEA7932"/>
    <w:lvl w:ilvl="0" w:tplc="133C262C">
      <w:start w:val="2"/>
      <w:numFmt w:val="bullet"/>
      <w:lvlText w:val="•"/>
      <w:lvlJc w:val="left"/>
      <w:pPr>
        <w:ind w:left="155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3" w15:restartNumberingAfterBreak="0">
    <w:nsid w:val="248F4A18"/>
    <w:multiLevelType w:val="hybridMultilevel"/>
    <w:tmpl w:val="9ADA4D92"/>
    <w:lvl w:ilvl="0" w:tplc="77AA523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00651"/>
    <w:multiLevelType w:val="hybridMultilevel"/>
    <w:tmpl w:val="F4061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57307"/>
    <w:multiLevelType w:val="hybridMultilevel"/>
    <w:tmpl w:val="5F00ED3E"/>
    <w:lvl w:ilvl="0" w:tplc="040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6" w15:restartNumberingAfterBreak="0">
    <w:nsid w:val="4A166CFA"/>
    <w:multiLevelType w:val="hybridMultilevel"/>
    <w:tmpl w:val="94E0C7A2"/>
    <w:lvl w:ilvl="0" w:tplc="BA221A6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A32215"/>
    <w:multiLevelType w:val="hybridMultilevel"/>
    <w:tmpl w:val="8FD4207A"/>
    <w:lvl w:ilvl="0" w:tplc="BA221A6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A1045F"/>
    <w:multiLevelType w:val="hybridMultilevel"/>
    <w:tmpl w:val="A7D8AE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0114021">
    <w:abstractNumId w:val="9"/>
  </w:num>
  <w:num w:numId="2" w16cid:durableId="1213738493">
    <w:abstractNumId w:val="7"/>
  </w:num>
  <w:num w:numId="3" w16cid:durableId="595745062">
    <w:abstractNumId w:val="6"/>
  </w:num>
  <w:num w:numId="4" w16cid:durableId="1520587649">
    <w:abstractNumId w:val="5"/>
  </w:num>
  <w:num w:numId="5" w16cid:durableId="1734229279">
    <w:abstractNumId w:val="4"/>
  </w:num>
  <w:num w:numId="6" w16cid:durableId="1768498152">
    <w:abstractNumId w:val="8"/>
  </w:num>
  <w:num w:numId="7" w16cid:durableId="1893155988">
    <w:abstractNumId w:val="3"/>
  </w:num>
  <w:num w:numId="8" w16cid:durableId="938290776">
    <w:abstractNumId w:val="2"/>
  </w:num>
  <w:num w:numId="9" w16cid:durableId="1596329811">
    <w:abstractNumId w:val="1"/>
  </w:num>
  <w:num w:numId="10" w16cid:durableId="1908344774">
    <w:abstractNumId w:val="0"/>
  </w:num>
  <w:num w:numId="11" w16cid:durableId="1215702981">
    <w:abstractNumId w:val="13"/>
  </w:num>
  <w:num w:numId="12" w16cid:durableId="1624389300">
    <w:abstractNumId w:val="16"/>
  </w:num>
  <w:num w:numId="13" w16cid:durableId="2079665718">
    <w:abstractNumId w:val="12"/>
  </w:num>
  <w:num w:numId="14" w16cid:durableId="909071567">
    <w:abstractNumId w:val="14"/>
  </w:num>
  <w:num w:numId="15" w16cid:durableId="1662006436">
    <w:abstractNumId w:val="18"/>
  </w:num>
  <w:num w:numId="16" w16cid:durableId="1162743839">
    <w:abstractNumId w:val="17"/>
  </w:num>
  <w:num w:numId="17" w16cid:durableId="1545408243">
    <w:abstractNumId w:val="15"/>
  </w:num>
  <w:num w:numId="18" w16cid:durableId="1664429643">
    <w:abstractNumId w:val="10"/>
  </w:num>
  <w:num w:numId="19" w16cid:durableId="12484201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79C"/>
    <w:rsid w:val="00014943"/>
    <w:rsid w:val="00051AEB"/>
    <w:rsid w:val="000541DD"/>
    <w:rsid w:val="00056AE7"/>
    <w:rsid w:val="00056E5E"/>
    <w:rsid w:val="000641F7"/>
    <w:rsid w:val="00066B9A"/>
    <w:rsid w:val="00073715"/>
    <w:rsid w:val="00081EB1"/>
    <w:rsid w:val="00086672"/>
    <w:rsid w:val="000879BE"/>
    <w:rsid w:val="000A4144"/>
    <w:rsid w:val="000C2C07"/>
    <w:rsid w:val="000C437B"/>
    <w:rsid w:val="000C69FF"/>
    <w:rsid w:val="000E36C7"/>
    <w:rsid w:val="000E4AA0"/>
    <w:rsid w:val="001079CC"/>
    <w:rsid w:val="001163CD"/>
    <w:rsid w:val="00135F6D"/>
    <w:rsid w:val="0016379C"/>
    <w:rsid w:val="00190238"/>
    <w:rsid w:val="0019220F"/>
    <w:rsid w:val="001A0088"/>
    <w:rsid w:val="001A1CCE"/>
    <w:rsid w:val="001B6BEC"/>
    <w:rsid w:val="001D46C6"/>
    <w:rsid w:val="001E1930"/>
    <w:rsid w:val="001E35DB"/>
    <w:rsid w:val="001E5B52"/>
    <w:rsid w:val="001F24D4"/>
    <w:rsid w:val="001F5E36"/>
    <w:rsid w:val="002029F1"/>
    <w:rsid w:val="002049AA"/>
    <w:rsid w:val="00204FDC"/>
    <w:rsid w:val="00226B4E"/>
    <w:rsid w:val="00242515"/>
    <w:rsid w:val="00250F89"/>
    <w:rsid w:val="0028131C"/>
    <w:rsid w:val="002873C7"/>
    <w:rsid w:val="00292B56"/>
    <w:rsid w:val="002A6D1B"/>
    <w:rsid w:val="002B10BC"/>
    <w:rsid w:val="002D39F0"/>
    <w:rsid w:val="002E4755"/>
    <w:rsid w:val="002E7F74"/>
    <w:rsid w:val="00311432"/>
    <w:rsid w:val="00320B3D"/>
    <w:rsid w:val="00326C63"/>
    <w:rsid w:val="00335ABA"/>
    <w:rsid w:val="003374E3"/>
    <w:rsid w:val="0034101F"/>
    <w:rsid w:val="003433BE"/>
    <w:rsid w:val="00365F22"/>
    <w:rsid w:val="00373928"/>
    <w:rsid w:val="003B534A"/>
    <w:rsid w:val="003C2C8D"/>
    <w:rsid w:val="003D6F3A"/>
    <w:rsid w:val="003E3EF7"/>
    <w:rsid w:val="003E6F76"/>
    <w:rsid w:val="003F6D4D"/>
    <w:rsid w:val="00413B2D"/>
    <w:rsid w:val="00415AC1"/>
    <w:rsid w:val="004236C9"/>
    <w:rsid w:val="00423B05"/>
    <w:rsid w:val="00424F02"/>
    <w:rsid w:val="00461BDC"/>
    <w:rsid w:val="00465785"/>
    <w:rsid w:val="0047016C"/>
    <w:rsid w:val="004740BB"/>
    <w:rsid w:val="00480E36"/>
    <w:rsid w:val="00484124"/>
    <w:rsid w:val="00484C88"/>
    <w:rsid w:val="00486E9E"/>
    <w:rsid w:val="0049066A"/>
    <w:rsid w:val="004B1A33"/>
    <w:rsid w:val="004B65AF"/>
    <w:rsid w:val="004D0785"/>
    <w:rsid w:val="004F658A"/>
    <w:rsid w:val="00505416"/>
    <w:rsid w:val="00506068"/>
    <w:rsid w:val="005063B3"/>
    <w:rsid w:val="005067A5"/>
    <w:rsid w:val="00515AA0"/>
    <w:rsid w:val="005253D2"/>
    <w:rsid w:val="005307E5"/>
    <w:rsid w:val="00547D3D"/>
    <w:rsid w:val="0055036F"/>
    <w:rsid w:val="00557008"/>
    <w:rsid w:val="00557A64"/>
    <w:rsid w:val="00557D3C"/>
    <w:rsid w:val="0057068F"/>
    <w:rsid w:val="00583313"/>
    <w:rsid w:val="005863BA"/>
    <w:rsid w:val="005A3EA7"/>
    <w:rsid w:val="005B31D2"/>
    <w:rsid w:val="005C1924"/>
    <w:rsid w:val="005D3173"/>
    <w:rsid w:val="005E4232"/>
    <w:rsid w:val="005E49E4"/>
    <w:rsid w:val="005F5C45"/>
    <w:rsid w:val="00614973"/>
    <w:rsid w:val="006244B9"/>
    <w:rsid w:val="00640F61"/>
    <w:rsid w:val="0064297C"/>
    <w:rsid w:val="0064622B"/>
    <w:rsid w:val="00646FB2"/>
    <w:rsid w:val="00650ECC"/>
    <w:rsid w:val="00673B4B"/>
    <w:rsid w:val="006976F2"/>
    <w:rsid w:val="006A35C5"/>
    <w:rsid w:val="006D43F5"/>
    <w:rsid w:val="006F7640"/>
    <w:rsid w:val="00702DD7"/>
    <w:rsid w:val="00705BEA"/>
    <w:rsid w:val="00713393"/>
    <w:rsid w:val="00721726"/>
    <w:rsid w:val="0072655B"/>
    <w:rsid w:val="00726B33"/>
    <w:rsid w:val="007352E2"/>
    <w:rsid w:val="007367ED"/>
    <w:rsid w:val="00764955"/>
    <w:rsid w:val="00770B4B"/>
    <w:rsid w:val="00775D14"/>
    <w:rsid w:val="007814A5"/>
    <w:rsid w:val="007841F4"/>
    <w:rsid w:val="00790C35"/>
    <w:rsid w:val="00795E13"/>
    <w:rsid w:val="007A5AF9"/>
    <w:rsid w:val="007B47AA"/>
    <w:rsid w:val="007B6C5B"/>
    <w:rsid w:val="007F61EC"/>
    <w:rsid w:val="007F6483"/>
    <w:rsid w:val="0081051F"/>
    <w:rsid w:val="00815D15"/>
    <w:rsid w:val="008576E2"/>
    <w:rsid w:val="008619C8"/>
    <w:rsid w:val="00876498"/>
    <w:rsid w:val="00880354"/>
    <w:rsid w:val="008A5BDA"/>
    <w:rsid w:val="008B4C09"/>
    <w:rsid w:val="008C0FE8"/>
    <w:rsid w:val="008C6A43"/>
    <w:rsid w:val="008C783E"/>
    <w:rsid w:val="008D02BE"/>
    <w:rsid w:val="008D2E19"/>
    <w:rsid w:val="008E56FA"/>
    <w:rsid w:val="008E7187"/>
    <w:rsid w:val="008F40DF"/>
    <w:rsid w:val="009146F2"/>
    <w:rsid w:val="0094119C"/>
    <w:rsid w:val="00953F84"/>
    <w:rsid w:val="009629DE"/>
    <w:rsid w:val="0099163D"/>
    <w:rsid w:val="00993539"/>
    <w:rsid w:val="00997622"/>
    <w:rsid w:val="009B61B1"/>
    <w:rsid w:val="009C400F"/>
    <w:rsid w:val="009D3F98"/>
    <w:rsid w:val="009E460F"/>
    <w:rsid w:val="00A02B04"/>
    <w:rsid w:val="00A03602"/>
    <w:rsid w:val="00A05693"/>
    <w:rsid w:val="00A1456C"/>
    <w:rsid w:val="00A20E4B"/>
    <w:rsid w:val="00A37A2A"/>
    <w:rsid w:val="00A46381"/>
    <w:rsid w:val="00A538D2"/>
    <w:rsid w:val="00A73D6C"/>
    <w:rsid w:val="00A822C4"/>
    <w:rsid w:val="00AA0E09"/>
    <w:rsid w:val="00AA33BC"/>
    <w:rsid w:val="00AB027D"/>
    <w:rsid w:val="00AE1EA1"/>
    <w:rsid w:val="00B255DA"/>
    <w:rsid w:val="00B44AFE"/>
    <w:rsid w:val="00B638C2"/>
    <w:rsid w:val="00B7138B"/>
    <w:rsid w:val="00B71B05"/>
    <w:rsid w:val="00B74896"/>
    <w:rsid w:val="00BA58C2"/>
    <w:rsid w:val="00BA7D7E"/>
    <w:rsid w:val="00BB0886"/>
    <w:rsid w:val="00BB4054"/>
    <w:rsid w:val="00BB489D"/>
    <w:rsid w:val="00BB7AFD"/>
    <w:rsid w:val="00BC730B"/>
    <w:rsid w:val="00BD1A0E"/>
    <w:rsid w:val="00BD1B8D"/>
    <w:rsid w:val="00C04D29"/>
    <w:rsid w:val="00C06B4F"/>
    <w:rsid w:val="00C15F5E"/>
    <w:rsid w:val="00C21379"/>
    <w:rsid w:val="00C34D3C"/>
    <w:rsid w:val="00C6213B"/>
    <w:rsid w:val="00C67399"/>
    <w:rsid w:val="00C72419"/>
    <w:rsid w:val="00C7782D"/>
    <w:rsid w:val="00CC50E0"/>
    <w:rsid w:val="00CE21FA"/>
    <w:rsid w:val="00CF6B95"/>
    <w:rsid w:val="00D01F4A"/>
    <w:rsid w:val="00D2792B"/>
    <w:rsid w:val="00D43884"/>
    <w:rsid w:val="00D504F7"/>
    <w:rsid w:val="00D67A7D"/>
    <w:rsid w:val="00D72AB2"/>
    <w:rsid w:val="00DA13D4"/>
    <w:rsid w:val="00DA356F"/>
    <w:rsid w:val="00DD50F9"/>
    <w:rsid w:val="00DD6D6C"/>
    <w:rsid w:val="00E232A6"/>
    <w:rsid w:val="00E26206"/>
    <w:rsid w:val="00E335AF"/>
    <w:rsid w:val="00E53716"/>
    <w:rsid w:val="00E86F30"/>
    <w:rsid w:val="00E91193"/>
    <w:rsid w:val="00EA5F11"/>
    <w:rsid w:val="00ED5F32"/>
    <w:rsid w:val="00EE6CFA"/>
    <w:rsid w:val="00EF541D"/>
    <w:rsid w:val="00F0618F"/>
    <w:rsid w:val="00F24D57"/>
    <w:rsid w:val="00F413ED"/>
    <w:rsid w:val="00F432A4"/>
    <w:rsid w:val="00F53F77"/>
    <w:rsid w:val="00F55BE8"/>
    <w:rsid w:val="00F60E9A"/>
    <w:rsid w:val="00F62F51"/>
    <w:rsid w:val="00F67708"/>
    <w:rsid w:val="00F743E0"/>
    <w:rsid w:val="00F80497"/>
    <w:rsid w:val="00FA1ACE"/>
    <w:rsid w:val="00FA1B95"/>
    <w:rsid w:val="00FB240C"/>
    <w:rsid w:val="00FC004E"/>
    <w:rsid w:val="00FC32DD"/>
    <w:rsid w:val="00FD3909"/>
    <w:rsid w:val="00FD47F9"/>
    <w:rsid w:val="00FD778B"/>
    <w:rsid w:val="00FF15F1"/>
    <w:rsid w:val="00FF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</o:shapelayout>
  </w:shapeDefaults>
  <w:decimalSymbol w:val="."/>
  <w:listSeparator w:val=","/>
  <w14:docId w14:val="640B2CEA"/>
  <w15:docId w15:val="{535ED62D-BBBF-4BA8-8E88-B7387337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BodyText"/>
    <w:link w:val="Heading1Char"/>
    <w:qFormat/>
    <w:rsid w:val="00673B4B"/>
    <w:pPr>
      <w:jc w:val="center"/>
      <w:outlineLvl w:val="0"/>
    </w:pPr>
    <w:rPr>
      <w:rFonts w:ascii="Trebuchet MS" w:hAnsi="Trebuchet MS" w:cs="Arial"/>
      <w:b/>
      <w:color w:val="99CC00"/>
      <w:spacing w:val="40"/>
      <w:sz w:val="36"/>
      <w:szCs w:val="32"/>
    </w:rPr>
  </w:style>
  <w:style w:type="paragraph" w:styleId="Heading2">
    <w:name w:val="heading 2"/>
    <w:next w:val="BodyText"/>
    <w:link w:val="Heading2Char"/>
    <w:qFormat/>
    <w:rsid w:val="00E86F30"/>
    <w:pPr>
      <w:jc w:val="center"/>
      <w:outlineLvl w:val="1"/>
    </w:pPr>
    <w:rPr>
      <w:rFonts w:ascii="Arial" w:hAnsi="Arial" w:cs="Arial"/>
      <w:b/>
      <w:color w:val="99CC00"/>
      <w:spacing w:val="20"/>
      <w:sz w:val="24"/>
      <w:szCs w:val="24"/>
    </w:rPr>
  </w:style>
  <w:style w:type="paragraph" w:styleId="Heading3">
    <w:name w:val="heading 3"/>
    <w:next w:val="BodyText"/>
    <w:link w:val="Heading3Char"/>
    <w:qFormat/>
    <w:rsid w:val="00673B4B"/>
    <w:pPr>
      <w:spacing w:after="120"/>
      <w:outlineLvl w:val="2"/>
    </w:pPr>
    <w:rPr>
      <w:rFonts w:ascii="Trebuchet MS" w:hAnsi="Trebuchet MS" w:cs="Arial"/>
      <w:b/>
      <w:caps/>
      <w:color w:val="99CC00"/>
      <w:sz w:val="28"/>
      <w:szCs w:val="52"/>
    </w:rPr>
  </w:style>
  <w:style w:type="paragraph" w:styleId="Heading4">
    <w:name w:val="heading 4"/>
    <w:next w:val="Normal"/>
    <w:link w:val="Heading4Char"/>
    <w:qFormat/>
    <w:rsid w:val="001F24D4"/>
    <w:pPr>
      <w:spacing w:after="60"/>
      <w:outlineLvl w:val="3"/>
    </w:pPr>
    <w:rPr>
      <w:rFonts w:ascii="Arial" w:hAnsi="Arial" w:cs="Arial"/>
      <w:caps/>
      <w:noProof/>
      <w:color w:val="339966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E53716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paragraph" w:customStyle="1" w:styleId="Tagline">
    <w:name w:val="Tagline"/>
    <w:basedOn w:val="BodyText"/>
    <w:rsid w:val="00673B4B"/>
    <w:pPr>
      <w:jc w:val="center"/>
    </w:pPr>
  </w:style>
  <w:style w:type="character" w:customStyle="1" w:styleId="Heading2Char">
    <w:name w:val="Heading 2 Char"/>
    <w:basedOn w:val="DefaultParagraphFont"/>
    <w:link w:val="Heading2"/>
    <w:rsid w:val="00E86F30"/>
    <w:rPr>
      <w:rFonts w:ascii="Arial" w:hAnsi="Arial" w:cs="Arial"/>
      <w:b/>
      <w:color w:val="99CC00"/>
      <w:spacing w:val="20"/>
      <w:sz w:val="24"/>
      <w:szCs w:val="24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673B4B"/>
    <w:rPr>
      <w:rFonts w:ascii="Trebuchet MS" w:hAnsi="Trebuchet MS" w:cs="Arial"/>
      <w:b/>
      <w:color w:val="99CC00"/>
      <w:spacing w:val="40"/>
      <w:sz w:val="36"/>
      <w:szCs w:val="32"/>
      <w:lang w:val="en-US" w:eastAsia="en-US" w:bidi="ar-SA"/>
    </w:rPr>
  </w:style>
  <w:style w:type="paragraph" w:customStyle="1" w:styleId="Address2">
    <w:name w:val="Address 2"/>
    <w:basedOn w:val="Normal"/>
    <w:rsid w:val="00673B4B"/>
    <w:pPr>
      <w:keepLines/>
      <w:jc w:val="center"/>
    </w:pPr>
    <w:rPr>
      <w:rFonts w:ascii="Arial" w:hAnsi="Arial" w:cs="Arial"/>
      <w:sz w:val="20"/>
      <w:szCs w:val="20"/>
    </w:rPr>
  </w:style>
  <w:style w:type="paragraph" w:customStyle="1" w:styleId="HighlightTextChar">
    <w:name w:val="Highlight Text Char"/>
    <w:next w:val="BodyText"/>
    <w:link w:val="HighlightTextCharChar"/>
    <w:rsid w:val="00E53716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Arial"/>
      <w:color w:val="000080"/>
      <w:sz w:val="22"/>
      <w:szCs w:val="22"/>
    </w:rPr>
  </w:style>
  <w:style w:type="paragraph" w:customStyle="1" w:styleId="BodyText4">
    <w:name w:val="Body Text 4"/>
    <w:basedOn w:val="BodyText1"/>
    <w:rsid w:val="00056AE7"/>
    <w:pPr>
      <w:jc w:val="center"/>
    </w:pPr>
  </w:style>
  <w:style w:type="character" w:customStyle="1" w:styleId="HighlightTextCharChar">
    <w:name w:val="Highlight Text Char Char"/>
    <w:basedOn w:val="DefaultParagraphFont"/>
    <w:link w:val="HighlightTextChar"/>
    <w:rsid w:val="00E53716"/>
    <w:rPr>
      <w:rFonts w:ascii="Trebuchet MS" w:hAnsi="Trebuchet MS" w:cs="Arial"/>
      <w:color w:val="000080"/>
      <w:sz w:val="22"/>
      <w:szCs w:val="22"/>
      <w:shd w:val="solid" w:color="E3F1FF" w:fill="99CCFF"/>
      <w:lang w:val="en-US" w:eastAsia="en-US" w:bidi="ar-SA"/>
    </w:rPr>
  </w:style>
  <w:style w:type="paragraph" w:customStyle="1" w:styleId="BodyText1">
    <w:name w:val="Body Text 1"/>
    <w:basedOn w:val="BodyText"/>
    <w:rsid w:val="00673B4B"/>
    <w:pPr>
      <w:spacing w:after="0"/>
    </w:pPr>
    <w:rPr>
      <w:i/>
    </w:rPr>
  </w:style>
  <w:style w:type="paragraph" w:customStyle="1" w:styleId="Address1">
    <w:name w:val="Address 1"/>
    <w:rsid w:val="00E53716"/>
    <w:pPr>
      <w:jc w:val="center"/>
    </w:pPr>
    <w:rPr>
      <w:rFonts w:ascii="Trebuchet MS" w:hAnsi="Trebuchet MS" w:cs="Arial"/>
      <w:bCs/>
      <w:color w:val="99CC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3716"/>
    <w:rPr>
      <w:rFonts w:ascii="Arial" w:hAnsi="Arial" w:cs="Arial"/>
      <w:spacing w:val="-5"/>
      <w:sz w:val="22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1F24D4"/>
    <w:rPr>
      <w:rFonts w:ascii="Arial" w:hAnsi="Arial" w:cs="Arial"/>
      <w:caps/>
      <w:noProof/>
      <w:color w:val="339966"/>
      <w:spacing w:val="-5"/>
      <w:sz w:val="22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673B4B"/>
    <w:rPr>
      <w:rFonts w:ascii="Trebuchet MS" w:hAnsi="Trebuchet MS" w:cs="Arial"/>
      <w:b/>
      <w:caps/>
      <w:color w:val="99CC00"/>
      <w:sz w:val="28"/>
      <w:szCs w:val="52"/>
      <w:lang w:val="en-US" w:eastAsia="en-US" w:bidi="ar-SA"/>
    </w:rPr>
  </w:style>
  <w:style w:type="paragraph" w:styleId="BodyText2">
    <w:name w:val="Body Text 2"/>
    <w:basedOn w:val="Normal"/>
    <w:rsid w:val="00673B4B"/>
    <w:pPr>
      <w:spacing w:before="120" w:after="360"/>
      <w:jc w:val="right"/>
    </w:pPr>
    <w:rPr>
      <w:rFonts w:ascii="Trebuchet MS" w:hAnsi="Trebuchet MS"/>
      <w:color w:val="99CC00"/>
      <w:sz w:val="22"/>
    </w:rPr>
  </w:style>
  <w:style w:type="paragraph" w:styleId="ListBullet">
    <w:name w:val="List Bullet"/>
    <w:basedOn w:val="Normal"/>
    <w:autoRedefine/>
    <w:rsid w:val="00E53716"/>
    <w:pPr>
      <w:keepLines/>
      <w:numPr>
        <w:numId w:val="11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after="120" w:line="200" w:lineRule="atLeast"/>
      <w:ind w:right="245"/>
    </w:pPr>
    <w:rPr>
      <w:rFonts w:ascii="Trebuchet MS" w:hAnsi="Trebuchet MS" w:cs="Arial"/>
      <w:iCs/>
      <w:spacing w:val="-5"/>
      <w:sz w:val="22"/>
      <w:szCs w:val="22"/>
    </w:rPr>
  </w:style>
  <w:style w:type="paragraph" w:styleId="BalloonText">
    <w:name w:val="Balloon Text"/>
    <w:basedOn w:val="Normal"/>
    <w:semiHidden/>
    <w:rsid w:val="00A14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65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95E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ext">
    <w:name w:val="text"/>
    <w:basedOn w:val="Normal"/>
    <w:rsid w:val="008B4C09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B6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gif"/><Relationship Id="rId12" Type="http://schemas.openxmlformats.org/officeDocument/2006/relationships/image" Target="media/image30.pn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hyperlink" Target="mailto:Sara.Hardy@scouting.org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Sara.Hardy@scouting.org" TargetMode="External"/><Relationship Id="rId15" Type="http://schemas.openxmlformats.org/officeDocument/2006/relationships/image" Target="media/image40.jpeg"/><Relationship Id="rId23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\AppData\Roaming\Microsoft\Templates\Recruiting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Recruiting brochure</Template>
  <TotalTime>1</TotalTime>
  <Pages>2</Pages>
  <Words>5</Words>
  <Characters>31</Characters>
  <Application>Microsoft Office Word</Application>
  <DocSecurity>0</DocSecurity>
  <Lines>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Gonyeo</dc:creator>
  <cp:lastModifiedBy>Sara Hardy</cp:lastModifiedBy>
  <cp:revision>2</cp:revision>
  <cp:lastPrinted>2025-10-17T13:36:00Z</cp:lastPrinted>
  <dcterms:created xsi:type="dcterms:W3CDTF">2026-01-20T15:39:00Z</dcterms:created>
  <dcterms:modified xsi:type="dcterms:W3CDTF">2026-01-20T15:39:00Z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TC060888481033</vt:lpwstr>
  </property>
</Properties>
</file>