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5AEBB" w14:textId="77777777" w:rsidR="00FB1B51" w:rsidRPr="00257DC3" w:rsidRDefault="00FB1B51" w:rsidP="00B96405">
      <w:pPr>
        <w:pStyle w:val="Heading1"/>
        <w:spacing w:before="0" w:after="120"/>
        <w:rPr>
          <w:color w:val="auto"/>
        </w:rPr>
      </w:pPr>
      <w:bookmarkStart w:id="0" w:name="_Toc139177114"/>
      <w:bookmarkStart w:id="1" w:name="_Toc354757593"/>
      <w:bookmarkStart w:id="2" w:name="_Toc355006518"/>
      <w:bookmarkStart w:id="3" w:name="_Toc355009797"/>
      <w:bookmarkStart w:id="4" w:name="_Toc355017774"/>
      <w:bookmarkStart w:id="5" w:name="_Toc355252303"/>
      <w:bookmarkStart w:id="6" w:name="_Toc355874795"/>
      <w:r w:rsidRPr="00257DC3">
        <w:rPr>
          <w:b/>
          <w:color w:val="auto"/>
        </w:rPr>
        <w:t>HDR Explorers:</w:t>
      </w:r>
      <w:r w:rsidRPr="00257DC3">
        <w:rPr>
          <w:color w:val="auto"/>
        </w:rPr>
        <w:t xml:space="preserve"> Architecture and Engineering Career </w:t>
      </w:r>
      <w:r w:rsidRPr="00257DC3">
        <w:rPr>
          <w:rStyle w:val="Heading1Char"/>
          <w:color w:val="auto"/>
        </w:rPr>
        <w:t>Exploration</w:t>
      </w:r>
      <w:r w:rsidRPr="00257DC3">
        <w:rPr>
          <w:color w:val="auto"/>
        </w:rPr>
        <w:t xml:space="preserve"> </w:t>
      </w:r>
    </w:p>
    <w:bookmarkEnd w:id="0"/>
    <w:bookmarkEnd w:id="1"/>
    <w:bookmarkEnd w:id="2"/>
    <w:bookmarkEnd w:id="3"/>
    <w:bookmarkEnd w:id="4"/>
    <w:bookmarkEnd w:id="5"/>
    <w:bookmarkEnd w:id="6"/>
    <w:p w14:paraId="08DCF5DB" w14:textId="77777777" w:rsidR="00B42A02" w:rsidRDefault="00B42A02" w:rsidP="005352A0">
      <w:pPr>
        <w:pStyle w:val="Heading2"/>
        <w:spacing w:after="60"/>
        <w:rPr>
          <w:sz w:val="42"/>
          <w:szCs w:val="28"/>
        </w:rPr>
      </w:pPr>
      <w:r>
        <w:rPr>
          <w:noProof/>
          <w:sz w:val="42"/>
          <w:szCs w:val="28"/>
        </w:rPr>
        <w:drawing>
          <wp:inline distT="0" distB="0" distL="0" distR="0" wp14:anchorId="205CEA70" wp14:editId="279A8CA0">
            <wp:extent cx="3550024" cy="2366883"/>
            <wp:effectExtent l="0" t="0" r="0" b="0"/>
            <wp:docPr id="4" name="Picture 4" descr="C:\Users\rohnoutka\AppData\Local\Microsoft\Windows\INetCache\Content.Word\1098429354_StudentsBuildingBridge_Getty2019_UR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C:\Users\rohnoutka\AppData\Local\Microsoft\Windows\INetCache\Content.Word\1098429354_StudentsBuildingBridge_Getty2019_URs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71" cy="237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2"/>
          <w:szCs w:val="28"/>
        </w:rPr>
        <w:t xml:space="preserve"> </w:t>
      </w:r>
      <w:r>
        <w:rPr>
          <w:noProof/>
          <w:sz w:val="42"/>
          <w:szCs w:val="28"/>
        </w:rPr>
        <w:drawing>
          <wp:inline distT="0" distB="0" distL="0" distR="0" wp14:anchorId="6F11A9F8" wp14:editId="13B272C0">
            <wp:extent cx="2523744" cy="2368296"/>
            <wp:effectExtent l="0" t="0" r="0" b="0"/>
            <wp:docPr id="5" name="Picture 5" descr="C:\Users\rohnoutka\AppData\Local\Microsoft\Windows\INetCache\Content.Word\HDR_SilverSprings_PP1_008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rohnoutka\AppData\Local\Microsoft\Windows\INetCache\Content.Word\HDR_SilverSprings_PP1_008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7" t="10166" r="19966"/>
                    <a:stretch/>
                  </pic:blipFill>
                  <pic:spPr bwMode="auto">
                    <a:xfrm>
                      <a:off x="0" y="0"/>
                      <a:ext cx="2523744" cy="236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095B2" w14:textId="77777777" w:rsidR="005352A0" w:rsidRPr="00B96405" w:rsidRDefault="005352A0" w:rsidP="007F50E2">
      <w:pPr>
        <w:pStyle w:val="Heading2"/>
        <w:spacing w:before="120" w:after="300"/>
        <w:rPr>
          <w:sz w:val="42"/>
          <w:szCs w:val="28"/>
        </w:rPr>
      </w:pPr>
      <w:r>
        <w:rPr>
          <w:noProof/>
          <w:sz w:val="42"/>
          <w:szCs w:val="28"/>
        </w:rPr>
        <w:drawing>
          <wp:inline distT="0" distB="0" distL="0" distR="0" wp14:anchorId="3FE8F9B4" wp14:editId="67C052F1">
            <wp:extent cx="2276475" cy="1307465"/>
            <wp:effectExtent l="0" t="0" r="9525" b="6985"/>
            <wp:docPr id="8" name="Picture 8" descr="C:\Users\rohnoutka\AppData\Local\Microsoft\Windows\INetCache\Content.Word\shutterstock_254348194_WorkDesk_Premier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C:\Users\rohnoutka\AppData\Local\Microsoft\Windows\INetCache\Content.Word\shutterstock_254348194_WorkDesk_Premier_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6902" r="3911" b="4023"/>
                    <a:stretch/>
                  </pic:blipFill>
                  <pic:spPr bwMode="auto">
                    <a:xfrm>
                      <a:off x="0" y="0"/>
                      <a:ext cx="2296657" cy="1319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17CA">
        <w:rPr>
          <w:sz w:val="42"/>
          <w:szCs w:val="28"/>
        </w:rPr>
        <w:t xml:space="preserve"> </w:t>
      </w:r>
      <w:r w:rsidR="00B42A02">
        <w:rPr>
          <w:noProof/>
          <w:sz w:val="42"/>
          <w:szCs w:val="28"/>
        </w:rPr>
        <w:drawing>
          <wp:inline distT="0" distB="0" distL="0" distR="0" wp14:anchorId="583ADE9C" wp14:editId="657AF890">
            <wp:extent cx="3778624" cy="1309690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italTechMtg_PP1009_l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31" cy="131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HDRSidebarStyle"/>
        <w:tblpPr w:leftFromText="288" w:bottomFromText="288" w:vertAnchor="text" w:tblpXSpec="right" w:tblpY="173"/>
        <w:tblOverlap w:val="never"/>
        <w:tblW w:w="0" w:type="auto"/>
        <w:tblLook w:val="04A0" w:firstRow="1" w:lastRow="0" w:firstColumn="1" w:lastColumn="0" w:noHBand="0" w:noVBand="1"/>
      </w:tblPr>
      <w:tblGrid>
        <w:gridCol w:w="3690"/>
      </w:tblGrid>
      <w:tr w:rsidR="00D32F95" w14:paraId="0EAA0792" w14:textId="77777777" w:rsidTr="00FB1B51">
        <w:trPr>
          <w:cantSplit/>
        </w:trPr>
        <w:tc>
          <w:tcPr>
            <w:tcW w:w="3690" w:type="dxa"/>
            <w:tcBorders>
              <w:top w:val="single" w:sz="18" w:space="0" w:color="DCDCD8" w:themeColor="background2" w:themeTint="66"/>
              <w:bottom w:val="single" w:sz="18" w:space="0" w:color="DCDCD8" w:themeColor="background2" w:themeTint="66"/>
            </w:tcBorders>
            <w:shd w:val="clear" w:color="auto" w:fill="auto"/>
          </w:tcPr>
          <w:p w14:paraId="200B9DEA" w14:textId="5130C0DE" w:rsidR="00D32F95" w:rsidRPr="00351ED7" w:rsidRDefault="00FB1B51" w:rsidP="00372B04">
            <w:pPr>
              <w:pStyle w:val="SidebarHeading"/>
              <w:spacing w:before="120"/>
              <w:ind w:left="810" w:hanging="720"/>
              <w:rPr>
                <w:color w:val="C8102E" w:themeColor="accent2"/>
                <w:spacing w:val="20"/>
                <w:sz w:val="24"/>
              </w:rPr>
            </w:pPr>
            <w:r w:rsidRPr="00351ED7">
              <w:rPr>
                <w:color w:val="C8102E" w:themeColor="accent2"/>
                <w:spacing w:val="20"/>
                <w:sz w:val="24"/>
              </w:rPr>
              <w:t>20</w:t>
            </w:r>
            <w:r w:rsidR="00880D20">
              <w:rPr>
                <w:color w:val="C8102E" w:themeColor="accent2"/>
                <w:spacing w:val="20"/>
                <w:sz w:val="24"/>
              </w:rPr>
              <w:t>2</w:t>
            </w:r>
            <w:r w:rsidR="001B604E">
              <w:rPr>
                <w:color w:val="C8102E" w:themeColor="accent2"/>
                <w:spacing w:val="20"/>
                <w:sz w:val="24"/>
              </w:rPr>
              <w:t>3</w:t>
            </w:r>
            <w:r w:rsidRPr="00351ED7">
              <w:rPr>
                <w:color w:val="C8102E" w:themeColor="accent2"/>
                <w:spacing w:val="20"/>
                <w:sz w:val="24"/>
              </w:rPr>
              <w:t xml:space="preserve"> </w:t>
            </w:r>
            <w:r w:rsidR="00276518">
              <w:rPr>
                <w:color w:val="C8102E" w:themeColor="accent2"/>
                <w:spacing w:val="20"/>
                <w:sz w:val="24"/>
              </w:rPr>
              <w:t>PRELIM</w:t>
            </w:r>
            <w:r w:rsidR="00FE5FDA" w:rsidRPr="00351ED7">
              <w:rPr>
                <w:color w:val="C8102E" w:themeColor="accent2"/>
                <w:spacing w:val="20"/>
                <w:sz w:val="24"/>
              </w:rPr>
              <w:t>SCHEDULE</w:t>
            </w:r>
          </w:p>
          <w:p w14:paraId="78B5E216" w14:textId="758EBDBC" w:rsidR="00B96405" w:rsidRPr="00B96405" w:rsidRDefault="00351ED7" w:rsidP="00B96405">
            <w:pPr>
              <w:pStyle w:val="SidebarText"/>
              <w:spacing w:after="60"/>
              <w:ind w:left="810" w:hanging="720"/>
              <w:rPr>
                <w:b/>
              </w:rPr>
            </w:pPr>
            <w:r>
              <w:rPr>
                <w:b/>
              </w:rPr>
              <w:t xml:space="preserve">Sep. </w:t>
            </w:r>
            <w:proofErr w:type="gramStart"/>
            <w:r w:rsidR="00C04D18">
              <w:rPr>
                <w:b/>
              </w:rPr>
              <w:t>2</w:t>
            </w:r>
            <w:r w:rsidR="001B604E">
              <w:rPr>
                <w:b/>
              </w:rPr>
              <w:t>0</w:t>
            </w:r>
            <w:r>
              <w:rPr>
                <w:b/>
              </w:rPr>
              <w:t xml:space="preserve">  </w:t>
            </w:r>
            <w:r w:rsidR="00B96405" w:rsidRPr="00B96405">
              <w:rPr>
                <w:b/>
              </w:rPr>
              <w:t>Open</w:t>
            </w:r>
            <w:proofErr w:type="gramEnd"/>
            <w:r w:rsidR="00B96405" w:rsidRPr="00B96405">
              <w:rPr>
                <w:b/>
              </w:rPr>
              <w:t xml:space="preserve"> House Kick-Off</w:t>
            </w:r>
          </w:p>
          <w:p w14:paraId="74AF5C27" w14:textId="4697687D" w:rsidR="00B96405" w:rsidRPr="00B96405" w:rsidRDefault="00351ED7" w:rsidP="00B96405">
            <w:pPr>
              <w:pStyle w:val="SidebarText"/>
              <w:spacing w:after="60"/>
              <w:ind w:left="810" w:hanging="720"/>
              <w:rPr>
                <w:b/>
              </w:rPr>
            </w:pPr>
            <w:r>
              <w:rPr>
                <w:b/>
              </w:rPr>
              <w:t xml:space="preserve">Sep. </w:t>
            </w:r>
            <w:proofErr w:type="gramStart"/>
            <w:r w:rsidR="00C04D18">
              <w:rPr>
                <w:b/>
              </w:rPr>
              <w:t>2</w:t>
            </w:r>
            <w:r w:rsidR="001B604E">
              <w:rPr>
                <w:b/>
              </w:rPr>
              <w:t>7</w:t>
            </w:r>
            <w:r>
              <w:rPr>
                <w:b/>
              </w:rPr>
              <w:t xml:space="preserve">  </w:t>
            </w:r>
            <w:r w:rsidR="00B96405" w:rsidRPr="00B96405">
              <w:rPr>
                <w:b/>
              </w:rPr>
              <w:t>Structural</w:t>
            </w:r>
            <w:proofErr w:type="gramEnd"/>
            <w:r w:rsidR="00B96405" w:rsidRPr="00B96405">
              <w:rPr>
                <w:b/>
              </w:rPr>
              <w:t xml:space="preserve"> Engineering Design Project </w:t>
            </w:r>
          </w:p>
          <w:p w14:paraId="066F2F3F" w14:textId="519194A5" w:rsidR="00B96405" w:rsidRPr="00B96405" w:rsidRDefault="00C04D18" w:rsidP="00B96405">
            <w:pPr>
              <w:pStyle w:val="SidebarText"/>
              <w:spacing w:after="60"/>
              <w:ind w:left="810" w:hanging="720"/>
              <w:rPr>
                <w:b/>
              </w:rPr>
            </w:pPr>
            <w:r>
              <w:rPr>
                <w:b/>
              </w:rPr>
              <w:t xml:space="preserve">Oct. </w:t>
            </w:r>
            <w:r w:rsidR="001B604E">
              <w:rPr>
                <w:b/>
              </w:rPr>
              <w:t>4</w:t>
            </w:r>
            <w:r w:rsidR="00B96405" w:rsidRPr="00B96405">
              <w:rPr>
                <w:b/>
              </w:rPr>
              <w:t xml:space="preserve">  </w:t>
            </w:r>
            <w:r w:rsidR="00EB7BBE" w:rsidRPr="00B96405">
              <w:rPr>
                <w:b/>
              </w:rPr>
              <w:t xml:space="preserve"> </w:t>
            </w:r>
            <w:r w:rsidR="003C6C02">
              <w:rPr>
                <w:b/>
              </w:rPr>
              <w:t xml:space="preserve">  </w:t>
            </w:r>
            <w:r w:rsidR="00EB7BBE" w:rsidRPr="00B96405">
              <w:rPr>
                <w:b/>
              </w:rPr>
              <w:t>Architecture Design</w:t>
            </w:r>
            <w:r w:rsidR="00EB7BBE">
              <w:rPr>
                <w:b/>
              </w:rPr>
              <w:t xml:space="preserve"> / Interior Design</w:t>
            </w:r>
            <w:r w:rsidR="00EB7BBE" w:rsidRPr="00B96405">
              <w:rPr>
                <w:b/>
              </w:rPr>
              <w:t xml:space="preserve"> Project </w:t>
            </w:r>
          </w:p>
          <w:p w14:paraId="727426BA" w14:textId="2C1DB6FE" w:rsidR="00B96405" w:rsidRPr="00B96405" w:rsidRDefault="002776C7" w:rsidP="00B96405">
            <w:pPr>
              <w:pStyle w:val="SidebarText"/>
              <w:spacing w:after="60"/>
              <w:ind w:left="810" w:hanging="720"/>
              <w:rPr>
                <w:b/>
              </w:rPr>
            </w:pPr>
            <w:r>
              <w:rPr>
                <w:b/>
              </w:rPr>
              <w:t>Oct</w:t>
            </w:r>
            <w:r w:rsidR="00B96405" w:rsidRPr="00B96405">
              <w:rPr>
                <w:b/>
              </w:rPr>
              <w:t xml:space="preserve">. </w:t>
            </w:r>
            <w:r w:rsidR="00C04D18">
              <w:rPr>
                <w:b/>
              </w:rPr>
              <w:t>1</w:t>
            </w:r>
            <w:r w:rsidR="001B604E">
              <w:rPr>
                <w:b/>
              </w:rPr>
              <w:t>1</w:t>
            </w:r>
            <w:r w:rsidR="00B96405" w:rsidRPr="00B96405">
              <w:rPr>
                <w:b/>
              </w:rPr>
              <w:t xml:space="preserve">  </w:t>
            </w:r>
            <w:r w:rsidR="00C87D7C" w:rsidRPr="00B96405">
              <w:rPr>
                <w:b/>
              </w:rPr>
              <w:t xml:space="preserve"> </w:t>
            </w:r>
            <w:r w:rsidR="00EB7BBE" w:rsidRPr="00B96405">
              <w:rPr>
                <w:b/>
              </w:rPr>
              <w:t>PKI Engineering Tour</w:t>
            </w:r>
            <w:r w:rsidR="00EB7BBE">
              <w:rPr>
                <w:rFonts w:ascii="Arial Narrow" w:hAnsi="Arial Narrow"/>
              </w:rPr>
              <w:t xml:space="preserve"> </w:t>
            </w:r>
            <w:r w:rsidR="00EB7BBE">
              <w:rPr>
                <w:rFonts w:ascii="Arial Narrow" w:hAnsi="Arial Narrow"/>
              </w:rPr>
              <w:br/>
              <w:t xml:space="preserve"> </w:t>
            </w:r>
            <w:r w:rsidR="00EB7BBE" w:rsidRPr="00B96405">
              <w:rPr>
                <w:rFonts w:ascii="Arial Narrow" w:hAnsi="Arial Narrow"/>
              </w:rPr>
              <w:t>M</w:t>
            </w:r>
            <w:r w:rsidR="00EB7BBE">
              <w:rPr>
                <w:rFonts w:ascii="Arial Narrow" w:hAnsi="Arial Narrow"/>
              </w:rPr>
              <w:t>eet at the PKI-UNO South Campus</w:t>
            </w:r>
            <w:r w:rsidR="00EB7BBE">
              <w:rPr>
                <w:rFonts w:ascii="Arial Narrow" w:hAnsi="Arial Narrow"/>
              </w:rPr>
              <w:br/>
              <w:t xml:space="preserve"> 1110 South 67th Street</w:t>
            </w:r>
            <w:r w:rsidR="00EB7BBE">
              <w:rPr>
                <w:rFonts w:ascii="Arial Narrow" w:hAnsi="Arial Narrow"/>
              </w:rPr>
              <w:br/>
              <w:t xml:space="preserve"> Omaha, NE 68182</w:t>
            </w:r>
            <w:r w:rsidR="00EB7BBE">
              <w:rPr>
                <w:rFonts w:ascii="Arial Narrow" w:hAnsi="Arial Narrow"/>
              </w:rPr>
              <w:br/>
              <w:t xml:space="preserve"> </w:t>
            </w:r>
            <w:r w:rsidR="00EB7BBE" w:rsidRPr="00B96405">
              <w:rPr>
                <w:rFonts w:ascii="Arial Narrow" w:hAnsi="Arial Narrow"/>
              </w:rPr>
              <w:t>6:30-8:00 PM</w:t>
            </w:r>
            <w:r w:rsidR="00EB7BBE" w:rsidRPr="00B96405">
              <w:rPr>
                <w:b/>
              </w:rPr>
              <w:t xml:space="preserve"> </w:t>
            </w:r>
          </w:p>
          <w:p w14:paraId="6CFE992A" w14:textId="3ED60E4E" w:rsidR="00B96405" w:rsidRPr="00B96405" w:rsidRDefault="00B96405" w:rsidP="00B96405">
            <w:pPr>
              <w:pStyle w:val="SidebarText"/>
              <w:spacing w:after="60"/>
              <w:ind w:left="810" w:hanging="720"/>
              <w:rPr>
                <w:b/>
              </w:rPr>
            </w:pPr>
            <w:r w:rsidRPr="00BB7E61">
              <w:rPr>
                <w:b/>
              </w:rPr>
              <w:t xml:space="preserve">Oct. </w:t>
            </w:r>
            <w:r w:rsidR="00C04D18" w:rsidRPr="00BB7E61">
              <w:rPr>
                <w:b/>
              </w:rPr>
              <w:t>1</w:t>
            </w:r>
            <w:r w:rsidR="001B604E" w:rsidRPr="00BB7E61">
              <w:rPr>
                <w:b/>
              </w:rPr>
              <w:t>8</w:t>
            </w:r>
            <w:r w:rsidRPr="00BB7E61">
              <w:rPr>
                <w:b/>
              </w:rPr>
              <w:t xml:space="preserve">   </w:t>
            </w:r>
            <w:r w:rsidR="00C04D18" w:rsidRPr="00BB7E61">
              <w:rPr>
                <w:b/>
              </w:rPr>
              <w:t>Civil Engineering/</w:t>
            </w:r>
            <w:r w:rsidR="00C87D7C" w:rsidRPr="00BB7E61">
              <w:rPr>
                <w:b/>
              </w:rPr>
              <w:t>Landscape Architecture</w:t>
            </w:r>
          </w:p>
          <w:p w14:paraId="5B0FF800" w14:textId="669F4640" w:rsidR="00D32F95" w:rsidRPr="00B50EC3" w:rsidRDefault="00B96405" w:rsidP="00B50EC3">
            <w:pPr>
              <w:pStyle w:val="SidebarText"/>
              <w:spacing w:after="60"/>
              <w:ind w:left="810" w:hanging="720"/>
              <w:rPr>
                <w:rFonts w:ascii="Arial Narrow" w:hAnsi="Arial Narrow"/>
              </w:rPr>
            </w:pPr>
            <w:r w:rsidRPr="00B96405">
              <w:rPr>
                <w:b/>
              </w:rPr>
              <w:t xml:space="preserve">Oct. </w:t>
            </w:r>
            <w:r w:rsidR="002776C7">
              <w:rPr>
                <w:b/>
              </w:rPr>
              <w:t>2</w:t>
            </w:r>
            <w:r w:rsidR="001B604E">
              <w:rPr>
                <w:b/>
              </w:rPr>
              <w:t>5</w:t>
            </w:r>
            <w:r w:rsidRPr="00B96405">
              <w:rPr>
                <w:b/>
              </w:rPr>
              <w:t xml:space="preserve">   </w:t>
            </w:r>
            <w:r w:rsidR="00EB7BBE" w:rsidRPr="00B96405">
              <w:rPr>
                <w:b/>
              </w:rPr>
              <w:t>Project Tour</w:t>
            </w:r>
            <w:r w:rsidR="00EB7BBE">
              <w:rPr>
                <w:b/>
              </w:rPr>
              <w:br/>
            </w:r>
            <w:r w:rsidR="00EB7BBE" w:rsidRPr="00B96405">
              <w:rPr>
                <w:rFonts w:ascii="Arial Narrow" w:hAnsi="Arial Narrow"/>
              </w:rPr>
              <w:t>Meet at the UNO Baxter Arena</w:t>
            </w:r>
            <w:r w:rsidR="00EB7BBE">
              <w:rPr>
                <w:rFonts w:ascii="Arial Narrow" w:hAnsi="Arial Narrow"/>
              </w:rPr>
              <w:br/>
            </w:r>
            <w:r w:rsidR="00EB7BBE" w:rsidRPr="00B96405">
              <w:rPr>
                <w:rFonts w:ascii="Arial Narrow" w:hAnsi="Arial Narrow"/>
              </w:rPr>
              <w:t>2425 South 67th Street</w:t>
            </w:r>
            <w:r w:rsidR="00EB7BBE">
              <w:rPr>
                <w:rFonts w:ascii="Arial Narrow" w:hAnsi="Arial Narrow"/>
              </w:rPr>
              <w:br/>
            </w:r>
            <w:r w:rsidR="00EB7BBE" w:rsidRPr="00B96405">
              <w:rPr>
                <w:rFonts w:ascii="Arial Narrow" w:hAnsi="Arial Narrow"/>
              </w:rPr>
              <w:t>Omaha, NE 68182</w:t>
            </w:r>
            <w:r w:rsidR="00EB7BBE">
              <w:rPr>
                <w:rFonts w:ascii="Arial Narrow" w:hAnsi="Arial Narrow"/>
              </w:rPr>
              <w:br/>
            </w:r>
            <w:r w:rsidR="00EB7BBE" w:rsidRPr="00B96405">
              <w:rPr>
                <w:rFonts w:ascii="Arial Narrow" w:hAnsi="Arial Narrow"/>
              </w:rPr>
              <w:t>6:30-8:00 PM</w:t>
            </w:r>
          </w:p>
        </w:tc>
      </w:tr>
      <w:tr w:rsidR="003C6C02" w14:paraId="5E4B033B" w14:textId="77777777" w:rsidTr="00FB1B51">
        <w:trPr>
          <w:cantSplit/>
        </w:trPr>
        <w:tc>
          <w:tcPr>
            <w:tcW w:w="3690" w:type="dxa"/>
            <w:tcBorders>
              <w:top w:val="single" w:sz="18" w:space="0" w:color="DCDCD8" w:themeColor="background2" w:themeTint="66"/>
              <w:bottom w:val="single" w:sz="18" w:space="0" w:color="DCDCD8" w:themeColor="background2" w:themeTint="66"/>
            </w:tcBorders>
            <w:shd w:val="clear" w:color="auto" w:fill="auto"/>
          </w:tcPr>
          <w:p w14:paraId="66156831" w14:textId="77777777" w:rsidR="003C6C02" w:rsidRPr="00351ED7" w:rsidRDefault="003C6C02" w:rsidP="00372B04">
            <w:pPr>
              <w:pStyle w:val="SidebarHeading"/>
              <w:spacing w:before="120"/>
              <w:ind w:left="810" w:hanging="720"/>
              <w:rPr>
                <w:color w:val="C8102E" w:themeColor="accent2"/>
                <w:spacing w:val="20"/>
                <w:sz w:val="24"/>
              </w:rPr>
            </w:pPr>
          </w:p>
        </w:tc>
      </w:tr>
    </w:tbl>
    <w:p w14:paraId="2BF13146" w14:textId="77777777" w:rsidR="00FB1B51" w:rsidRDefault="00FB1B51" w:rsidP="007447F8">
      <w:pPr>
        <w:pStyle w:val="Heading3"/>
        <w:spacing w:before="0" w:after="120"/>
      </w:pPr>
      <w:r>
        <w:t>Post Advisors:</w:t>
      </w:r>
    </w:p>
    <w:p w14:paraId="5EFC1DF9" w14:textId="62E41377" w:rsidR="00FB1B51" w:rsidRPr="00C01194" w:rsidRDefault="00FB1B51" w:rsidP="00FB1B51">
      <w:pPr>
        <w:pStyle w:val="BodyText"/>
        <w:rPr>
          <w:sz w:val="20"/>
          <w:szCs w:val="20"/>
        </w:rPr>
      </w:pPr>
      <w:r w:rsidRPr="00C01194">
        <w:rPr>
          <w:sz w:val="20"/>
          <w:szCs w:val="20"/>
        </w:rPr>
        <w:t>Post advi</w:t>
      </w:r>
      <w:r w:rsidR="0062448F">
        <w:rPr>
          <w:sz w:val="20"/>
          <w:szCs w:val="20"/>
        </w:rPr>
        <w:t xml:space="preserve">sors can be reached by calling </w:t>
      </w:r>
      <w:r w:rsidRPr="00C01194">
        <w:rPr>
          <w:sz w:val="20"/>
          <w:szCs w:val="20"/>
        </w:rPr>
        <w:t>4</w:t>
      </w:r>
      <w:r w:rsidR="0062448F">
        <w:rPr>
          <w:sz w:val="20"/>
          <w:szCs w:val="20"/>
        </w:rPr>
        <w:t>02.399.1000</w:t>
      </w:r>
      <w:r w:rsidR="00580BFA" w:rsidRPr="00C01194">
        <w:rPr>
          <w:sz w:val="20"/>
          <w:szCs w:val="20"/>
        </w:rPr>
        <w:br/>
      </w:r>
      <w:r w:rsidR="00C5398F">
        <w:rPr>
          <w:sz w:val="20"/>
          <w:szCs w:val="20"/>
        </w:rPr>
        <w:t>Ashley Glesinger – Dan Donahoe</w:t>
      </w:r>
      <w:r w:rsidR="00704141">
        <w:rPr>
          <w:sz w:val="20"/>
          <w:szCs w:val="20"/>
        </w:rPr>
        <w:t xml:space="preserve"> - </w:t>
      </w:r>
      <w:r w:rsidR="00580BFA" w:rsidRPr="00C01194">
        <w:rPr>
          <w:sz w:val="20"/>
          <w:szCs w:val="20"/>
        </w:rPr>
        <w:t>John Savage</w:t>
      </w:r>
      <w:r w:rsidR="00704141">
        <w:rPr>
          <w:sz w:val="20"/>
          <w:szCs w:val="20"/>
        </w:rPr>
        <w:t xml:space="preserve"> </w:t>
      </w:r>
      <w:r w:rsidR="005E12A5">
        <w:rPr>
          <w:sz w:val="20"/>
          <w:szCs w:val="20"/>
        </w:rPr>
        <w:t xml:space="preserve">- </w:t>
      </w:r>
      <w:r w:rsidRPr="00C01194">
        <w:rPr>
          <w:sz w:val="20"/>
          <w:szCs w:val="20"/>
        </w:rPr>
        <w:t>James Wingert</w:t>
      </w:r>
    </w:p>
    <w:p w14:paraId="0916C79B" w14:textId="77777777" w:rsidR="00BD5BC7" w:rsidRPr="00257DC3" w:rsidRDefault="00BD5BC7" w:rsidP="00257DC3">
      <w:pPr>
        <w:pStyle w:val="Heading6"/>
      </w:pPr>
      <w:r w:rsidRPr="00257DC3">
        <w:t>Note:</w:t>
      </w:r>
    </w:p>
    <w:p w14:paraId="49F4393C" w14:textId="77777777" w:rsidR="00BD5BC7" w:rsidRPr="00C01194" w:rsidRDefault="00BD5BC7" w:rsidP="00BD5BC7">
      <w:pPr>
        <w:pStyle w:val="BodyText"/>
        <w:rPr>
          <w:sz w:val="20"/>
          <w:szCs w:val="20"/>
        </w:rPr>
      </w:pPr>
      <w:r w:rsidRPr="00C01194">
        <w:rPr>
          <w:sz w:val="20"/>
          <w:szCs w:val="20"/>
        </w:rPr>
        <w:t>Unless noted otherwise, all meetings take place on Wednesdays</w:t>
      </w:r>
      <w:r w:rsidR="00B96405" w:rsidRPr="00C01194">
        <w:rPr>
          <w:sz w:val="20"/>
          <w:szCs w:val="20"/>
        </w:rPr>
        <w:t>,</w:t>
      </w:r>
      <w:r w:rsidRPr="00C01194">
        <w:rPr>
          <w:sz w:val="20"/>
          <w:szCs w:val="20"/>
        </w:rPr>
        <w:t xml:space="preserve"> </w:t>
      </w:r>
      <w:r w:rsidR="00FE5FDA" w:rsidRPr="00C01194">
        <w:rPr>
          <w:sz w:val="20"/>
          <w:szCs w:val="20"/>
        </w:rPr>
        <w:t xml:space="preserve">begin promptly at 6:30 </w:t>
      </w:r>
      <w:proofErr w:type="gramStart"/>
      <w:r w:rsidR="00FE5FDA" w:rsidRPr="00C01194">
        <w:rPr>
          <w:sz w:val="20"/>
          <w:szCs w:val="20"/>
        </w:rPr>
        <w:t>in</w:t>
      </w:r>
      <w:proofErr w:type="gramEnd"/>
      <w:r w:rsidR="00FE5FDA" w:rsidRPr="00C01194">
        <w:rPr>
          <w:sz w:val="20"/>
          <w:szCs w:val="20"/>
        </w:rPr>
        <w:t xml:space="preserve"> the </w:t>
      </w:r>
      <w:r w:rsidR="00372B04" w:rsidRPr="00C01194">
        <w:rPr>
          <w:sz w:val="20"/>
          <w:szCs w:val="20"/>
        </w:rPr>
        <w:t>3</w:t>
      </w:r>
      <w:r w:rsidR="00372B04" w:rsidRPr="00C01194">
        <w:rPr>
          <w:sz w:val="20"/>
          <w:szCs w:val="20"/>
          <w:vertAlign w:val="superscript"/>
        </w:rPr>
        <w:t>rd</w:t>
      </w:r>
      <w:r w:rsidR="00372B04" w:rsidRPr="00C01194">
        <w:rPr>
          <w:sz w:val="20"/>
          <w:szCs w:val="20"/>
        </w:rPr>
        <w:t xml:space="preserve"> Floor </w:t>
      </w:r>
      <w:r w:rsidR="00B96405" w:rsidRPr="00C01194">
        <w:rPr>
          <w:sz w:val="20"/>
          <w:szCs w:val="20"/>
        </w:rPr>
        <w:t xml:space="preserve">3A, 3B, </w:t>
      </w:r>
      <w:r w:rsidR="00C01194">
        <w:rPr>
          <w:sz w:val="20"/>
          <w:szCs w:val="20"/>
        </w:rPr>
        <w:br/>
      </w:r>
      <w:r w:rsidR="00B96405" w:rsidRPr="00C01194">
        <w:rPr>
          <w:sz w:val="20"/>
          <w:szCs w:val="20"/>
        </w:rPr>
        <w:t>and 3C Training Rooms</w:t>
      </w:r>
      <w:r w:rsidRPr="00C01194">
        <w:rPr>
          <w:sz w:val="20"/>
          <w:szCs w:val="20"/>
        </w:rPr>
        <w:t>. Me</w:t>
      </w:r>
      <w:r w:rsidR="00580BFA" w:rsidRPr="00C01194">
        <w:rPr>
          <w:sz w:val="20"/>
          <w:szCs w:val="20"/>
        </w:rPr>
        <w:t>etings will adjourn at 8:00 PM.</w:t>
      </w:r>
    </w:p>
    <w:p w14:paraId="394487EB" w14:textId="77777777" w:rsidR="00BD5BC7" w:rsidRDefault="00BD5BC7" w:rsidP="00257DC3">
      <w:pPr>
        <w:pStyle w:val="Heading6"/>
      </w:pPr>
      <w:r>
        <w:t>Weather Cancellation Policy:</w:t>
      </w:r>
    </w:p>
    <w:p w14:paraId="151F030A" w14:textId="77777777" w:rsidR="005E12A5" w:rsidRPr="00C01194" w:rsidRDefault="00BD5BC7" w:rsidP="00E41E0B">
      <w:pPr>
        <w:pStyle w:val="BodyText"/>
        <w:rPr>
          <w:sz w:val="20"/>
          <w:szCs w:val="20"/>
        </w:rPr>
      </w:pPr>
      <w:r w:rsidRPr="00C01194">
        <w:rPr>
          <w:sz w:val="20"/>
          <w:szCs w:val="20"/>
        </w:rPr>
        <w:t>If Omaha Public Schools cancels school on an Explorers meeting day, the Explorers Meeting will also be cancelled.</w:t>
      </w:r>
    </w:p>
    <w:p w14:paraId="61C440BE" w14:textId="77777777" w:rsidR="005E12A5" w:rsidRDefault="005E12A5" w:rsidP="005E12A5">
      <w:pPr>
        <w:pStyle w:val="Heading6"/>
      </w:pPr>
      <w:r>
        <w:t>Parking:</w:t>
      </w:r>
    </w:p>
    <w:p w14:paraId="40F49602" w14:textId="77777777" w:rsidR="005E12A5" w:rsidRPr="00C01194" w:rsidRDefault="005E12A5" w:rsidP="005E12A5">
      <w:pPr>
        <w:pStyle w:val="BodyText"/>
        <w:rPr>
          <w:sz w:val="20"/>
          <w:szCs w:val="20"/>
        </w:rPr>
      </w:pPr>
      <w:r>
        <w:rPr>
          <w:sz w:val="20"/>
          <w:szCs w:val="20"/>
        </w:rPr>
        <w:t>Encourage to use the parking garage on-site parking</w:t>
      </w:r>
      <w:r w:rsidRPr="00C01194">
        <w:rPr>
          <w:sz w:val="20"/>
          <w:szCs w:val="20"/>
        </w:rPr>
        <w:t>.</w:t>
      </w:r>
      <w:r>
        <w:rPr>
          <w:sz w:val="20"/>
          <w:szCs w:val="20"/>
        </w:rPr>
        <w:t xml:space="preserve"> Pick-up and drop-off as well.</w:t>
      </w:r>
    </w:p>
    <w:p w14:paraId="022BB488" w14:textId="77777777" w:rsidR="00580BFA" w:rsidRDefault="00580BFA">
      <w:pPr>
        <w:spacing w:after="200" w:line="276" w:lineRule="auto"/>
      </w:pPr>
      <w:r>
        <w:br w:type="page"/>
      </w:r>
    </w:p>
    <w:p w14:paraId="61B964CD" w14:textId="77777777" w:rsidR="004850A4" w:rsidRPr="001D1AAC" w:rsidRDefault="004850A4" w:rsidP="00E41E0B">
      <w:pPr>
        <w:pStyle w:val="BodyText"/>
      </w:pPr>
      <w:r>
        <w:rPr>
          <w:noProof/>
        </w:rPr>
        <w:lastRenderedPageBreak/>
        <w:drawing>
          <wp:inline distT="0" distB="0" distL="0" distR="0" wp14:anchorId="399E89C0" wp14:editId="121751A3">
            <wp:extent cx="6167755" cy="8483191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w-to-Get-Here-VisitorInstruction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8004" r="996"/>
                    <a:stretch/>
                  </pic:blipFill>
                  <pic:spPr bwMode="auto">
                    <a:xfrm>
                      <a:off x="0" y="0"/>
                      <a:ext cx="6173846" cy="8491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850A4" w:rsidRPr="001D1AAC" w:rsidSect="00351ED7">
      <w:headerReference w:type="even" r:id="rId16"/>
      <w:headerReference w:type="default" r:id="rId17"/>
      <w:footerReference w:type="even" r:id="rId18"/>
      <w:footerReference w:type="default" r:id="rId19"/>
      <w:pgSz w:w="12240" w:h="15840" w:code="1"/>
      <w:pgMar w:top="1440" w:right="1080" w:bottom="576" w:left="1440" w:header="576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79C9F" w14:textId="77777777" w:rsidR="00FE1E5B" w:rsidRPr="006904AB" w:rsidRDefault="00FE1E5B" w:rsidP="00E815F9">
      <w:pPr>
        <w:rPr>
          <w:rFonts w:ascii="Arial Narrow" w:hAnsi="Arial Narrow"/>
          <w:sz w:val="18"/>
        </w:rPr>
      </w:pPr>
      <w:r>
        <w:separator/>
      </w:r>
    </w:p>
  </w:endnote>
  <w:endnote w:type="continuationSeparator" w:id="0">
    <w:p w14:paraId="0644C9AF" w14:textId="77777777" w:rsidR="00FE1E5B" w:rsidRPr="006904AB" w:rsidRDefault="00FE1E5B" w:rsidP="00E815F9">
      <w:pPr>
        <w:rPr>
          <w:rFonts w:ascii="Arial Narrow" w:hAnsi="Arial Narrow"/>
          <w:sz w:val="18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E9C7B" w14:textId="77777777" w:rsidR="00257DC3" w:rsidRPr="00827821" w:rsidRDefault="00257DC3" w:rsidP="00904977">
    <w:pPr>
      <w:pStyle w:val="Footer"/>
      <w:jc w:val="right"/>
      <w:rPr>
        <w:rStyle w:val="PageNumber"/>
        <w:b w:val="0"/>
        <w:noProof/>
      </w:rPr>
    </w:pPr>
    <w:r w:rsidRPr="00827821">
      <w:rPr>
        <w:rStyle w:val="PageNumber"/>
        <w:b w:val="0"/>
      </w:rPr>
      <w:fldChar w:fldCharType="begin"/>
    </w:r>
    <w:r w:rsidRPr="00827821">
      <w:rPr>
        <w:rStyle w:val="PageNumber"/>
      </w:rPr>
      <w:instrText xml:space="preserve"> PAGE   \* MERGEFORMAT </w:instrText>
    </w:r>
    <w:r w:rsidRPr="00827821">
      <w:rPr>
        <w:rStyle w:val="PageNumber"/>
        <w:b w:val="0"/>
      </w:rPr>
      <w:fldChar w:fldCharType="separate"/>
    </w:r>
    <w:r w:rsidR="00276518">
      <w:rPr>
        <w:rStyle w:val="PageNumber"/>
        <w:noProof/>
      </w:rPr>
      <w:t>2</w:t>
    </w:r>
    <w:r w:rsidRPr="00827821">
      <w:rPr>
        <w:rStyle w:val="PageNumber"/>
        <w:b w:val="0"/>
        <w:noProof/>
      </w:rPr>
      <w:fldChar w:fldCharType="end"/>
    </w:r>
  </w:p>
  <w:p w14:paraId="17760A54" w14:textId="77777777" w:rsidR="00CC7869" w:rsidRPr="000A5A7A" w:rsidRDefault="00CC7869" w:rsidP="002116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29602" w14:textId="77777777" w:rsidR="00CC7869" w:rsidRPr="000A5A7A" w:rsidRDefault="00CC7869" w:rsidP="0021168E">
    <w:pPr>
      <w:pStyle w:val="Footer"/>
    </w:pPr>
    <w:r>
      <w:ptab w:relativeTo="margin" w:alignment="center" w:leader="none"/>
    </w:r>
    <w:r>
      <w:ptab w:relativeTo="margin" w:alignment="right" w:leader="none"/>
    </w:r>
    <w:r w:rsidR="00580BFA">
      <w:rPr>
        <w:noProof/>
      </w:rPr>
      <w:t xml:space="preserve"> </w:t>
    </w:r>
    <w:r w:rsidRPr="000A5A7A">
      <w:t> </w:t>
    </w:r>
    <w:r w:rsidRPr="000A5A7A">
      <w:t> </w:t>
    </w:r>
    <w:r w:rsidRPr="000A5A7A">
      <w:rPr>
        <w:rStyle w:val="PageNumber"/>
      </w:rPr>
      <w:fldChar w:fldCharType="begin"/>
    </w:r>
    <w:r w:rsidRPr="000A5A7A">
      <w:rPr>
        <w:rStyle w:val="PageNumber"/>
      </w:rPr>
      <w:instrText xml:space="preserve"> PAGE   \* MERGEFORMAT </w:instrText>
    </w:r>
    <w:r w:rsidRPr="000A5A7A">
      <w:rPr>
        <w:rStyle w:val="PageNumber"/>
      </w:rPr>
      <w:fldChar w:fldCharType="separate"/>
    </w:r>
    <w:r w:rsidR="00276518">
      <w:rPr>
        <w:rStyle w:val="PageNumber"/>
        <w:noProof/>
      </w:rPr>
      <w:t>1</w:t>
    </w:r>
    <w:r w:rsidRPr="000A5A7A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743EA2" w14:textId="77777777" w:rsidR="00FE1E5B" w:rsidRPr="006904AB" w:rsidRDefault="00FE1E5B" w:rsidP="00E815F9">
      <w:pPr>
        <w:rPr>
          <w:rFonts w:ascii="Arial Narrow" w:hAnsi="Arial Narrow"/>
          <w:sz w:val="18"/>
        </w:rPr>
      </w:pPr>
      <w:r>
        <w:separator/>
      </w:r>
    </w:p>
  </w:footnote>
  <w:footnote w:type="continuationSeparator" w:id="0">
    <w:p w14:paraId="71F5EB67" w14:textId="77777777" w:rsidR="00FE1E5B" w:rsidRPr="006904AB" w:rsidRDefault="00FE1E5B" w:rsidP="00E815F9">
      <w:pPr>
        <w:rPr>
          <w:rFonts w:ascii="Arial Narrow" w:hAnsi="Arial Narrow"/>
          <w:sz w:val="18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92"/>
      <w:gridCol w:w="828"/>
    </w:tblGrid>
    <w:tr w:rsidR="00CC37C4" w14:paraId="370F84E8" w14:textId="77777777" w:rsidTr="0024464D">
      <w:trPr>
        <w:jc w:val="right"/>
      </w:trPr>
      <w:tc>
        <w:tcPr>
          <w:tcW w:w="0" w:type="auto"/>
        </w:tcPr>
        <w:p w14:paraId="59C80620" w14:textId="77777777" w:rsidR="00CC37C4" w:rsidRDefault="00CC37C4" w:rsidP="00CC37C4">
          <w:pPr>
            <w:pStyle w:val="Header"/>
            <w:jc w:val="right"/>
          </w:pPr>
          <w:r w:rsidRPr="008330EE">
            <w:rPr>
              <w:b/>
              <w:noProof/>
            </w:rPr>
            <w:t>HDR Explorers:</w:t>
          </w:r>
          <w:r>
            <w:rPr>
              <w:noProof/>
            </w:rPr>
            <w:t xml:space="preserve"> 2019 Schedule </w:t>
          </w:r>
        </w:p>
      </w:tc>
      <w:tc>
        <w:tcPr>
          <w:tcW w:w="828" w:type="dxa"/>
          <w:vAlign w:val="center"/>
        </w:tcPr>
        <w:p w14:paraId="699FEB37" w14:textId="77777777" w:rsidR="00CC37C4" w:rsidRDefault="00CC37C4" w:rsidP="00CC37C4">
          <w:pPr>
            <w:pStyle w:val="Header"/>
            <w:jc w:val="right"/>
          </w:pPr>
          <w:r w:rsidRPr="001F5DD0">
            <w:rPr>
              <w:noProof/>
            </w:rPr>
            <w:drawing>
              <wp:inline distT="0" distB="0" distL="0" distR="0" wp14:anchorId="47B57992" wp14:editId="1805BC18">
                <wp:extent cx="381160" cy="219456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DR_Logo_P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160" cy="219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96A8FA5" w14:textId="77777777" w:rsidR="00CC37C4" w:rsidRPr="006414C3" w:rsidRDefault="00CC37C4" w:rsidP="00CC37C4">
    <w:pPr>
      <w:pStyle w:val="Header"/>
    </w:pPr>
  </w:p>
  <w:p w14:paraId="3815A534" w14:textId="77777777" w:rsidR="00CC7869" w:rsidRPr="00CC37C4" w:rsidRDefault="00CC7869" w:rsidP="00CC37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892"/>
      <w:gridCol w:w="828"/>
    </w:tblGrid>
    <w:tr w:rsidR="006414C3" w14:paraId="13375FCB" w14:textId="77777777" w:rsidTr="009366B8">
      <w:trPr>
        <w:jc w:val="right"/>
      </w:trPr>
      <w:tc>
        <w:tcPr>
          <w:tcW w:w="0" w:type="auto"/>
        </w:tcPr>
        <w:p w14:paraId="1E20F784" w14:textId="3DC263EF" w:rsidR="006414C3" w:rsidRDefault="00580BFA" w:rsidP="00580BFA">
          <w:pPr>
            <w:pStyle w:val="Header"/>
            <w:jc w:val="right"/>
          </w:pPr>
          <w:r w:rsidRPr="008330EE">
            <w:rPr>
              <w:b/>
              <w:noProof/>
            </w:rPr>
            <w:t>HDR Explorers</w:t>
          </w:r>
          <w:r w:rsidR="008330EE" w:rsidRPr="008330EE">
            <w:rPr>
              <w:b/>
              <w:noProof/>
            </w:rPr>
            <w:t>:</w:t>
          </w:r>
          <w:r>
            <w:rPr>
              <w:noProof/>
            </w:rPr>
            <w:t xml:space="preserve"> </w:t>
          </w:r>
          <w:r w:rsidR="002776C7">
            <w:rPr>
              <w:noProof/>
            </w:rPr>
            <w:t xml:space="preserve">2022 </w:t>
          </w:r>
          <w:r>
            <w:rPr>
              <w:noProof/>
            </w:rPr>
            <w:t xml:space="preserve">Schedule </w:t>
          </w:r>
        </w:p>
      </w:tc>
      <w:tc>
        <w:tcPr>
          <w:tcW w:w="828" w:type="dxa"/>
          <w:vAlign w:val="center"/>
        </w:tcPr>
        <w:p w14:paraId="71C44FD4" w14:textId="77777777" w:rsidR="006414C3" w:rsidRDefault="006414C3" w:rsidP="009366B8">
          <w:pPr>
            <w:pStyle w:val="Header"/>
            <w:jc w:val="right"/>
          </w:pPr>
          <w:r w:rsidRPr="001F5DD0">
            <w:rPr>
              <w:noProof/>
            </w:rPr>
            <w:drawing>
              <wp:inline distT="0" distB="0" distL="0" distR="0" wp14:anchorId="2F0DA755" wp14:editId="39D92DB6">
                <wp:extent cx="381160" cy="219456"/>
                <wp:effectExtent l="0" t="0" r="0" b="9525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HDR_Logo_P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160" cy="219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E62B840" w14:textId="77777777" w:rsidR="00CC7869" w:rsidRPr="006414C3" w:rsidRDefault="00CC7869" w:rsidP="006414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C5AC92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0461A5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A5A32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E205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6CCE50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F8A93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C74A7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152F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B007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1ADC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F01AD"/>
    <w:multiLevelType w:val="multilevel"/>
    <w:tmpl w:val="FDCAC520"/>
    <w:numStyleLink w:val="TemplateNumberedItems"/>
  </w:abstractNum>
  <w:abstractNum w:abstractNumId="11" w15:restartNumberingAfterBreak="0">
    <w:nsid w:val="03FF6FDA"/>
    <w:multiLevelType w:val="multilevel"/>
    <w:tmpl w:val="135858AA"/>
    <w:numStyleLink w:val="TemplateHeadings"/>
  </w:abstractNum>
  <w:abstractNum w:abstractNumId="12" w15:restartNumberingAfterBreak="0">
    <w:nsid w:val="052042BB"/>
    <w:multiLevelType w:val="multilevel"/>
    <w:tmpl w:val="135858AA"/>
    <w:numStyleLink w:val="TemplateHeadings"/>
  </w:abstractNum>
  <w:abstractNum w:abstractNumId="13" w15:restartNumberingAfterBreak="0">
    <w:nsid w:val="0BEA3297"/>
    <w:multiLevelType w:val="multilevel"/>
    <w:tmpl w:val="FDCAC520"/>
    <w:styleLink w:val="TemplateNumberedItems"/>
    <w:lvl w:ilvl="0">
      <w:start w:val="1"/>
      <w:numFmt w:val="decimal"/>
      <w:pStyle w:val="ListNumb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hanging="360"/>
      </w:pPr>
      <w:rPr>
        <w:rFonts w:hint="default"/>
      </w:rPr>
    </w:lvl>
  </w:abstractNum>
  <w:abstractNum w:abstractNumId="14" w15:restartNumberingAfterBreak="0">
    <w:nsid w:val="10A41223"/>
    <w:multiLevelType w:val="multilevel"/>
    <w:tmpl w:val="135858AA"/>
    <w:numStyleLink w:val="TemplateHeadings"/>
  </w:abstractNum>
  <w:abstractNum w:abstractNumId="15" w15:restartNumberingAfterBreak="0">
    <w:nsid w:val="16782B15"/>
    <w:multiLevelType w:val="multilevel"/>
    <w:tmpl w:val="135858AA"/>
    <w:numStyleLink w:val="TemplateHeadings"/>
  </w:abstractNum>
  <w:abstractNum w:abstractNumId="16" w15:restartNumberingAfterBreak="0">
    <w:nsid w:val="1B8B66DC"/>
    <w:multiLevelType w:val="multilevel"/>
    <w:tmpl w:val="135858AA"/>
    <w:numStyleLink w:val="TemplateHeadings"/>
  </w:abstractNum>
  <w:abstractNum w:abstractNumId="17" w15:restartNumberingAfterBreak="0">
    <w:nsid w:val="1DF7489D"/>
    <w:multiLevelType w:val="multilevel"/>
    <w:tmpl w:val="135858AA"/>
    <w:numStyleLink w:val="TemplateHeadings"/>
  </w:abstractNum>
  <w:abstractNum w:abstractNumId="18" w15:restartNumberingAfterBreak="0">
    <w:nsid w:val="24F75604"/>
    <w:multiLevelType w:val="multilevel"/>
    <w:tmpl w:val="135858AA"/>
    <w:numStyleLink w:val="TemplateHeadings"/>
  </w:abstractNum>
  <w:abstractNum w:abstractNumId="19" w15:restartNumberingAfterBreak="0">
    <w:nsid w:val="25A43001"/>
    <w:multiLevelType w:val="multilevel"/>
    <w:tmpl w:val="4B2097C8"/>
    <w:styleLink w:val="TemplateBulletLists"/>
    <w:lvl w:ilvl="0">
      <w:start w:val="1"/>
      <w:numFmt w:val="bullet"/>
      <w:pStyle w:val="List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1E692F"/>
    <w:multiLevelType w:val="multilevel"/>
    <w:tmpl w:val="C7F46C3C"/>
    <w:numStyleLink w:val="TemplateHeadingsUnnumbered"/>
  </w:abstractNum>
  <w:abstractNum w:abstractNumId="21" w15:restartNumberingAfterBreak="0">
    <w:nsid w:val="2A1531DA"/>
    <w:multiLevelType w:val="multilevel"/>
    <w:tmpl w:val="135858AA"/>
    <w:numStyleLink w:val="TemplateHeadings"/>
  </w:abstractNum>
  <w:abstractNum w:abstractNumId="22" w15:restartNumberingAfterBreak="0">
    <w:nsid w:val="3546026A"/>
    <w:multiLevelType w:val="multilevel"/>
    <w:tmpl w:val="4B2097C8"/>
    <w:numStyleLink w:val="TemplateBulletLists"/>
  </w:abstractNum>
  <w:abstractNum w:abstractNumId="23" w15:restartNumberingAfterBreak="0">
    <w:nsid w:val="35E01A0C"/>
    <w:multiLevelType w:val="multilevel"/>
    <w:tmpl w:val="135858AA"/>
    <w:numStyleLink w:val="TemplateHeadings"/>
  </w:abstractNum>
  <w:abstractNum w:abstractNumId="24" w15:restartNumberingAfterBreak="0">
    <w:nsid w:val="412034E5"/>
    <w:multiLevelType w:val="multilevel"/>
    <w:tmpl w:val="135858AA"/>
    <w:numStyleLink w:val="TemplateHeadings"/>
  </w:abstractNum>
  <w:abstractNum w:abstractNumId="25" w15:restartNumberingAfterBreak="0">
    <w:nsid w:val="431B3432"/>
    <w:multiLevelType w:val="multilevel"/>
    <w:tmpl w:val="135858AA"/>
    <w:numStyleLink w:val="TemplateHeadings"/>
  </w:abstractNum>
  <w:abstractNum w:abstractNumId="26" w15:restartNumberingAfterBreak="0">
    <w:nsid w:val="475134D2"/>
    <w:multiLevelType w:val="multilevel"/>
    <w:tmpl w:val="4B2097C8"/>
    <w:numStyleLink w:val="TemplateBulletLists"/>
  </w:abstractNum>
  <w:abstractNum w:abstractNumId="27" w15:restartNumberingAfterBreak="0">
    <w:nsid w:val="4C2A3BB3"/>
    <w:multiLevelType w:val="multilevel"/>
    <w:tmpl w:val="135858AA"/>
    <w:numStyleLink w:val="TemplateHeadings"/>
  </w:abstractNum>
  <w:abstractNum w:abstractNumId="28" w15:restartNumberingAfterBreak="0">
    <w:nsid w:val="5A564FF2"/>
    <w:multiLevelType w:val="hybridMultilevel"/>
    <w:tmpl w:val="4066E6CE"/>
    <w:lvl w:ilvl="0" w:tplc="307419CC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476D7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9C7A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6A0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446E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D83B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675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C43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E06B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AA3C29"/>
    <w:multiLevelType w:val="multilevel"/>
    <w:tmpl w:val="FDCAC520"/>
    <w:numStyleLink w:val="TemplateNumberedItems"/>
  </w:abstractNum>
  <w:abstractNum w:abstractNumId="30" w15:restartNumberingAfterBreak="0">
    <w:nsid w:val="62046D20"/>
    <w:multiLevelType w:val="multilevel"/>
    <w:tmpl w:val="135858AA"/>
    <w:numStyleLink w:val="TemplateHeadings"/>
  </w:abstractNum>
  <w:abstractNum w:abstractNumId="31" w15:restartNumberingAfterBreak="0">
    <w:nsid w:val="67A85394"/>
    <w:multiLevelType w:val="multilevel"/>
    <w:tmpl w:val="C7F46C3C"/>
    <w:name w:val="lstTemplateHeadingsUnnumbered"/>
    <w:styleLink w:val="TemplateHeadingsUnnumbered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08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08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08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108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108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Appendix %9.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6DD148B4"/>
    <w:multiLevelType w:val="multilevel"/>
    <w:tmpl w:val="135858AA"/>
    <w:name w:val="lstTemplateHeadings"/>
    <w:styleLink w:val="TemplateHeadings"/>
    <w:lvl w:ilvl="0">
      <w:start w:val="1"/>
      <w:numFmt w:val="decimal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none"/>
      <w:lvlRestart w:val="0"/>
      <w:pStyle w:val="Heading4"/>
      <w:lvlText w:val=""/>
      <w:lvlJc w:val="left"/>
      <w:pPr>
        <w:ind w:left="1080" w:hanging="108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1080" w:firstLine="0"/>
      </w:pPr>
      <w:rPr>
        <w:rFonts w:hint="default"/>
      </w:rPr>
    </w:lvl>
    <w:lvl w:ilvl="5">
      <w:start w:val="1"/>
      <w:numFmt w:val="none"/>
      <w:lvlRestart w:val="0"/>
      <w:pStyle w:val="Heading6"/>
      <w:suff w:val="nothing"/>
      <w:lvlText w:val=""/>
      <w:lvlJc w:val="left"/>
      <w:pPr>
        <w:ind w:left="1080" w:firstLine="0"/>
      </w:pPr>
      <w:rPr>
        <w:rFonts w:hint="default"/>
      </w:rPr>
    </w:lvl>
    <w:lvl w:ilvl="6">
      <w:start w:val="1"/>
      <w:numFmt w:val="none"/>
      <w:lvlRestart w:val="0"/>
      <w:pStyle w:val="Heading7"/>
      <w:suff w:val="nothing"/>
      <w:lvlText w:val="%7"/>
      <w:lvlJc w:val="left"/>
      <w:pPr>
        <w:ind w:left="1080" w:firstLine="0"/>
      </w:pPr>
      <w:rPr>
        <w:rFonts w:hint="default"/>
      </w:rPr>
    </w:lvl>
    <w:lvl w:ilvl="7">
      <w:start w:val="1"/>
      <w:numFmt w:val="none"/>
      <w:lvlRestart w:val="0"/>
      <w:pStyle w:val="Heading8"/>
      <w:suff w:val="nothing"/>
      <w:lvlText w:val="%8"/>
      <w:lvlJc w:val="left"/>
      <w:pPr>
        <w:ind w:left="1080" w:firstLine="0"/>
      </w:pPr>
      <w:rPr>
        <w:rFonts w:hint="default"/>
      </w:rPr>
    </w:lvl>
    <w:lvl w:ilvl="8">
      <w:start w:val="1"/>
      <w:numFmt w:val="upperLetter"/>
      <w:lvlRestart w:val="0"/>
      <w:pStyle w:val="Heading9"/>
      <w:suff w:val="space"/>
      <w:lvlText w:val="Appendix %9."/>
      <w:lvlJc w:val="left"/>
      <w:pPr>
        <w:ind w:left="0" w:firstLine="0"/>
      </w:pPr>
      <w:rPr>
        <w:rFonts w:hint="default"/>
      </w:rPr>
    </w:lvl>
  </w:abstractNum>
  <w:abstractNum w:abstractNumId="33" w15:restartNumberingAfterBreak="0">
    <w:nsid w:val="6DDF5080"/>
    <w:multiLevelType w:val="multilevel"/>
    <w:tmpl w:val="135858AA"/>
    <w:numStyleLink w:val="TemplateHeadings"/>
  </w:abstractNum>
  <w:abstractNum w:abstractNumId="34" w15:restartNumberingAfterBreak="0">
    <w:nsid w:val="7F937BAA"/>
    <w:multiLevelType w:val="multilevel"/>
    <w:tmpl w:val="135858AA"/>
    <w:numStyleLink w:val="TemplateHeadings"/>
  </w:abstractNum>
  <w:num w:numId="1" w16cid:durableId="759376093">
    <w:abstractNumId w:val="9"/>
  </w:num>
  <w:num w:numId="2" w16cid:durableId="848911686">
    <w:abstractNumId w:val="7"/>
  </w:num>
  <w:num w:numId="3" w16cid:durableId="214007522">
    <w:abstractNumId w:val="6"/>
  </w:num>
  <w:num w:numId="4" w16cid:durableId="1648894259">
    <w:abstractNumId w:val="28"/>
  </w:num>
  <w:num w:numId="5" w16cid:durableId="850754057">
    <w:abstractNumId w:val="19"/>
  </w:num>
  <w:num w:numId="6" w16cid:durableId="32388867">
    <w:abstractNumId w:val="26"/>
  </w:num>
  <w:num w:numId="7" w16cid:durableId="1370448517">
    <w:abstractNumId w:val="13"/>
  </w:num>
  <w:num w:numId="8" w16cid:durableId="5153878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321156355">
    <w:abstractNumId w:val="32"/>
  </w:num>
  <w:num w:numId="10" w16cid:durableId="85145421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76207279">
    <w:abstractNumId w:val="23"/>
  </w:num>
  <w:num w:numId="12" w16cid:durableId="856653572">
    <w:abstractNumId w:val="3"/>
  </w:num>
  <w:num w:numId="13" w16cid:durableId="1772167756">
    <w:abstractNumId w:val="24"/>
  </w:num>
  <w:num w:numId="14" w16cid:durableId="1706976988">
    <w:abstractNumId w:val="32"/>
  </w:num>
  <w:num w:numId="15" w16cid:durableId="631643085">
    <w:abstractNumId w:val="21"/>
  </w:num>
  <w:num w:numId="16" w16cid:durableId="619267349">
    <w:abstractNumId w:val="33"/>
  </w:num>
  <w:num w:numId="17" w16cid:durableId="142625065">
    <w:abstractNumId w:val="14"/>
  </w:num>
  <w:num w:numId="18" w16cid:durableId="791170098">
    <w:abstractNumId w:val="27"/>
  </w:num>
  <w:num w:numId="19" w16cid:durableId="1469590924">
    <w:abstractNumId w:val="25"/>
  </w:num>
  <w:num w:numId="20" w16cid:durableId="538012606">
    <w:abstractNumId w:val="15"/>
  </w:num>
  <w:num w:numId="21" w16cid:durableId="1318219607">
    <w:abstractNumId w:val="12"/>
  </w:num>
  <w:num w:numId="22" w16cid:durableId="1552502548">
    <w:abstractNumId w:val="22"/>
  </w:num>
  <w:num w:numId="23" w16cid:durableId="383022136">
    <w:abstractNumId w:val="5"/>
  </w:num>
  <w:num w:numId="24" w16cid:durableId="866866670">
    <w:abstractNumId w:val="4"/>
  </w:num>
  <w:num w:numId="25" w16cid:durableId="472144301">
    <w:abstractNumId w:val="8"/>
  </w:num>
  <w:num w:numId="26" w16cid:durableId="2068454201">
    <w:abstractNumId w:val="2"/>
  </w:num>
  <w:num w:numId="27" w16cid:durableId="2129082737">
    <w:abstractNumId w:val="1"/>
  </w:num>
  <w:num w:numId="28" w16cid:durableId="1055927215">
    <w:abstractNumId w:val="0"/>
  </w:num>
  <w:num w:numId="29" w16cid:durableId="82385063">
    <w:abstractNumId w:val="17"/>
  </w:num>
  <w:num w:numId="30" w16cid:durableId="1005088865">
    <w:abstractNumId w:val="16"/>
  </w:num>
  <w:num w:numId="31" w16cid:durableId="18429647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37778117">
    <w:abstractNumId w:val="34"/>
  </w:num>
  <w:num w:numId="33" w16cid:durableId="1355110103">
    <w:abstractNumId w:val="29"/>
  </w:num>
  <w:num w:numId="34" w16cid:durableId="1517887913">
    <w:abstractNumId w:val="10"/>
  </w:num>
  <w:num w:numId="35" w16cid:durableId="686366853">
    <w:abstractNumId w:val="30"/>
  </w:num>
  <w:num w:numId="36" w16cid:durableId="36050771">
    <w:abstractNumId w:val="18"/>
  </w:num>
  <w:num w:numId="37" w16cid:durableId="731082208">
    <w:abstractNumId w:val="11"/>
  </w:num>
  <w:num w:numId="38" w16cid:durableId="127283736">
    <w:abstractNumId w:val="31"/>
  </w:num>
  <w:num w:numId="39" w16cid:durableId="1520897996">
    <w:abstractNumId w:val="20"/>
  </w:num>
  <w:num w:numId="40" w16cid:durableId="43636934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9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1E0B"/>
    <w:rsid w:val="000001CF"/>
    <w:rsid w:val="00001246"/>
    <w:rsid w:val="000050AC"/>
    <w:rsid w:val="0000533A"/>
    <w:rsid w:val="00007327"/>
    <w:rsid w:val="0000735F"/>
    <w:rsid w:val="00013F2C"/>
    <w:rsid w:val="00015302"/>
    <w:rsid w:val="00020AC2"/>
    <w:rsid w:val="0002171D"/>
    <w:rsid w:val="000241CD"/>
    <w:rsid w:val="00024814"/>
    <w:rsid w:val="0002587E"/>
    <w:rsid w:val="00025CE6"/>
    <w:rsid w:val="00027EC8"/>
    <w:rsid w:val="00030DB3"/>
    <w:rsid w:val="00032EBB"/>
    <w:rsid w:val="00035711"/>
    <w:rsid w:val="00037ECD"/>
    <w:rsid w:val="00037F17"/>
    <w:rsid w:val="0004352B"/>
    <w:rsid w:val="00050D7E"/>
    <w:rsid w:val="00051D47"/>
    <w:rsid w:val="000527C4"/>
    <w:rsid w:val="00057CD5"/>
    <w:rsid w:val="00066C7C"/>
    <w:rsid w:val="00067BD6"/>
    <w:rsid w:val="00067E3D"/>
    <w:rsid w:val="00072F6C"/>
    <w:rsid w:val="00074683"/>
    <w:rsid w:val="00075FCE"/>
    <w:rsid w:val="0007779C"/>
    <w:rsid w:val="00077A83"/>
    <w:rsid w:val="00077D8D"/>
    <w:rsid w:val="000803AB"/>
    <w:rsid w:val="0008508C"/>
    <w:rsid w:val="00086956"/>
    <w:rsid w:val="00087016"/>
    <w:rsid w:val="00090348"/>
    <w:rsid w:val="000907FD"/>
    <w:rsid w:val="00091DE6"/>
    <w:rsid w:val="00092839"/>
    <w:rsid w:val="000944F5"/>
    <w:rsid w:val="000947EC"/>
    <w:rsid w:val="00094913"/>
    <w:rsid w:val="000A1554"/>
    <w:rsid w:val="000A47A7"/>
    <w:rsid w:val="000A5A7A"/>
    <w:rsid w:val="000A7BDA"/>
    <w:rsid w:val="000B7541"/>
    <w:rsid w:val="000B7FD1"/>
    <w:rsid w:val="000C6426"/>
    <w:rsid w:val="000D229E"/>
    <w:rsid w:val="000D3C16"/>
    <w:rsid w:val="000D6EFF"/>
    <w:rsid w:val="000E1EAE"/>
    <w:rsid w:val="000E4579"/>
    <w:rsid w:val="000E4F4A"/>
    <w:rsid w:val="000F21C7"/>
    <w:rsid w:val="000F3E6A"/>
    <w:rsid w:val="000F4C3A"/>
    <w:rsid w:val="000F4D8D"/>
    <w:rsid w:val="000F631B"/>
    <w:rsid w:val="000F75CB"/>
    <w:rsid w:val="0010066C"/>
    <w:rsid w:val="00100E66"/>
    <w:rsid w:val="001074C5"/>
    <w:rsid w:val="001204D2"/>
    <w:rsid w:val="001206EA"/>
    <w:rsid w:val="00121654"/>
    <w:rsid w:val="001218D7"/>
    <w:rsid w:val="00122A4F"/>
    <w:rsid w:val="00126948"/>
    <w:rsid w:val="001277E7"/>
    <w:rsid w:val="001349F7"/>
    <w:rsid w:val="001369A0"/>
    <w:rsid w:val="00141FD0"/>
    <w:rsid w:val="001420E7"/>
    <w:rsid w:val="00143F0E"/>
    <w:rsid w:val="001447A4"/>
    <w:rsid w:val="00147B36"/>
    <w:rsid w:val="00151436"/>
    <w:rsid w:val="00151C69"/>
    <w:rsid w:val="00151E57"/>
    <w:rsid w:val="001553EC"/>
    <w:rsid w:val="00160AEC"/>
    <w:rsid w:val="001624C0"/>
    <w:rsid w:val="00163929"/>
    <w:rsid w:val="0016418E"/>
    <w:rsid w:val="00167079"/>
    <w:rsid w:val="00171991"/>
    <w:rsid w:val="00177FF4"/>
    <w:rsid w:val="001801AA"/>
    <w:rsid w:val="00180E09"/>
    <w:rsid w:val="0018341A"/>
    <w:rsid w:val="00185432"/>
    <w:rsid w:val="00185AC5"/>
    <w:rsid w:val="0018689B"/>
    <w:rsid w:val="001908FF"/>
    <w:rsid w:val="00193D9A"/>
    <w:rsid w:val="0019687C"/>
    <w:rsid w:val="001A0A4C"/>
    <w:rsid w:val="001A0C3A"/>
    <w:rsid w:val="001A1850"/>
    <w:rsid w:val="001A46BF"/>
    <w:rsid w:val="001A4A20"/>
    <w:rsid w:val="001B072F"/>
    <w:rsid w:val="001B25F1"/>
    <w:rsid w:val="001B4912"/>
    <w:rsid w:val="001B5694"/>
    <w:rsid w:val="001B604E"/>
    <w:rsid w:val="001B7265"/>
    <w:rsid w:val="001D1AAC"/>
    <w:rsid w:val="001D2D86"/>
    <w:rsid w:val="001D3249"/>
    <w:rsid w:val="001D4F9D"/>
    <w:rsid w:val="001E046B"/>
    <w:rsid w:val="001E0F6D"/>
    <w:rsid w:val="001E147D"/>
    <w:rsid w:val="001E355C"/>
    <w:rsid w:val="001E3BB5"/>
    <w:rsid w:val="001E5191"/>
    <w:rsid w:val="001F7297"/>
    <w:rsid w:val="0020099C"/>
    <w:rsid w:val="00203808"/>
    <w:rsid w:val="002042F7"/>
    <w:rsid w:val="00205D42"/>
    <w:rsid w:val="002066F2"/>
    <w:rsid w:val="0021168E"/>
    <w:rsid w:val="0021568D"/>
    <w:rsid w:val="002220A4"/>
    <w:rsid w:val="002271B8"/>
    <w:rsid w:val="002306F5"/>
    <w:rsid w:val="00233DE7"/>
    <w:rsid w:val="00233E5C"/>
    <w:rsid w:val="00234308"/>
    <w:rsid w:val="00244036"/>
    <w:rsid w:val="0025374C"/>
    <w:rsid w:val="002549F0"/>
    <w:rsid w:val="00254F5A"/>
    <w:rsid w:val="00257DC3"/>
    <w:rsid w:val="002623CD"/>
    <w:rsid w:val="00266CB7"/>
    <w:rsid w:val="0027124A"/>
    <w:rsid w:val="00271B76"/>
    <w:rsid w:val="00274220"/>
    <w:rsid w:val="002743C7"/>
    <w:rsid w:val="002759B9"/>
    <w:rsid w:val="00276518"/>
    <w:rsid w:val="002776C7"/>
    <w:rsid w:val="00280556"/>
    <w:rsid w:val="00280E18"/>
    <w:rsid w:val="00282863"/>
    <w:rsid w:val="00282EEF"/>
    <w:rsid w:val="002839A3"/>
    <w:rsid w:val="00286695"/>
    <w:rsid w:val="00290294"/>
    <w:rsid w:val="0029383F"/>
    <w:rsid w:val="00297D36"/>
    <w:rsid w:val="002A0183"/>
    <w:rsid w:val="002A0AFF"/>
    <w:rsid w:val="002A2D85"/>
    <w:rsid w:val="002A3452"/>
    <w:rsid w:val="002A4764"/>
    <w:rsid w:val="002A4954"/>
    <w:rsid w:val="002A6609"/>
    <w:rsid w:val="002B1843"/>
    <w:rsid w:val="002B2B9F"/>
    <w:rsid w:val="002C359E"/>
    <w:rsid w:val="002C628B"/>
    <w:rsid w:val="002D3F99"/>
    <w:rsid w:val="002D5CF8"/>
    <w:rsid w:val="002D5F4B"/>
    <w:rsid w:val="002E1085"/>
    <w:rsid w:val="002E1D8E"/>
    <w:rsid w:val="002E65C3"/>
    <w:rsid w:val="002E6B6A"/>
    <w:rsid w:val="002F328E"/>
    <w:rsid w:val="002F728E"/>
    <w:rsid w:val="002F772C"/>
    <w:rsid w:val="0030003B"/>
    <w:rsid w:val="0030204B"/>
    <w:rsid w:val="0030613F"/>
    <w:rsid w:val="003110D6"/>
    <w:rsid w:val="00312B48"/>
    <w:rsid w:val="00312C73"/>
    <w:rsid w:val="00313C19"/>
    <w:rsid w:val="0031462F"/>
    <w:rsid w:val="00314C9C"/>
    <w:rsid w:val="00317F6E"/>
    <w:rsid w:val="00320269"/>
    <w:rsid w:val="00324024"/>
    <w:rsid w:val="00324274"/>
    <w:rsid w:val="0032614C"/>
    <w:rsid w:val="00331807"/>
    <w:rsid w:val="00334694"/>
    <w:rsid w:val="003368C2"/>
    <w:rsid w:val="00341F65"/>
    <w:rsid w:val="003438EB"/>
    <w:rsid w:val="00344DB2"/>
    <w:rsid w:val="00347FB5"/>
    <w:rsid w:val="00351749"/>
    <w:rsid w:val="00351ED7"/>
    <w:rsid w:val="0035535F"/>
    <w:rsid w:val="00356190"/>
    <w:rsid w:val="003617AD"/>
    <w:rsid w:val="00362A7C"/>
    <w:rsid w:val="00365BB2"/>
    <w:rsid w:val="003670E6"/>
    <w:rsid w:val="00367707"/>
    <w:rsid w:val="00372B04"/>
    <w:rsid w:val="00372B06"/>
    <w:rsid w:val="003741BE"/>
    <w:rsid w:val="003742A2"/>
    <w:rsid w:val="0037490B"/>
    <w:rsid w:val="003762E9"/>
    <w:rsid w:val="003810D6"/>
    <w:rsid w:val="003829CF"/>
    <w:rsid w:val="00385853"/>
    <w:rsid w:val="00385F50"/>
    <w:rsid w:val="00386032"/>
    <w:rsid w:val="00394520"/>
    <w:rsid w:val="003A09D4"/>
    <w:rsid w:val="003A0F08"/>
    <w:rsid w:val="003A4F62"/>
    <w:rsid w:val="003A5ABB"/>
    <w:rsid w:val="003A77D2"/>
    <w:rsid w:val="003B08F6"/>
    <w:rsid w:val="003B6190"/>
    <w:rsid w:val="003B719D"/>
    <w:rsid w:val="003B7FEC"/>
    <w:rsid w:val="003C1AAB"/>
    <w:rsid w:val="003C3C46"/>
    <w:rsid w:val="003C4116"/>
    <w:rsid w:val="003C6C02"/>
    <w:rsid w:val="003D029A"/>
    <w:rsid w:val="003D3747"/>
    <w:rsid w:val="003D4314"/>
    <w:rsid w:val="003D5023"/>
    <w:rsid w:val="003D5431"/>
    <w:rsid w:val="003D6A16"/>
    <w:rsid w:val="003D6B82"/>
    <w:rsid w:val="003D7C6F"/>
    <w:rsid w:val="003E622A"/>
    <w:rsid w:val="003E6888"/>
    <w:rsid w:val="003E7037"/>
    <w:rsid w:val="003E75CF"/>
    <w:rsid w:val="003F696D"/>
    <w:rsid w:val="00401F35"/>
    <w:rsid w:val="00402085"/>
    <w:rsid w:val="0040424A"/>
    <w:rsid w:val="00404598"/>
    <w:rsid w:val="00404FD5"/>
    <w:rsid w:val="00406F0D"/>
    <w:rsid w:val="00407A0B"/>
    <w:rsid w:val="00412674"/>
    <w:rsid w:val="00414EDE"/>
    <w:rsid w:val="00417F0A"/>
    <w:rsid w:val="00420766"/>
    <w:rsid w:val="00420D4B"/>
    <w:rsid w:val="004228E3"/>
    <w:rsid w:val="004262CB"/>
    <w:rsid w:val="00427632"/>
    <w:rsid w:val="0043055D"/>
    <w:rsid w:val="00431835"/>
    <w:rsid w:val="0043396E"/>
    <w:rsid w:val="00434FDE"/>
    <w:rsid w:val="00435196"/>
    <w:rsid w:val="00435C8C"/>
    <w:rsid w:val="00441E1A"/>
    <w:rsid w:val="004539AB"/>
    <w:rsid w:val="00456345"/>
    <w:rsid w:val="004573B7"/>
    <w:rsid w:val="00460C36"/>
    <w:rsid w:val="00461202"/>
    <w:rsid w:val="00465EB3"/>
    <w:rsid w:val="004660E2"/>
    <w:rsid w:val="00466399"/>
    <w:rsid w:val="00466CA8"/>
    <w:rsid w:val="00467ECA"/>
    <w:rsid w:val="0047075A"/>
    <w:rsid w:val="00470830"/>
    <w:rsid w:val="004742C3"/>
    <w:rsid w:val="00475977"/>
    <w:rsid w:val="00475C9A"/>
    <w:rsid w:val="00477979"/>
    <w:rsid w:val="00480888"/>
    <w:rsid w:val="004827C5"/>
    <w:rsid w:val="00482FBA"/>
    <w:rsid w:val="004838D5"/>
    <w:rsid w:val="004850A4"/>
    <w:rsid w:val="004901DE"/>
    <w:rsid w:val="00491601"/>
    <w:rsid w:val="004925EA"/>
    <w:rsid w:val="00497B04"/>
    <w:rsid w:val="004A1E86"/>
    <w:rsid w:val="004A5068"/>
    <w:rsid w:val="004A5CA0"/>
    <w:rsid w:val="004B57E8"/>
    <w:rsid w:val="004B597B"/>
    <w:rsid w:val="004B617E"/>
    <w:rsid w:val="004B6D20"/>
    <w:rsid w:val="004B7894"/>
    <w:rsid w:val="004C00D3"/>
    <w:rsid w:val="004C2BBF"/>
    <w:rsid w:val="004C31B4"/>
    <w:rsid w:val="004C322F"/>
    <w:rsid w:val="004C50EF"/>
    <w:rsid w:val="004C5361"/>
    <w:rsid w:val="004C66BF"/>
    <w:rsid w:val="004C66D5"/>
    <w:rsid w:val="004C6CCB"/>
    <w:rsid w:val="004D0804"/>
    <w:rsid w:val="004D1CC7"/>
    <w:rsid w:val="004D2869"/>
    <w:rsid w:val="004D6855"/>
    <w:rsid w:val="004D757A"/>
    <w:rsid w:val="004D7AE1"/>
    <w:rsid w:val="004D7B4B"/>
    <w:rsid w:val="004E451F"/>
    <w:rsid w:val="004E59A0"/>
    <w:rsid w:val="004E5CD6"/>
    <w:rsid w:val="004E7F5E"/>
    <w:rsid w:val="005030E7"/>
    <w:rsid w:val="00504C88"/>
    <w:rsid w:val="005128C4"/>
    <w:rsid w:val="00514124"/>
    <w:rsid w:val="00514FAB"/>
    <w:rsid w:val="005166CE"/>
    <w:rsid w:val="005234A1"/>
    <w:rsid w:val="00523F07"/>
    <w:rsid w:val="00524207"/>
    <w:rsid w:val="00527C75"/>
    <w:rsid w:val="00530C12"/>
    <w:rsid w:val="0053345D"/>
    <w:rsid w:val="005352A0"/>
    <w:rsid w:val="00537B1C"/>
    <w:rsid w:val="0054015C"/>
    <w:rsid w:val="00544E2F"/>
    <w:rsid w:val="0055230E"/>
    <w:rsid w:val="00556146"/>
    <w:rsid w:val="00557605"/>
    <w:rsid w:val="00557BA9"/>
    <w:rsid w:val="00560046"/>
    <w:rsid w:val="005602B5"/>
    <w:rsid w:val="00565AAA"/>
    <w:rsid w:val="00567459"/>
    <w:rsid w:val="00571AFF"/>
    <w:rsid w:val="005742BB"/>
    <w:rsid w:val="005748CF"/>
    <w:rsid w:val="00574BD2"/>
    <w:rsid w:val="005758E0"/>
    <w:rsid w:val="00580BFA"/>
    <w:rsid w:val="005814B5"/>
    <w:rsid w:val="00582AC7"/>
    <w:rsid w:val="00587E09"/>
    <w:rsid w:val="00587FF1"/>
    <w:rsid w:val="00592C5F"/>
    <w:rsid w:val="0059338A"/>
    <w:rsid w:val="005965D7"/>
    <w:rsid w:val="005A0FAF"/>
    <w:rsid w:val="005A356E"/>
    <w:rsid w:val="005A35C9"/>
    <w:rsid w:val="005A537B"/>
    <w:rsid w:val="005A7703"/>
    <w:rsid w:val="005B0934"/>
    <w:rsid w:val="005B1336"/>
    <w:rsid w:val="005B2DD5"/>
    <w:rsid w:val="005B3461"/>
    <w:rsid w:val="005B5651"/>
    <w:rsid w:val="005B756E"/>
    <w:rsid w:val="005C1439"/>
    <w:rsid w:val="005C1D43"/>
    <w:rsid w:val="005C309F"/>
    <w:rsid w:val="005C61D7"/>
    <w:rsid w:val="005C6FC0"/>
    <w:rsid w:val="005C7B28"/>
    <w:rsid w:val="005D29D8"/>
    <w:rsid w:val="005D476C"/>
    <w:rsid w:val="005D4B54"/>
    <w:rsid w:val="005D63A3"/>
    <w:rsid w:val="005D7BCB"/>
    <w:rsid w:val="005E12A5"/>
    <w:rsid w:val="005E1E1B"/>
    <w:rsid w:val="005E4666"/>
    <w:rsid w:val="005E79F9"/>
    <w:rsid w:val="005F000A"/>
    <w:rsid w:val="005F0CFF"/>
    <w:rsid w:val="005F3BB8"/>
    <w:rsid w:val="005F4D64"/>
    <w:rsid w:val="005F5239"/>
    <w:rsid w:val="005F565E"/>
    <w:rsid w:val="006001F3"/>
    <w:rsid w:val="00601DAA"/>
    <w:rsid w:val="00605123"/>
    <w:rsid w:val="00606BA9"/>
    <w:rsid w:val="00607898"/>
    <w:rsid w:val="00610D5D"/>
    <w:rsid w:val="00612486"/>
    <w:rsid w:val="0061330B"/>
    <w:rsid w:val="0061346A"/>
    <w:rsid w:val="00613E66"/>
    <w:rsid w:val="0061475C"/>
    <w:rsid w:val="00615392"/>
    <w:rsid w:val="00620437"/>
    <w:rsid w:val="0062448F"/>
    <w:rsid w:val="00626735"/>
    <w:rsid w:val="00626948"/>
    <w:rsid w:val="00627B4B"/>
    <w:rsid w:val="00630B52"/>
    <w:rsid w:val="006314FF"/>
    <w:rsid w:val="006330BB"/>
    <w:rsid w:val="00633D59"/>
    <w:rsid w:val="00634159"/>
    <w:rsid w:val="006346B3"/>
    <w:rsid w:val="00636F2B"/>
    <w:rsid w:val="006414C3"/>
    <w:rsid w:val="006444C8"/>
    <w:rsid w:val="00644C9A"/>
    <w:rsid w:val="006502CD"/>
    <w:rsid w:val="00651217"/>
    <w:rsid w:val="00652C67"/>
    <w:rsid w:val="00653F06"/>
    <w:rsid w:val="00654E5D"/>
    <w:rsid w:val="00656B99"/>
    <w:rsid w:val="0066060F"/>
    <w:rsid w:val="00677755"/>
    <w:rsid w:val="006828D3"/>
    <w:rsid w:val="00686871"/>
    <w:rsid w:val="00687A7D"/>
    <w:rsid w:val="00687F1E"/>
    <w:rsid w:val="00690BC3"/>
    <w:rsid w:val="006938D9"/>
    <w:rsid w:val="00697B51"/>
    <w:rsid w:val="006A05BC"/>
    <w:rsid w:val="006A151A"/>
    <w:rsid w:val="006A20DE"/>
    <w:rsid w:val="006A2C73"/>
    <w:rsid w:val="006A31BC"/>
    <w:rsid w:val="006A4A90"/>
    <w:rsid w:val="006B0676"/>
    <w:rsid w:val="006B1158"/>
    <w:rsid w:val="006B19FD"/>
    <w:rsid w:val="006B21F7"/>
    <w:rsid w:val="006B40E0"/>
    <w:rsid w:val="006B54C0"/>
    <w:rsid w:val="006B55A3"/>
    <w:rsid w:val="006B5EB9"/>
    <w:rsid w:val="006C13EA"/>
    <w:rsid w:val="006C13EB"/>
    <w:rsid w:val="006C293E"/>
    <w:rsid w:val="006C30B5"/>
    <w:rsid w:val="006C3F1E"/>
    <w:rsid w:val="006C7612"/>
    <w:rsid w:val="006D098A"/>
    <w:rsid w:val="006D43DD"/>
    <w:rsid w:val="006D571F"/>
    <w:rsid w:val="006E0D45"/>
    <w:rsid w:val="006E103C"/>
    <w:rsid w:val="006E21D0"/>
    <w:rsid w:val="006E3E2A"/>
    <w:rsid w:val="006E5979"/>
    <w:rsid w:val="006E5D74"/>
    <w:rsid w:val="006F0FAC"/>
    <w:rsid w:val="006F22AB"/>
    <w:rsid w:val="006F2B57"/>
    <w:rsid w:val="006F47BB"/>
    <w:rsid w:val="00703AAB"/>
    <w:rsid w:val="0070412A"/>
    <w:rsid w:val="00704141"/>
    <w:rsid w:val="00704344"/>
    <w:rsid w:val="00705962"/>
    <w:rsid w:val="00706143"/>
    <w:rsid w:val="007069F7"/>
    <w:rsid w:val="0071138C"/>
    <w:rsid w:val="0071169F"/>
    <w:rsid w:val="00711B5E"/>
    <w:rsid w:val="00712723"/>
    <w:rsid w:val="0071285B"/>
    <w:rsid w:val="0071542B"/>
    <w:rsid w:val="00716811"/>
    <w:rsid w:val="00717220"/>
    <w:rsid w:val="00717575"/>
    <w:rsid w:val="0072181B"/>
    <w:rsid w:val="00723742"/>
    <w:rsid w:val="00724BB8"/>
    <w:rsid w:val="00725990"/>
    <w:rsid w:val="00730988"/>
    <w:rsid w:val="0073233B"/>
    <w:rsid w:val="00732D46"/>
    <w:rsid w:val="00734CB3"/>
    <w:rsid w:val="007350FA"/>
    <w:rsid w:val="0074036B"/>
    <w:rsid w:val="00740DDE"/>
    <w:rsid w:val="007433F6"/>
    <w:rsid w:val="00743A82"/>
    <w:rsid w:val="0074405C"/>
    <w:rsid w:val="007447F8"/>
    <w:rsid w:val="007516CB"/>
    <w:rsid w:val="007517E7"/>
    <w:rsid w:val="00751DC5"/>
    <w:rsid w:val="00752E61"/>
    <w:rsid w:val="00754F74"/>
    <w:rsid w:val="00761224"/>
    <w:rsid w:val="00761554"/>
    <w:rsid w:val="007617D9"/>
    <w:rsid w:val="00761B0B"/>
    <w:rsid w:val="00762888"/>
    <w:rsid w:val="00764828"/>
    <w:rsid w:val="00766FF8"/>
    <w:rsid w:val="00773136"/>
    <w:rsid w:val="0077674E"/>
    <w:rsid w:val="00777220"/>
    <w:rsid w:val="007804B3"/>
    <w:rsid w:val="00783113"/>
    <w:rsid w:val="007900A0"/>
    <w:rsid w:val="00791709"/>
    <w:rsid w:val="0079226E"/>
    <w:rsid w:val="007928A2"/>
    <w:rsid w:val="00795AE4"/>
    <w:rsid w:val="00796959"/>
    <w:rsid w:val="0079746F"/>
    <w:rsid w:val="007A2BA3"/>
    <w:rsid w:val="007A35C3"/>
    <w:rsid w:val="007A5D48"/>
    <w:rsid w:val="007B025C"/>
    <w:rsid w:val="007B29C0"/>
    <w:rsid w:val="007B3F4B"/>
    <w:rsid w:val="007B5F3D"/>
    <w:rsid w:val="007C0392"/>
    <w:rsid w:val="007C125A"/>
    <w:rsid w:val="007C2961"/>
    <w:rsid w:val="007C5E9D"/>
    <w:rsid w:val="007D311B"/>
    <w:rsid w:val="007D5D47"/>
    <w:rsid w:val="007D6E35"/>
    <w:rsid w:val="007E1DC1"/>
    <w:rsid w:val="007E2C53"/>
    <w:rsid w:val="007E6116"/>
    <w:rsid w:val="007E7386"/>
    <w:rsid w:val="007E77D4"/>
    <w:rsid w:val="007F2B31"/>
    <w:rsid w:val="007F2BE8"/>
    <w:rsid w:val="007F34A8"/>
    <w:rsid w:val="007F3EB6"/>
    <w:rsid w:val="007F4159"/>
    <w:rsid w:val="007F50E2"/>
    <w:rsid w:val="00801B72"/>
    <w:rsid w:val="008063EC"/>
    <w:rsid w:val="0081140C"/>
    <w:rsid w:val="00811EF1"/>
    <w:rsid w:val="008121DF"/>
    <w:rsid w:val="00812C2C"/>
    <w:rsid w:val="00822F71"/>
    <w:rsid w:val="00823794"/>
    <w:rsid w:val="00823D8B"/>
    <w:rsid w:val="00824C4C"/>
    <w:rsid w:val="008254B0"/>
    <w:rsid w:val="00831B2C"/>
    <w:rsid w:val="00832933"/>
    <w:rsid w:val="008330EE"/>
    <w:rsid w:val="00833D75"/>
    <w:rsid w:val="00833FEA"/>
    <w:rsid w:val="00834EFC"/>
    <w:rsid w:val="00841EC6"/>
    <w:rsid w:val="00842034"/>
    <w:rsid w:val="00845C1E"/>
    <w:rsid w:val="00845EC5"/>
    <w:rsid w:val="00846620"/>
    <w:rsid w:val="00846E1A"/>
    <w:rsid w:val="00850375"/>
    <w:rsid w:val="00854073"/>
    <w:rsid w:val="00864285"/>
    <w:rsid w:val="008665FA"/>
    <w:rsid w:val="00866FBF"/>
    <w:rsid w:val="00870630"/>
    <w:rsid w:val="008734A9"/>
    <w:rsid w:val="008734AF"/>
    <w:rsid w:val="008746EE"/>
    <w:rsid w:val="008755C7"/>
    <w:rsid w:val="008757EE"/>
    <w:rsid w:val="00876758"/>
    <w:rsid w:val="00880D20"/>
    <w:rsid w:val="0088249D"/>
    <w:rsid w:val="00883289"/>
    <w:rsid w:val="00883651"/>
    <w:rsid w:val="008869BE"/>
    <w:rsid w:val="00886C37"/>
    <w:rsid w:val="00892496"/>
    <w:rsid w:val="00892773"/>
    <w:rsid w:val="00892E5E"/>
    <w:rsid w:val="00893FA4"/>
    <w:rsid w:val="008968E1"/>
    <w:rsid w:val="00896D3F"/>
    <w:rsid w:val="0089750A"/>
    <w:rsid w:val="008A3D68"/>
    <w:rsid w:val="008B174F"/>
    <w:rsid w:val="008B224A"/>
    <w:rsid w:val="008B343E"/>
    <w:rsid w:val="008B7F59"/>
    <w:rsid w:val="008C083F"/>
    <w:rsid w:val="008C313B"/>
    <w:rsid w:val="008C4DE4"/>
    <w:rsid w:val="008D140F"/>
    <w:rsid w:val="008D1F6E"/>
    <w:rsid w:val="008E15BA"/>
    <w:rsid w:val="008E31D6"/>
    <w:rsid w:val="008E5709"/>
    <w:rsid w:val="008E72A1"/>
    <w:rsid w:val="008F04D3"/>
    <w:rsid w:val="008F0618"/>
    <w:rsid w:val="008F49A2"/>
    <w:rsid w:val="008F5D4F"/>
    <w:rsid w:val="008F5E6A"/>
    <w:rsid w:val="008F718D"/>
    <w:rsid w:val="008F7820"/>
    <w:rsid w:val="0090132D"/>
    <w:rsid w:val="0090193B"/>
    <w:rsid w:val="00903AE6"/>
    <w:rsid w:val="009045E1"/>
    <w:rsid w:val="00905CE4"/>
    <w:rsid w:val="0091165D"/>
    <w:rsid w:val="00911E37"/>
    <w:rsid w:val="009219B8"/>
    <w:rsid w:val="009226AC"/>
    <w:rsid w:val="009229F5"/>
    <w:rsid w:val="00922F52"/>
    <w:rsid w:val="009240AB"/>
    <w:rsid w:val="00925D64"/>
    <w:rsid w:val="009366B8"/>
    <w:rsid w:val="00937639"/>
    <w:rsid w:val="009377FD"/>
    <w:rsid w:val="009447B5"/>
    <w:rsid w:val="009502AA"/>
    <w:rsid w:val="009512B6"/>
    <w:rsid w:val="009543D8"/>
    <w:rsid w:val="00956F01"/>
    <w:rsid w:val="00960BD4"/>
    <w:rsid w:val="00961B6F"/>
    <w:rsid w:val="00962023"/>
    <w:rsid w:val="00965E15"/>
    <w:rsid w:val="009668C3"/>
    <w:rsid w:val="00966ABF"/>
    <w:rsid w:val="00967874"/>
    <w:rsid w:val="0097080F"/>
    <w:rsid w:val="00974E80"/>
    <w:rsid w:val="00974EAD"/>
    <w:rsid w:val="0097551C"/>
    <w:rsid w:val="009757B9"/>
    <w:rsid w:val="009809C2"/>
    <w:rsid w:val="00984BDC"/>
    <w:rsid w:val="00984F7A"/>
    <w:rsid w:val="00985066"/>
    <w:rsid w:val="00986F5C"/>
    <w:rsid w:val="00991F77"/>
    <w:rsid w:val="00994A43"/>
    <w:rsid w:val="00994C87"/>
    <w:rsid w:val="009A025C"/>
    <w:rsid w:val="009A1CBC"/>
    <w:rsid w:val="009A4D7A"/>
    <w:rsid w:val="009A5D71"/>
    <w:rsid w:val="009B15D9"/>
    <w:rsid w:val="009B3407"/>
    <w:rsid w:val="009B34B5"/>
    <w:rsid w:val="009B4168"/>
    <w:rsid w:val="009B41F1"/>
    <w:rsid w:val="009C47E2"/>
    <w:rsid w:val="009D1163"/>
    <w:rsid w:val="009D5288"/>
    <w:rsid w:val="009E2011"/>
    <w:rsid w:val="009E2DE9"/>
    <w:rsid w:val="009E4443"/>
    <w:rsid w:val="009E5508"/>
    <w:rsid w:val="009E7FF7"/>
    <w:rsid w:val="009F1A1E"/>
    <w:rsid w:val="009F2984"/>
    <w:rsid w:val="009F3129"/>
    <w:rsid w:val="009F4107"/>
    <w:rsid w:val="009F7702"/>
    <w:rsid w:val="00A0059D"/>
    <w:rsid w:val="00A0090E"/>
    <w:rsid w:val="00A0497B"/>
    <w:rsid w:val="00A04C9E"/>
    <w:rsid w:val="00A0769E"/>
    <w:rsid w:val="00A14600"/>
    <w:rsid w:val="00A14E71"/>
    <w:rsid w:val="00A151BD"/>
    <w:rsid w:val="00A1589F"/>
    <w:rsid w:val="00A20485"/>
    <w:rsid w:val="00A22C6D"/>
    <w:rsid w:val="00A22E25"/>
    <w:rsid w:val="00A25B22"/>
    <w:rsid w:val="00A30A02"/>
    <w:rsid w:val="00A32066"/>
    <w:rsid w:val="00A32B34"/>
    <w:rsid w:val="00A34832"/>
    <w:rsid w:val="00A36608"/>
    <w:rsid w:val="00A42D5D"/>
    <w:rsid w:val="00A42EEA"/>
    <w:rsid w:val="00A4312B"/>
    <w:rsid w:val="00A4512E"/>
    <w:rsid w:val="00A503B6"/>
    <w:rsid w:val="00A53402"/>
    <w:rsid w:val="00A554C8"/>
    <w:rsid w:val="00A560F7"/>
    <w:rsid w:val="00A603BA"/>
    <w:rsid w:val="00A60E4B"/>
    <w:rsid w:val="00A6288B"/>
    <w:rsid w:val="00A642BB"/>
    <w:rsid w:val="00A66B20"/>
    <w:rsid w:val="00A70D9D"/>
    <w:rsid w:val="00A7661D"/>
    <w:rsid w:val="00A82D81"/>
    <w:rsid w:val="00A8433A"/>
    <w:rsid w:val="00A85EFE"/>
    <w:rsid w:val="00A86375"/>
    <w:rsid w:val="00A869A0"/>
    <w:rsid w:val="00A90221"/>
    <w:rsid w:val="00A9113E"/>
    <w:rsid w:val="00A9289D"/>
    <w:rsid w:val="00A95001"/>
    <w:rsid w:val="00A96C05"/>
    <w:rsid w:val="00AA1317"/>
    <w:rsid w:val="00AA77F4"/>
    <w:rsid w:val="00AA78B6"/>
    <w:rsid w:val="00AB074D"/>
    <w:rsid w:val="00AB1A97"/>
    <w:rsid w:val="00AB205C"/>
    <w:rsid w:val="00AB38BB"/>
    <w:rsid w:val="00AB5D98"/>
    <w:rsid w:val="00AB6602"/>
    <w:rsid w:val="00AC0E45"/>
    <w:rsid w:val="00AC3647"/>
    <w:rsid w:val="00AC4259"/>
    <w:rsid w:val="00AC5D44"/>
    <w:rsid w:val="00AD10F2"/>
    <w:rsid w:val="00AD2A66"/>
    <w:rsid w:val="00AD3385"/>
    <w:rsid w:val="00AD355E"/>
    <w:rsid w:val="00AD4EA2"/>
    <w:rsid w:val="00AD7E95"/>
    <w:rsid w:val="00AE0B0B"/>
    <w:rsid w:val="00AE10D0"/>
    <w:rsid w:val="00AE13B9"/>
    <w:rsid w:val="00AE2386"/>
    <w:rsid w:val="00AE3627"/>
    <w:rsid w:val="00AE3919"/>
    <w:rsid w:val="00AE6421"/>
    <w:rsid w:val="00AF0C79"/>
    <w:rsid w:val="00AF208D"/>
    <w:rsid w:val="00AF2155"/>
    <w:rsid w:val="00AF434D"/>
    <w:rsid w:val="00AF4690"/>
    <w:rsid w:val="00B031BA"/>
    <w:rsid w:val="00B033C4"/>
    <w:rsid w:val="00B034A5"/>
    <w:rsid w:val="00B052B7"/>
    <w:rsid w:val="00B054B3"/>
    <w:rsid w:val="00B067AA"/>
    <w:rsid w:val="00B07C39"/>
    <w:rsid w:val="00B14642"/>
    <w:rsid w:val="00B227FA"/>
    <w:rsid w:val="00B25BEF"/>
    <w:rsid w:val="00B31404"/>
    <w:rsid w:val="00B32DCB"/>
    <w:rsid w:val="00B34590"/>
    <w:rsid w:val="00B35C05"/>
    <w:rsid w:val="00B36EA8"/>
    <w:rsid w:val="00B4032A"/>
    <w:rsid w:val="00B408CE"/>
    <w:rsid w:val="00B42A02"/>
    <w:rsid w:val="00B440B7"/>
    <w:rsid w:val="00B447EB"/>
    <w:rsid w:val="00B45C5B"/>
    <w:rsid w:val="00B45F54"/>
    <w:rsid w:val="00B507B7"/>
    <w:rsid w:val="00B50EC3"/>
    <w:rsid w:val="00B545F9"/>
    <w:rsid w:val="00B620CB"/>
    <w:rsid w:val="00B63788"/>
    <w:rsid w:val="00B65469"/>
    <w:rsid w:val="00B66C1E"/>
    <w:rsid w:val="00B6704F"/>
    <w:rsid w:val="00B70001"/>
    <w:rsid w:val="00B70C0C"/>
    <w:rsid w:val="00B768B2"/>
    <w:rsid w:val="00B77A3B"/>
    <w:rsid w:val="00B80003"/>
    <w:rsid w:val="00B810D8"/>
    <w:rsid w:val="00B82C58"/>
    <w:rsid w:val="00B873CF"/>
    <w:rsid w:val="00B90C4D"/>
    <w:rsid w:val="00B917CA"/>
    <w:rsid w:val="00B91FF0"/>
    <w:rsid w:val="00B921D5"/>
    <w:rsid w:val="00B93045"/>
    <w:rsid w:val="00B94677"/>
    <w:rsid w:val="00B96405"/>
    <w:rsid w:val="00BA24E5"/>
    <w:rsid w:val="00BB0005"/>
    <w:rsid w:val="00BB0677"/>
    <w:rsid w:val="00BB1143"/>
    <w:rsid w:val="00BB1CB9"/>
    <w:rsid w:val="00BB4C70"/>
    <w:rsid w:val="00BB7E61"/>
    <w:rsid w:val="00BC0635"/>
    <w:rsid w:val="00BC07B4"/>
    <w:rsid w:val="00BC5CA5"/>
    <w:rsid w:val="00BC7976"/>
    <w:rsid w:val="00BD397A"/>
    <w:rsid w:val="00BD3EBD"/>
    <w:rsid w:val="00BD5268"/>
    <w:rsid w:val="00BD5BC7"/>
    <w:rsid w:val="00BD7338"/>
    <w:rsid w:val="00BE06A1"/>
    <w:rsid w:val="00BE2213"/>
    <w:rsid w:val="00BE730E"/>
    <w:rsid w:val="00BE77BA"/>
    <w:rsid w:val="00BF143C"/>
    <w:rsid w:val="00BF3B07"/>
    <w:rsid w:val="00BF4FBB"/>
    <w:rsid w:val="00BF52E1"/>
    <w:rsid w:val="00BF582E"/>
    <w:rsid w:val="00BF63D6"/>
    <w:rsid w:val="00C01194"/>
    <w:rsid w:val="00C0177A"/>
    <w:rsid w:val="00C01EE5"/>
    <w:rsid w:val="00C02612"/>
    <w:rsid w:val="00C04D18"/>
    <w:rsid w:val="00C05C24"/>
    <w:rsid w:val="00C06210"/>
    <w:rsid w:val="00C102FD"/>
    <w:rsid w:val="00C12553"/>
    <w:rsid w:val="00C1546F"/>
    <w:rsid w:val="00C23CC2"/>
    <w:rsid w:val="00C257FB"/>
    <w:rsid w:val="00C2647A"/>
    <w:rsid w:val="00C33EDA"/>
    <w:rsid w:val="00C346FD"/>
    <w:rsid w:val="00C351C5"/>
    <w:rsid w:val="00C401E2"/>
    <w:rsid w:val="00C40DC4"/>
    <w:rsid w:val="00C40FAB"/>
    <w:rsid w:val="00C414CE"/>
    <w:rsid w:val="00C4264F"/>
    <w:rsid w:val="00C4637D"/>
    <w:rsid w:val="00C468DF"/>
    <w:rsid w:val="00C51BB1"/>
    <w:rsid w:val="00C5398F"/>
    <w:rsid w:val="00C60FB7"/>
    <w:rsid w:val="00C6244A"/>
    <w:rsid w:val="00C64C78"/>
    <w:rsid w:val="00C66033"/>
    <w:rsid w:val="00C6757F"/>
    <w:rsid w:val="00C67820"/>
    <w:rsid w:val="00C70458"/>
    <w:rsid w:val="00C72517"/>
    <w:rsid w:val="00C84473"/>
    <w:rsid w:val="00C87D7C"/>
    <w:rsid w:val="00C9063F"/>
    <w:rsid w:val="00C90FD2"/>
    <w:rsid w:val="00C930CA"/>
    <w:rsid w:val="00C97095"/>
    <w:rsid w:val="00C972FE"/>
    <w:rsid w:val="00CA0DC6"/>
    <w:rsid w:val="00CA24BA"/>
    <w:rsid w:val="00CA5A01"/>
    <w:rsid w:val="00CB005C"/>
    <w:rsid w:val="00CB0323"/>
    <w:rsid w:val="00CB0628"/>
    <w:rsid w:val="00CB1E12"/>
    <w:rsid w:val="00CB2D80"/>
    <w:rsid w:val="00CB63F5"/>
    <w:rsid w:val="00CB6736"/>
    <w:rsid w:val="00CB7627"/>
    <w:rsid w:val="00CB766D"/>
    <w:rsid w:val="00CC37C4"/>
    <w:rsid w:val="00CC7869"/>
    <w:rsid w:val="00CC7F54"/>
    <w:rsid w:val="00CD44D9"/>
    <w:rsid w:val="00CD676E"/>
    <w:rsid w:val="00CD74B9"/>
    <w:rsid w:val="00CE115B"/>
    <w:rsid w:val="00CE49FB"/>
    <w:rsid w:val="00CE5371"/>
    <w:rsid w:val="00CE5A1F"/>
    <w:rsid w:val="00CF71DD"/>
    <w:rsid w:val="00D004A5"/>
    <w:rsid w:val="00D033F4"/>
    <w:rsid w:val="00D0399E"/>
    <w:rsid w:val="00D047D2"/>
    <w:rsid w:val="00D124F2"/>
    <w:rsid w:val="00D12684"/>
    <w:rsid w:val="00D14BF2"/>
    <w:rsid w:val="00D16042"/>
    <w:rsid w:val="00D17529"/>
    <w:rsid w:val="00D176BE"/>
    <w:rsid w:val="00D17B2E"/>
    <w:rsid w:val="00D25186"/>
    <w:rsid w:val="00D32F95"/>
    <w:rsid w:val="00D33EC5"/>
    <w:rsid w:val="00D340AF"/>
    <w:rsid w:val="00D3618F"/>
    <w:rsid w:val="00D377B4"/>
    <w:rsid w:val="00D401F5"/>
    <w:rsid w:val="00D40D2B"/>
    <w:rsid w:val="00D431AA"/>
    <w:rsid w:val="00D472B1"/>
    <w:rsid w:val="00D53D5F"/>
    <w:rsid w:val="00D53E86"/>
    <w:rsid w:val="00D606D0"/>
    <w:rsid w:val="00D61418"/>
    <w:rsid w:val="00D62A2C"/>
    <w:rsid w:val="00D63705"/>
    <w:rsid w:val="00D67EAC"/>
    <w:rsid w:val="00D721F9"/>
    <w:rsid w:val="00D80E7C"/>
    <w:rsid w:val="00D81F3D"/>
    <w:rsid w:val="00D851D8"/>
    <w:rsid w:val="00D863C4"/>
    <w:rsid w:val="00D91978"/>
    <w:rsid w:val="00D937D5"/>
    <w:rsid w:val="00D93D59"/>
    <w:rsid w:val="00D94919"/>
    <w:rsid w:val="00D94FCC"/>
    <w:rsid w:val="00D9547D"/>
    <w:rsid w:val="00D9608C"/>
    <w:rsid w:val="00DA1110"/>
    <w:rsid w:val="00DA12C4"/>
    <w:rsid w:val="00DA1B22"/>
    <w:rsid w:val="00DA1FC8"/>
    <w:rsid w:val="00DA2114"/>
    <w:rsid w:val="00DA7187"/>
    <w:rsid w:val="00DA7B98"/>
    <w:rsid w:val="00DB3E03"/>
    <w:rsid w:val="00DC053D"/>
    <w:rsid w:val="00DC0BF5"/>
    <w:rsid w:val="00DC3E65"/>
    <w:rsid w:val="00DC3FEF"/>
    <w:rsid w:val="00DC5672"/>
    <w:rsid w:val="00DC5A8A"/>
    <w:rsid w:val="00DC606F"/>
    <w:rsid w:val="00DC7685"/>
    <w:rsid w:val="00DC7D1C"/>
    <w:rsid w:val="00DD0E35"/>
    <w:rsid w:val="00DE46D6"/>
    <w:rsid w:val="00DE7421"/>
    <w:rsid w:val="00DF0F01"/>
    <w:rsid w:val="00DF0F61"/>
    <w:rsid w:val="00E00A67"/>
    <w:rsid w:val="00E024EB"/>
    <w:rsid w:val="00E05CA6"/>
    <w:rsid w:val="00E05E11"/>
    <w:rsid w:val="00E069A1"/>
    <w:rsid w:val="00E13F5C"/>
    <w:rsid w:val="00E2248E"/>
    <w:rsid w:val="00E23CB0"/>
    <w:rsid w:val="00E25E78"/>
    <w:rsid w:val="00E26D85"/>
    <w:rsid w:val="00E32ED4"/>
    <w:rsid w:val="00E403F6"/>
    <w:rsid w:val="00E406C7"/>
    <w:rsid w:val="00E41E0B"/>
    <w:rsid w:val="00E43FB6"/>
    <w:rsid w:val="00E468E0"/>
    <w:rsid w:val="00E537F7"/>
    <w:rsid w:val="00E54B8D"/>
    <w:rsid w:val="00E57A7E"/>
    <w:rsid w:val="00E60690"/>
    <w:rsid w:val="00E60924"/>
    <w:rsid w:val="00E63187"/>
    <w:rsid w:val="00E64C68"/>
    <w:rsid w:val="00E658A4"/>
    <w:rsid w:val="00E67865"/>
    <w:rsid w:val="00E67E20"/>
    <w:rsid w:val="00E70099"/>
    <w:rsid w:val="00E705CB"/>
    <w:rsid w:val="00E70973"/>
    <w:rsid w:val="00E731D6"/>
    <w:rsid w:val="00E74491"/>
    <w:rsid w:val="00E815F9"/>
    <w:rsid w:val="00E955BE"/>
    <w:rsid w:val="00EA061A"/>
    <w:rsid w:val="00EA42EE"/>
    <w:rsid w:val="00EA480B"/>
    <w:rsid w:val="00EA55A5"/>
    <w:rsid w:val="00EB29ED"/>
    <w:rsid w:val="00EB2F54"/>
    <w:rsid w:val="00EB3279"/>
    <w:rsid w:val="00EB3FD0"/>
    <w:rsid w:val="00EB4AFA"/>
    <w:rsid w:val="00EB612C"/>
    <w:rsid w:val="00EB63B3"/>
    <w:rsid w:val="00EB6672"/>
    <w:rsid w:val="00EB73D7"/>
    <w:rsid w:val="00EB7BBE"/>
    <w:rsid w:val="00EB7FD6"/>
    <w:rsid w:val="00EC0A07"/>
    <w:rsid w:val="00EC0E2C"/>
    <w:rsid w:val="00EC1348"/>
    <w:rsid w:val="00EC31B1"/>
    <w:rsid w:val="00EC608C"/>
    <w:rsid w:val="00EC62E7"/>
    <w:rsid w:val="00ED1094"/>
    <w:rsid w:val="00ED45EC"/>
    <w:rsid w:val="00ED659F"/>
    <w:rsid w:val="00ED776A"/>
    <w:rsid w:val="00EE2494"/>
    <w:rsid w:val="00EE3740"/>
    <w:rsid w:val="00EE42E2"/>
    <w:rsid w:val="00EE6F5E"/>
    <w:rsid w:val="00EE7709"/>
    <w:rsid w:val="00EF4D9A"/>
    <w:rsid w:val="00EF63D3"/>
    <w:rsid w:val="00EF66B9"/>
    <w:rsid w:val="00EF6798"/>
    <w:rsid w:val="00F00247"/>
    <w:rsid w:val="00F01DDB"/>
    <w:rsid w:val="00F04EF8"/>
    <w:rsid w:val="00F05034"/>
    <w:rsid w:val="00F05501"/>
    <w:rsid w:val="00F0559D"/>
    <w:rsid w:val="00F06467"/>
    <w:rsid w:val="00F06C0F"/>
    <w:rsid w:val="00F070CD"/>
    <w:rsid w:val="00F145A8"/>
    <w:rsid w:val="00F15103"/>
    <w:rsid w:val="00F16643"/>
    <w:rsid w:val="00F1707B"/>
    <w:rsid w:val="00F244BC"/>
    <w:rsid w:val="00F24F9B"/>
    <w:rsid w:val="00F25546"/>
    <w:rsid w:val="00F34635"/>
    <w:rsid w:val="00F34747"/>
    <w:rsid w:val="00F35C75"/>
    <w:rsid w:val="00F47D61"/>
    <w:rsid w:val="00F5312E"/>
    <w:rsid w:val="00F53650"/>
    <w:rsid w:val="00F5383E"/>
    <w:rsid w:val="00F53980"/>
    <w:rsid w:val="00F56820"/>
    <w:rsid w:val="00F63BE3"/>
    <w:rsid w:val="00F6793E"/>
    <w:rsid w:val="00F67FE7"/>
    <w:rsid w:val="00F70F6D"/>
    <w:rsid w:val="00F71857"/>
    <w:rsid w:val="00F74546"/>
    <w:rsid w:val="00F76A32"/>
    <w:rsid w:val="00F82103"/>
    <w:rsid w:val="00F8498D"/>
    <w:rsid w:val="00F8615D"/>
    <w:rsid w:val="00F90C3D"/>
    <w:rsid w:val="00F943FC"/>
    <w:rsid w:val="00F94B2F"/>
    <w:rsid w:val="00F97B8A"/>
    <w:rsid w:val="00FA1DF8"/>
    <w:rsid w:val="00FA20F8"/>
    <w:rsid w:val="00FA353F"/>
    <w:rsid w:val="00FA3799"/>
    <w:rsid w:val="00FA4860"/>
    <w:rsid w:val="00FA664C"/>
    <w:rsid w:val="00FA68C9"/>
    <w:rsid w:val="00FB0964"/>
    <w:rsid w:val="00FB1B51"/>
    <w:rsid w:val="00FB33A2"/>
    <w:rsid w:val="00FB35C3"/>
    <w:rsid w:val="00FB5872"/>
    <w:rsid w:val="00FB58C8"/>
    <w:rsid w:val="00FB5A04"/>
    <w:rsid w:val="00FB7679"/>
    <w:rsid w:val="00FC2D1F"/>
    <w:rsid w:val="00FC407C"/>
    <w:rsid w:val="00FC610F"/>
    <w:rsid w:val="00FD01FE"/>
    <w:rsid w:val="00FD055E"/>
    <w:rsid w:val="00FD09CC"/>
    <w:rsid w:val="00FD56B7"/>
    <w:rsid w:val="00FD64EE"/>
    <w:rsid w:val="00FD7C75"/>
    <w:rsid w:val="00FD7F2F"/>
    <w:rsid w:val="00FE1E5B"/>
    <w:rsid w:val="00FE5FDA"/>
    <w:rsid w:val="00FF3C54"/>
    <w:rsid w:val="00FF3E62"/>
    <w:rsid w:val="00FF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C58D89"/>
  <w15:docId w15:val="{775B26FB-4935-4CF2-B563-10FAA63E1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3" w:qFormat="1"/>
    <w:lsdException w:name="heading 2" w:semiHidden="1" w:uiPriority="4" w:unhideWhenUsed="1" w:qFormat="1"/>
    <w:lsdException w:name="heading 3" w:semiHidden="1" w:uiPriority="5" w:unhideWhenUsed="1" w:qFormat="1"/>
    <w:lsdException w:name="heading 4" w:semiHidden="1" w:uiPriority="6" w:unhideWhenUsed="1" w:qFormat="1"/>
    <w:lsdException w:name="heading 5" w:uiPriority="7" w:qFormat="1"/>
    <w:lsdException w:name="heading 6" w:uiPriority="8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nhideWhenUsed="1" w:qFormat="1"/>
    <w:lsdException w:name="List Bullet" w:unhideWhenUsed="1" w:qFormat="1"/>
    <w:lsdException w:name="List Number" w:qFormat="1"/>
    <w:lsdException w:name="List 2" w:unhideWhenUsed="1"/>
    <w:lsdException w:name="List 3" w:unhideWhenUsed="1"/>
    <w:lsdException w:name="List 4" w:semiHidden="1" w:unhideWhenUsed="1"/>
    <w:lsdException w:name="List 5" w:semiHidden="1" w:unhideWhenUsed="1"/>
    <w:lsdException w:name="List Bullet 2" w:unhideWhenUsed="1"/>
    <w:lsdException w:name="List Bullet 3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21168E"/>
    <w:pPr>
      <w:spacing w:after="0" w:line="240" w:lineRule="auto"/>
    </w:pPr>
    <w:rPr>
      <w:sz w:val="21"/>
    </w:rPr>
  </w:style>
  <w:style w:type="paragraph" w:styleId="Heading1">
    <w:name w:val="heading 1"/>
    <w:basedOn w:val="HeadingFontMaster"/>
    <w:next w:val="BodyText"/>
    <w:link w:val="Heading1Char"/>
    <w:uiPriority w:val="3"/>
    <w:qFormat/>
    <w:rsid w:val="00E41E0B"/>
    <w:pPr>
      <w:keepNext/>
      <w:spacing w:before="360" w:after="240"/>
      <w:outlineLvl w:val="0"/>
    </w:pPr>
    <w:rPr>
      <w:rFonts w:eastAsiaTheme="majorEastAsia" w:cstheme="majorBidi"/>
      <w:b w:val="0"/>
      <w:bCs/>
      <w:sz w:val="42"/>
      <w:szCs w:val="28"/>
    </w:rPr>
  </w:style>
  <w:style w:type="paragraph" w:styleId="Heading2">
    <w:name w:val="heading 2"/>
    <w:basedOn w:val="HeadingFontMaster"/>
    <w:next w:val="BodyText"/>
    <w:link w:val="Heading2Char"/>
    <w:uiPriority w:val="4"/>
    <w:qFormat/>
    <w:rsid w:val="00E41E0B"/>
    <w:pPr>
      <w:keepNext/>
      <w:spacing w:before="240" w:after="160"/>
      <w:outlineLvl w:val="1"/>
    </w:pPr>
    <w:rPr>
      <w:rFonts w:eastAsiaTheme="majorEastAsia" w:cstheme="majorBidi"/>
      <w:b w:val="0"/>
      <w:bCs/>
      <w:sz w:val="34"/>
      <w:szCs w:val="26"/>
    </w:rPr>
  </w:style>
  <w:style w:type="paragraph" w:styleId="Heading3">
    <w:name w:val="heading 3"/>
    <w:basedOn w:val="HeadingFontMaster"/>
    <w:next w:val="BodyText"/>
    <w:link w:val="Heading3Char"/>
    <w:uiPriority w:val="5"/>
    <w:qFormat/>
    <w:rsid w:val="00E41E0B"/>
    <w:pPr>
      <w:keepNext/>
      <w:spacing w:before="240" w:after="160"/>
      <w:outlineLvl w:val="2"/>
    </w:pPr>
    <w:rPr>
      <w:rFonts w:eastAsiaTheme="majorEastAsia" w:cstheme="majorBidi"/>
      <w:b w:val="0"/>
      <w:bCs/>
      <w:sz w:val="28"/>
    </w:rPr>
  </w:style>
  <w:style w:type="paragraph" w:styleId="Heading4">
    <w:name w:val="heading 4"/>
    <w:basedOn w:val="HeadingFontMaster"/>
    <w:next w:val="BodyText"/>
    <w:link w:val="Heading4Char"/>
    <w:uiPriority w:val="6"/>
    <w:qFormat/>
    <w:rsid w:val="00D340AF"/>
    <w:pPr>
      <w:keepNext/>
      <w:numPr>
        <w:ilvl w:val="3"/>
        <w:numId w:val="9"/>
      </w:numPr>
      <w:spacing w:before="240" w:after="160"/>
      <w:outlineLvl w:val="3"/>
    </w:pPr>
    <w:rPr>
      <w:rFonts w:eastAsiaTheme="majorEastAsia" w:cstheme="majorBidi"/>
      <w:b w:val="0"/>
      <w:bCs/>
      <w:iCs/>
      <w:sz w:val="24"/>
    </w:rPr>
  </w:style>
  <w:style w:type="paragraph" w:styleId="Heading5">
    <w:name w:val="heading 5"/>
    <w:basedOn w:val="HeadingFontMaster"/>
    <w:next w:val="BodyText"/>
    <w:link w:val="Heading5Char"/>
    <w:uiPriority w:val="7"/>
    <w:qFormat/>
    <w:rsid w:val="00E41E0B"/>
    <w:pPr>
      <w:keepNext/>
      <w:numPr>
        <w:ilvl w:val="4"/>
        <w:numId w:val="9"/>
      </w:numPr>
      <w:spacing w:before="240" w:after="160"/>
      <w:ind w:left="0"/>
      <w:outlineLvl w:val="4"/>
    </w:pPr>
    <w:rPr>
      <w:rFonts w:eastAsiaTheme="majorEastAsia" w:cstheme="majorBidi"/>
      <w:b w:val="0"/>
      <w:i/>
      <w:sz w:val="22"/>
    </w:rPr>
  </w:style>
  <w:style w:type="paragraph" w:styleId="Heading6">
    <w:name w:val="heading 6"/>
    <w:basedOn w:val="HeadingFontMaster"/>
    <w:next w:val="BodyText"/>
    <w:link w:val="Heading6Char"/>
    <w:uiPriority w:val="8"/>
    <w:qFormat/>
    <w:rsid w:val="00257DC3"/>
    <w:pPr>
      <w:keepNext/>
      <w:numPr>
        <w:ilvl w:val="5"/>
        <w:numId w:val="9"/>
      </w:numPr>
      <w:spacing w:before="240" w:after="120"/>
      <w:ind w:left="0"/>
      <w:outlineLvl w:val="5"/>
    </w:pPr>
    <w:rPr>
      <w:rFonts w:eastAsiaTheme="majorEastAsia" w:cstheme="majorBidi"/>
      <w:iCs/>
      <w:caps/>
      <w:sz w:val="20"/>
    </w:rPr>
  </w:style>
  <w:style w:type="paragraph" w:styleId="Heading7">
    <w:name w:val="heading 7"/>
    <w:basedOn w:val="Normal"/>
    <w:next w:val="BodyText"/>
    <w:link w:val="Heading7Char"/>
    <w:uiPriority w:val="99"/>
    <w:rsid w:val="00347FB5"/>
    <w:pPr>
      <w:keepNext/>
      <w:keepLines/>
      <w:numPr>
        <w:ilvl w:val="6"/>
        <w:numId w:val="9"/>
      </w:numPr>
      <w:spacing w:before="240" w:after="160"/>
      <w:outlineLvl w:val="6"/>
    </w:pPr>
    <w:rPr>
      <w:rFonts w:eastAsiaTheme="majorEastAsia" w:cstheme="majorBidi"/>
      <w:iCs/>
      <w:color w:val="54585A" w:themeColor="text2"/>
      <w:sz w:val="20"/>
    </w:rPr>
  </w:style>
  <w:style w:type="paragraph" w:styleId="Heading8">
    <w:name w:val="heading 8"/>
    <w:basedOn w:val="Normal"/>
    <w:next w:val="BodyText"/>
    <w:link w:val="Heading8Char"/>
    <w:uiPriority w:val="99"/>
    <w:rsid w:val="00796959"/>
    <w:pPr>
      <w:keepNext/>
      <w:keepLines/>
      <w:numPr>
        <w:ilvl w:val="7"/>
        <w:numId w:val="9"/>
      </w:numPr>
      <w:spacing w:before="240" w:after="160"/>
      <w:outlineLvl w:val="7"/>
    </w:pPr>
    <w:rPr>
      <w:rFonts w:eastAsiaTheme="majorEastAsia" w:cstheme="majorBidi"/>
      <w:i/>
      <w:color w:val="54585A" w:themeColor="text2"/>
      <w:sz w:val="20"/>
      <w:szCs w:val="20"/>
    </w:rPr>
  </w:style>
  <w:style w:type="paragraph" w:styleId="Heading9">
    <w:name w:val="heading 9"/>
    <w:basedOn w:val="HeadingFontMaster"/>
    <w:next w:val="BodyText"/>
    <w:link w:val="Heading9Char"/>
    <w:uiPriority w:val="99"/>
    <w:rsid w:val="00D340AF"/>
    <w:pPr>
      <w:keepNext/>
      <w:pageBreakBefore/>
      <w:numPr>
        <w:ilvl w:val="8"/>
        <w:numId w:val="9"/>
      </w:numPr>
      <w:spacing w:after="240"/>
      <w:jc w:val="center"/>
      <w:outlineLvl w:val="8"/>
    </w:pPr>
    <w:rPr>
      <w:rFonts w:eastAsiaTheme="majorEastAsia" w:cstheme="majorBidi"/>
      <w:b w:val="0"/>
      <w:iCs/>
      <w:sz w:val="4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E41E0B"/>
    <w:rPr>
      <w:rFonts w:asciiTheme="majorHAnsi" w:eastAsiaTheme="majorEastAsia" w:hAnsiTheme="majorHAnsi" w:cstheme="majorBidi"/>
      <w:bCs/>
      <w:color w:val="54585A" w:themeColor="text2"/>
      <w:sz w:val="42"/>
      <w:szCs w:val="28"/>
    </w:rPr>
  </w:style>
  <w:style w:type="character" w:customStyle="1" w:styleId="Heading2Char">
    <w:name w:val="Heading 2 Char"/>
    <w:basedOn w:val="DefaultParagraphFont"/>
    <w:link w:val="Heading2"/>
    <w:uiPriority w:val="4"/>
    <w:rsid w:val="00E41E0B"/>
    <w:rPr>
      <w:rFonts w:asciiTheme="majorHAnsi" w:eastAsiaTheme="majorEastAsia" w:hAnsiTheme="majorHAnsi" w:cstheme="majorBidi"/>
      <w:bCs/>
      <w:color w:val="54585A" w:themeColor="text2"/>
      <w:sz w:val="34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E41E0B"/>
    <w:rPr>
      <w:rFonts w:asciiTheme="majorHAnsi" w:eastAsiaTheme="majorEastAsia" w:hAnsiTheme="majorHAnsi" w:cstheme="majorBidi"/>
      <w:bCs/>
      <w:color w:val="54585A" w:themeColor="text2"/>
      <w:sz w:val="28"/>
    </w:rPr>
  </w:style>
  <w:style w:type="character" w:customStyle="1" w:styleId="Heading4Char">
    <w:name w:val="Heading 4 Char"/>
    <w:basedOn w:val="DefaultParagraphFont"/>
    <w:link w:val="Heading4"/>
    <w:uiPriority w:val="6"/>
    <w:rsid w:val="00D340AF"/>
    <w:rPr>
      <w:rFonts w:asciiTheme="majorHAnsi" w:eastAsiaTheme="majorEastAsia" w:hAnsiTheme="majorHAnsi" w:cstheme="majorBidi"/>
      <w:bCs/>
      <w:iCs/>
      <w:color w:val="54585A" w:themeColor="text2"/>
      <w:sz w:val="24"/>
    </w:rPr>
  </w:style>
  <w:style w:type="paragraph" w:customStyle="1" w:styleId="TableCaption">
    <w:name w:val="Table Caption"/>
    <w:basedOn w:val="HeadingFontMaster"/>
    <w:next w:val="TableUnits"/>
    <w:rsid w:val="001206EA"/>
    <w:pPr>
      <w:keepNext/>
      <w:spacing w:before="240" w:after="20"/>
    </w:pPr>
    <w:rPr>
      <w:sz w:val="22"/>
    </w:rPr>
  </w:style>
  <w:style w:type="paragraph" w:customStyle="1" w:styleId="HeadingFontMaster">
    <w:name w:val="Heading Font Master"/>
    <w:link w:val="HeadingFontMasterChar"/>
    <w:rsid w:val="00687A7D"/>
    <w:pPr>
      <w:keepLines/>
      <w:spacing w:after="0" w:line="240" w:lineRule="auto"/>
    </w:pPr>
    <w:rPr>
      <w:rFonts w:asciiTheme="majorHAnsi" w:hAnsiTheme="majorHAnsi"/>
      <w:b/>
      <w:color w:val="54585A" w:themeColor="text2"/>
      <w:sz w:val="36"/>
    </w:rPr>
  </w:style>
  <w:style w:type="paragraph" w:styleId="BodyText">
    <w:name w:val="Body Text"/>
    <w:basedOn w:val="Normal"/>
    <w:link w:val="BodyTextChar"/>
    <w:qFormat/>
    <w:rsid w:val="00E41E0B"/>
    <w:pPr>
      <w:spacing w:before="120" w:line="276" w:lineRule="auto"/>
    </w:pPr>
  </w:style>
  <w:style w:type="character" w:customStyle="1" w:styleId="BodyTextChar">
    <w:name w:val="Body Text Char"/>
    <w:basedOn w:val="DefaultParagraphFont"/>
    <w:link w:val="BodyText"/>
    <w:rsid w:val="00E41E0B"/>
    <w:rPr>
      <w:sz w:val="21"/>
    </w:rPr>
  </w:style>
  <w:style w:type="paragraph" w:styleId="BodyText2">
    <w:name w:val="Body Text 2"/>
    <w:basedOn w:val="Normal"/>
    <w:link w:val="BodyText2Char"/>
    <w:uiPriority w:val="99"/>
    <w:rsid w:val="00846E1A"/>
    <w:pPr>
      <w:spacing w:before="120" w:line="276" w:lineRule="auto"/>
      <w:ind w:left="1440"/>
    </w:pPr>
  </w:style>
  <w:style w:type="character" w:customStyle="1" w:styleId="BodyText2Char">
    <w:name w:val="Body Text 2 Char"/>
    <w:basedOn w:val="DefaultParagraphFont"/>
    <w:link w:val="BodyText2"/>
    <w:uiPriority w:val="99"/>
    <w:rsid w:val="00846E1A"/>
    <w:rPr>
      <w:sz w:val="21"/>
    </w:rPr>
  </w:style>
  <w:style w:type="paragraph" w:styleId="Caption">
    <w:name w:val="caption"/>
    <w:basedOn w:val="HeadingFontMaster"/>
    <w:next w:val="BodyText"/>
    <w:uiPriority w:val="99"/>
    <w:semiHidden/>
    <w:rsid w:val="00876758"/>
    <w:pPr>
      <w:keepNext/>
      <w:spacing w:before="240" w:after="60"/>
    </w:pPr>
    <w:rPr>
      <w:bCs/>
      <w:sz w:val="24"/>
      <w:szCs w:val="18"/>
    </w:rPr>
  </w:style>
  <w:style w:type="paragraph" w:styleId="Footer">
    <w:name w:val="footer"/>
    <w:basedOn w:val="TableFontMaster"/>
    <w:link w:val="FooterChar"/>
    <w:uiPriority w:val="99"/>
    <w:rsid w:val="006414C3"/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6414C3"/>
    <w:rPr>
      <w:sz w:val="16"/>
    </w:rPr>
  </w:style>
  <w:style w:type="paragraph" w:styleId="Header">
    <w:name w:val="header"/>
    <w:basedOn w:val="TableFontMaster"/>
    <w:link w:val="HeaderChar"/>
    <w:uiPriority w:val="99"/>
    <w:rsid w:val="006414C3"/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6414C3"/>
    <w:rPr>
      <w:sz w:val="16"/>
    </w:rPr>
  </w:style>
  <w:style w:type="paragraph" w:styleId="FootnoteText">
    <w:name w:val="footnote text"/>
    <w:basedOn w:val="Normal"/>
    <w:link w:val="FootnoteTextChar"/>
    <w:uiPriority w:val="99"/>
    <w:rsid w:val="00845EC5"/>
    <w:pPr>
      <w:tabs>
        <w:tab w:val="left" w:pos="144"/>
      </w:tabs>
      <w:spacing w:before="120"/>
      <w:ind w:left="144" w:hanging="144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45EC5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FootnoteTextChar"/>
    <w:uiPriority w:val="99"/>
    <w:rsid w:val="002E65C3"/>
    <w:rPr>
      <w:rFonts w:asciiTheme="minorHAnsi" w:hAnsiTheme="minorHAnsi"/>
      <w:sz w:val="20"/>
      <w:szCs w:val="20"/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7"/>
    <w:rsid w:val="00E41E0B"/>
    <w:rPr>
      <w:rFonts w:asciiTheme="majorHAnsi" w:eastAsiaTheme="majorEastAsia" w:hAnsiTheme="majorHAnsi" w:cstheme="majorBidi"/>
      <w:i/>
      <w:color w:val="54585A" w:themeColor="text2"/>
    </w:rPr>
  </w:style>
  <w:style w:type="character" w:customStyle="1" w:styleId="Heading6Char">
    <w:name w:val="Heading 6 Char"/>
    <w:basedOn w:val="DefaultParagraphFont"/>
    <w:link w:val="Heading6"/>
    <w:uiPriority w:val="8"/>
    <w:rsid w:val="00257DC3"/>
    <w:rPr>
      <w:rFonts w:asciiTheme="majorHAnsi" w:eastAsiaTheme="majorEastAsia" w:hAnsiTheme="majorHAnsi" w:cstheme="majorBidi"/>
      <w:b/>
      <w:iCs/>
      <w:caps/>
      <w:color w:val="54585A" w:themeColor="text2"/>
      <w:sz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347FB5"/>
    <w:rPr>
      <w:rFonts w:eastAsiaTheme="majorEastAsia" w:cstheme="majorBidi"/>
      <w:iCs/>
      <w:color w:val="54585A" w:themeColor="text2"/>
      <w:sz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796959"/>
    <w:rPr>
      <w:rFonts w:eastAsiaTheme="majorEastAsia" w:cstheme="majorBidi"/>
      <w:i/>
      <w:color w:val="54585A" w:themeColor="text2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D340AF"/>
    <w:rPr>
      <w:rFonts w:asciiTheme="majorHAnsi" w:eastAsiaTheme="majorEastAsia" w:hAnsiTheme="majorHAnsi" w:cstheme="majorBidi"/>
      <w:iCs/>
      <w:color w:val="54585A" w:themeColor="text2"/>
      <w:sz w:val="42"/>
      <w:szCs w:val="20"/>
    </w:rPr>
  </w:style>
  <w:style w:type="character" w:styleId="Hyperlink">
    <w:name w:val="Hyperlink"/>
    <w:basedOn w:val="DefaultParagraphFont"/>
    <w:uiPriority w:val="99"/>
    <w:rsid w:val="0088249D"/>
    <w:rPr>
      <w:color w:val="01426A" w:themeColor="hyperlink"/>
      <w:u w:val="single"/>
    </w:rPr>
  </w:style>
  <w:style w:type="paragraph" w:styleId="List">
    <w:name w:val="List"/>
    <w:basedOn w:val="Normal"/>
    <w:uiPriority w:val="99"/>
    <w:semiHidden/>
    <w:qFormat/>
    <w:rsid w:val="00EB7FD6"/>
    <w:pPr>
      <w:spacing w:before="120" w:line="264" w:lineRule="auto"/>
    </w:pPr>
  </w:style>
  <w:style w:type="paragraph" w:styleId="List2">
    <w:name w:val="List 2"/>
    <w:basedOn w:val="Normal"/>
    <w:uiPriority w:val="99"/>
    <w:semiHidden/>
    <w:rsid w:val="00EB7FD6"/>
    <w:pPr>
      <w:spacing w:before="120" w:line="264" w:lineRule="auto"/>
    </w:pPr>
  </w:style>
  <w:style w:type="paragraph" w:styleId="List3">
    <w:name w:val="List 3"/>
    <w:basedOn w:val="Normal"/>
    <w:uiPriority w:val="99"/>
    <w:semiHidden/>
    <w:rsid w:val="00EB7FD6"/>
    <w:pPr>
      <w:spacing w:before="120" w:line="264" w:lineRule="auto"/>
    </w:pPr>
  </w:style>
  <w:style w:type="paragraph" w:styleId="ListBullet">
    <w:name w:val="List Bullet"/>
    <w:basedOn w:val="Normal"/>
    <w:uiPriority w:val="1"/>
    <w:qFormat/>
    <w:rsid w:val="00E41E0B"/>
    <w:pPr>
      <w:numPr>
        <w:numId w:val="5"/>
      </w:numPr>
      <w:tabs>
        <w:tab w:val="clear" w:pos="1440"/>
        <w:tab w:val="num" w:pos="360"/>
      </w:tabs>
      <w:spacing w:before="120" w:line="276" w:lineRule="auto"/>
      <w:ind w:left="360"/>
    </w:pPr>
  </w:style>
  <w:style w:type="paragraph" w:styleId="ListBullet2">
    <w:name w:val="List Bullet 2"/>
    <w:basedOn w:val="Normal"/>
    <w:uiPriority w:val="99"/>
    <w:rsid w:val="00846E1A"/>
    <w:pPr>
      <w:numPr>
        <w:ilvl w:val="1"/>
        <w:numId w:val="5"/>
      </w:numPr>
      <w:spacing w:before="120" w:line="276" w:lineRule="auto"/>
    </w:pPr>
  </w:style>
  <w:style w:type="paragraph" w:styleId="ListBullet3">
    <w:name w:val="List Bullet 3"/>
    <w:basedOn w:val="Normal"/>
    <w:uiPriority w:val="99"/>
    <w:rsid w:val="00846E1A"/>
    <w:pPr>
      <w:numPr>
        <w:ilvl w:val="2"/>
        <w:numId w:val="5"/>
      </w:numPr>
      <w:spacing w:before="120" w:line="276" w:lineRule="auto"/>
    </w:pPr>
  </w:style>
  <w:style w:type="paragraph" w:styleId="Quote">
    <w:name w:val="Quote"/>
    <w:basedOn w:val="Normal"/>
    <w:link w:val="QuoteChar"/>
    <w:uiPriority w:val="99"/>
    <w:rsid w:val="00C468DF"/>
    <w:pPr>
      <w:spacing w:before="240" w:after="240" w:line="276" w:lineRule="auto"/>
      <w:ind w:left="1800" w:right="720"/>
    </w:pPr>
    <w:rPr>
      <w:iCs/>
      <w:sz w:val="19"/>
    </w:rPr>
  </w:style>
  <w:style w:type="character" w:customStyle="1" w:styleId="QuoteChar">
    <w:name w:val="Quote Char"/>
    <w:basedOn w:val="DefaultParagraphFont"/>
    <w:link w:val="Quote"/>
    <w:uiPriority w:val="99"/>
    <w:rsid w:val="00C468DF"/>
    <w:rPr>
      <w:iCs/>
      <w:sz w:val="19"/>
    </w:rPr>
  </w:style>
  <w:style w:type="paragraph" w:styleId="TOC1">
    <w:name w:val="toc 1"/>
    <w:basedOn w:val="Normal"/>
    <w:next w:val="TOC2"/>
    <w:uiPriority w:val="39"/>
    <w:rsid w:val="00850375"/>
    <w:pPr>
      <w:keepNext/>
      <w:keepLines/>
      <w:tabs>
        <w:tab w:val="left" w:pos="540"/>
        <w:tab w:val="right" w:leader="dot" w:pos="9360"/>
      </w:tabs>
      <w:spacing w:before="160"/>
      <w:ind w:left="547" w:right="720" w:hanging="547"/>
    </w:pPr>
    <w:rPr>
      <w:sz w:val="20"/>
    </w:rPr>
  </w:style>
  <w:style w:type="paragraph" w:styleId="TOC2">
    <w:name w:val="toc 2"/>
    <w:basedOn w:val="Normal"/>
    <w:uiPriority w:val="39"/>
    <w:rsid w:val="00850375"/>
    <w:pPr>
      <w:tabs>
        <w:tab w:val="left" w:pos="1094"/>
        <w:tab w:val="right" w:leader="dot" w:pos="9360"/>
      </w:tabs>
      <w:spacing w:before="80" w:after="40"/>
      <w:ind w:left="1094" w:right="720" w:hanging="547"/>
    </w:pPr>
    <w:rPr>
      <w:sz w:val="20"/>
    </w:rPr>
  </w:style>
  <w:style w:type="paragraph" w:styleId="TOC3">
    <w:name w:val="toc 3"/>
    <w:basedOn w:val="Normal"/>
    <w:next w:val="Normal"/>
    <w:uiPriority w:val="39"/>
    <w:rsid w:val="00850375"/>
    <w:pPr>
      <w:tabs>
        <w:tab w:val="left" w:pos="1814"/>
        <w:tab w:val="right" w:leader="dot" w:pos="9360"/>
      </w:tabs>
      <w:ind w:left="1814" w:right="720" w:hanging="720"/>
    </w:pPr>
    <w:rPr>
      <w:sz w:val="20"/>
    </w:rPr>
  </w:style>
  <w:style w:type="paragraph" w:styleId="TOCHeading">
    <w:name w:val="TOC Heading"/>
    <w:basedOn w:val="HeadingFontMaster"/>
    <w:next w:val="TableofFigures"/>
    <w:uiPriority w:val="99"/>
    <w:rsid w:val="00312C73"/>
    <w:pPr>
      <w:keepNext/>
      <w:spacing w:before="240" w:after="240"/>
      <w:jc w:val="center"/>
    </w:pPr>
    <w:rPr>
      <w:sz w:val="26"/>
    </w:rPr>
  </w:style>
  <w:style w:type="paragraph" w:customStyle="1" w:styleId="TableCell">
    <w:name w:val="Table Cell"/>
    <w:basedOn w:val="TableFontMaster"/>
    <w:uiPriority w:val="12"/>
    <w:qFormat/>
    <w:rsid w:val="00E069A1"/>
    <w:rPr>
      <w:rFonts w:eastAsia="Times New Roman" w:cs="Arial"/>
      <w:szCs w:val="20"/>
    </w:rPr>
  </w:style>
  <w:style w:type="paragraph" w:styleId="TableofFigures">
    <w:name w:val="table of figures"/>
    <w:basedOn w:val="Normal"/>
    <w:uiPriority w:val="99"/>
    <w:rsid w:val="00B227FA"/>
    <w:pPr>
      <w:tabs>
        <w:tab w:val="left" w:pos="720"/>
        <w:tab w:val="right" w:leader="dot" w:pos="9360"/>
      </w:tabs>
      <w:spacing w:before="60"/>
      <w:ind w:left="720" w:right="720" w:hanging="720"/>
    </w:pPr>
    <w:rPr>
      <w:sz w:val="20"/>
    </w:rPr>
  </w:style>
  <w:style w:type="paragraph" w:customStyle="1" w:styleId="TableHead">
    <w:name w:val="Table Head"/>
    <w:basedOn w:val="HeadingFontMaster"/>
    <w:uiPriority w:val="17"/>
    <w:qFormat/>
    <w:rsid w:val="002D5F4B"/>
    <w:pPr>
      <w:keepNext/>
      <w:spacing w:before="20" w:after="20"/>
      <w:jc w:val="center"/>
    </w:pPr>
    <w:rPr>
      <w:rFonts w:eastAsia="Times New Roman" w:cs="Times New Roman"/>
      <w:bCs/>
      <w:color w:val="FFFFFF" w:themeColor="background1"/>
      <w:sz w:val="18"/>
      <w:szCs w:val="24"/>
    </w:rPr>
  </w:style>
  <w:style w:type="paragraph" w:customStyle="1" w:styleId="TableSourceNote">
    <w:name w:val="Table Source/Note"/>
    <w:basedOn w:val="TableFontMaster"/>
    <w:link w:val="TableSourceNoteChar"/>
    <w:uiPriority w:val="12"/>
    <w:qFormat/>
    <w:rsid w:val="00833FEA"/>
    <w:pPr>
      <w:spacing w:before="40"/>
    </w:pPr>
    <w:rPr>
      <w:rFonts w:eastAsia="Times New Roman" w:cs="Arial"/>
      <w:szCs w:val="16"/>
    </w:rPr>
  </w:style>
  <w:style w:type="paragraph" w:customStyle="1" w:styleId="TableFootnote">
    <w:name w:val="Table Footnote"/>
    <w:basedOn w:val="TableFontMaster"/>
    <w:link w:val="TableFootnoteChar"/>
    <w:uiPriority w:val="14"/>
    <w:qFormat/>
    <w:rsid w:val="00833FEA"/>
    <w:pPr>
      <w:tabs>
        <w:tab w:val="left" w:pos="144"/>
      </w:tabs>
      <w:spacing w:before="40"/>
      <w:ind w:left="144" w:hanging="144"/>
    </w:pPr>
    <w:rPr>
      <w:rFonts w:eastAsia="Times New Roman" w:cs="Times New Roman"/>
      <w:szCs w:val="24"/>
    </w:rPr>
  </w:style>
  <w:style w:type="paragraph" w:customStyle="1" w:styleId="TableCellIndent">
    <w:name w:val="Table Cell Indent"/>
    <w:basedOn w:val="TableFontMaster"/>
    <w:uiPriority w:val="99"/>
    <w:rsid w:val="00E069A1"/>
    <w:pPr>
      <w:ind w:left="173"/>
    </w:pPr>
  </w:style>
  <w:style w:type="paragraph" w:customStyle="1" w:styleId="TableSubsection">
    <w:name w:val="Table Subsection"/>
    <w:basedOn w:val="TableFontMaster"/>
    <w:uiPriority w:val="15"/>
    <w:qFormat/>
    <w:rsid w:val="00E069A1"/>
    <w:pPr>
      <w:keepNext/>
      <w:keepLines/>
      <w:spacing w:before="20" w:after="20"/>
      <w:jc w:val="center"/>
    </w:pPr>
    <w:rPr>
      <w:rFonts w:cs="Times New Roman"/>
      <w:b/>
      <w:i/>
    </w:rPr>
  </w:style>
  <w:style w:type="paragraph" w:customStyle="1" w:styleId="TableUnits">
    <w:name w:val="Table Units"/>
    <w:basedOn w:val="TableFontMaster"/>
    <w:uiPriority w:val="99"/>
    <w:rsid w:val="007B3F4B"/>
    <w:pPr>
      <w:keepNext/>
      <w:keepLines/>
      <w:spacing w:before="80" w:after="40"/>
    </w:pPr>
    <w:rPr>
      <w:rFonts w:eastAsia="Times New Roman" w:cs="Times New Roman"/>
      <w:sz w:val="16"/>
      <w:szCs w:val="24"/>
    </w:rPr>
  </w:style>
  <w:style w:type="character" w:customStyle="1" w:styleId="TableSourceNoteChar">
    <w:name w:val="Table Source/Note Char"/>
    <w:basedOn w:val="DefaultParagraphFont"/>
    <w:link w:val="TableSourceNote"/>
    <w:uiPriority w:val="12"/>
    <w:rsid w:val="00571AFF"/>
    <w:rPr>
      <w:rFonts w:ascii="Franklin Gothic Book" w:eastAsia="Times New Roman" w:hAnsi="Franklin Gothic Book" w:cs="Arial"/>
      <w:sz w:val="18"/>
      <w:szCs w:val="16"/>
    </w:rPr>
  </w:style>
  <w:style w:type="character" w:customStyle="1" w:styleId="TableFootnoteChar">
    <w:name w:val="Table Footnote Char"/>
    <w:basedOn w:val="TableSourceNoteChar"/>
    <w:link w:val="TableFootnote"/>
    <w:uiPriority w:val="14"/>
    <w:rsid w:val="003E622A"/>
    <w:rPr>
      <w:rFonts w:ascii="Franklin Gothic Book" w:eastAsia="Times New Roman" w:hAnsi="Franklin Gothic Book" w:cs="Times New Roman"/>
      <w:sz w:val="18"/>
      <w:szCs w:val="24"/>
    </w:rPr>
  </w:style>
  <w:style w:type="paragraph" w:customStyle="1" w:styleId="TableBullet">
    <w:name w:val="Table Bullet"/>
    <w:basedOn w:val="TableFontMaster"/>
    <w:uiPriority w:val="16"/>
    <w:qFormat/>
    <w:rsid w:val="00E069A1"/>
    <w:pPr>
      <w:numPr>
        <w:numId w:val="4"/>
      </w:numPr>
      <w:ind w:left="173" w:hanging="173"/>
    </w:pPr>
  </w:style>
  <w:style w:type="paragraph" w:customStyle="1" w:styleId="TableFontMaster">
    <w:name w:val="Table Font Master"/>
    <w:link w:val="TableFontMasterChar"/>
    <w:rsid w:val="0088249D"/>
    <w:pPr>
      <w:spacing w:after="0" w:line="240" w:lineRule="auto"/>
    </w:pPr>
    <w:rPr>
      <w:sz w:val="18"/>
    </w:rPr>
  </w:style>
  <w:style w:type="paragraph" w:customStyle="1" w:styleId="SidebarText">
    <w:name w:val="Sidebar Text"/>
    <w:basedOn w:val="Normal"/>
    <w:uiPriority w:val="99"/>
    <w:rsid w:val="009E2DE9"/>
    <w:pPr>
      <w:spacing w:after="80" w:line="276" w:lineRule="auto"/>
      <w:ind w:left="115" w:right="115"/>
    </w:pPr>
    <w:rPr>
      <w:rFonts w:eastAsia="Times New Roman" w:cs="Times New Roman"/>
      <w:sz w:val="18"/>
      <w:szCs w:val="18"/>
    </w:rPr>
  </w:style>
  <w:style w:type="paragraph" w:customStyle="1" w:styleId="SidebarHeading">
    <w:name w:val="Sidebar Heading"/>
    <w:basedOn w:val="HeadingFontMaster"/>
    <w:next w:val="SidebarText"/>
    <w:uiPriority w:val="99"/>
    <w:rsid w:val="009B34B5"/>
    <w:pPr>
      <w:spacing w:before="160" w:after="120"/>
      <w:ind w:left="115" w:right="115"/>
    </w:pPr>
    <w:rPr>
      <w:rFonts w:eastAsia="Times New Roman" w:cs="Times New Roman"/>
      <w:color w:val="auto"/>
      <w:sz w:val="18"/>
      <w:szCs w:val="18"/>
    </w:rPr>
  </w:style>
  <w:style w:type="character" w:customStyle="1" w:styleId="Run-InHeading">
    <w:name w:val="Run-In Heading"/>
    <w:basedOn w:val="HeadingFontMasterChar"/>
    <w:uiPriority w:val="9"/>
    <w:qFormat/>
    <w:rsid w:val="001A0A4C"/>
    <w:rPr>
      <w:rFonts w:ascii="Arial" w:hAnsi="Arial" w:cs="Arial"/>
      <w:b/>
      <w:i w:val="0"/>
      <w:color w:val="54585A" w:themeColor="text2"/>
      <w:sz w:val="20"/>
    </w:rPr>
  </w:style>
  <w:style w:type="character" w:customStyle="1" w:styleId="HeadingFontMasterChar">
    <w:name w:val="Heading Font Master Char"/>
    <w:basedOn w:val="DefaultParagraphFont"/>
    <w:link w:val="HeadingFontMaster"/>
    <w:rsid w:val="00687A7D"/>
    <w:rPr>
      <w:rFonts w:asciiTheme="majorHAnsi" w:hAnsiTheme="majorHAnsi"/>
      <w:b/>
      <w:color w:val="54585A" w:themeColor="text2"/>
      <w:sz w:val="36"/>
    </w:rPr>
  </w:style>
  <w:style w:type="numbering" w:customStyle="1" w:styleId="TemplateBulletLists">
    <w:name w:val="Template Bullet Lists"/>
    <w:uiPriority w:val="99"/>
    <w:rsid w:val="00833D75"/>
    <w:pPr>
      <w:numPr>
        <w:numId w:val="5"/>
      </w:numPr>
    </w:pPr>
  </w:style>
  <w:style w:type="numbering" w:customStyle="1" w:styleId="TemplateNumberedItems">
    <w:name w:val="Template Numbered Items"/>
    <w:uiPriority w:val="99"/>
    <w:rsid w:val="00EB7FD6"/>
    <w:pPr>
      <w:numPr>
        <w:numId w:val="7"/>
      </w:numPr>
    </w:pPr>
  </w:style>
  <w:style w:type="numbering" w:customStyle="1" w:styleId="TemplateHeadings">
    <w:name w:val="Template Headings"/>
    <w:uiPriority w:val="99"/>
    <w:rsid w:val="006C13EB"/>
    <w:pPr>
      <w:numPr>
        <w:numId w:val="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151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51BD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rsid w:val="00762888"/>
    <w:rPr>
      <w:rFonts w:ascii="Arial Narrow" w:hAnsi="Arial Narrow"/>
      <w:sz w:val="18"/>
    </w:rPr>
  </w:style>
  <w:style w:type="paragraph" w:customStyle="1" w:styleId="Reference1">
    <w:name w:val="Reference1"/>
    <w:basedOn w:val="Normal"/>
    <w:next w:val="Reference2"/>
    <w:link w:val="Reference1Char"/>
    <w:uiPriority w:val="10"/>
    <w:qFormat/>
    <w:rsid w:val="001E147D"/>
    <w:pPr>
      <w:keepNext/>
      <w:spacing w:before="240"/>
      <w:ind w:left="1080" w:hanging="1080"/>
    </w:pPr>
    <w:rPr>
      <w:rFonts w:eastAsia="Times New Roman" w:cs="Times New Roman"/>
      <w:szCs w:val="24"/>
    </w:rPr>
  </w:style>
  <w:style w:type="paragraph" w:customStyle="1" w:styleId="Reference2">
    <w:name w:val="Reference2"/>
    <w:basedOn w:val="Normal"/>
    <w:link w:val="Reference2Char"/>
    <w:uiPriority w:val="11"/>
    <w:qFormat/>
    <w:rsid w:val="001E147D"/>
    <w:pPr>
      <w:tabs>
        <w:tab w:val="left" w:pos="1080"/>
      </w:tabs>
      <w:spacing w:before="60"/>
      <w:ind w:left="1080" w:hanging="864"/>
    </w:pPr>
    <w:rPr>
      <w:rFonts w:eastAsia="Times New Roman" w:cs="Times New Roman"/>
      <w:szCs w:val="24"/>
    </w:rPr>
  </w:style>
  <w:style w:type="character" w:customStyle="1" w:styleId="Reference2Char">
    <w:name w:val="Reference2 Char"/>
    <w:basedOn w:val="DefaultParagraphFont"/>
    <w:link w:val="Reference2"/>
    <w:uiPriority w:val="11"/>
    <w:rsid w:val="00571AFF"/>
    <w:rPr>
      <w:rFonts w:ascii="Times New Roman" w:eastAsia="Times New Roman" w:hAnsi="Times New Roman" w:cs="Times New Roman"/>
      <w:szCs w:val="24"/>
    </w:rPr>
  </w:style>
  <w:style w:type="character" w:customStyle="1" w:styleId="Reference1Char">
    <w:name w:val="Reference1 Char"/>
    <w:basedOn w:val="DefaultParagraphFont"/>
    <w:link w:val="Reference1"/>
    <w:uiPriority w:val="10"/>
    <w:rsid w:val="00571AFF"/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A86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DRTableStyle">
    <w:name w:val="HDR Table Style"/>
    <w:basedOn w:val="TableNormal"/>
    <w:uiPriority w:val="99"/>
    <w:rsid w:val="00AD3385"/>
    <w:pPr>
      <w:spacing w:after="0" w:line="240" w:lineRule="auto"/>
    </w:pPr>
    <w:rPr>
      <w:sz w:val="18"/>
    </w:rPr>
    <w:tblPr>
      <w:tblStyleRow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top w:w="58" w:type="dxa"/>
        <w:left w:w="115" w:type="dxa"/>
        <w:bottom w:w="58" w:type="dxa"/>
        <w:right w:w="115" w:type="dxa"/>
      </w:tblCellMar>
    </w:tblPr>
    <w:trPr>
      <w:cantSplit/>
    </w:trPr>
    <w:tcPr>
      <w:shd w:val="clear" w:color="auto" w:fill="auto"/>
    </w:tcPr>
    <w:tblStylePr w:type="firstRow">
      <w:tblPr/>
      <w:tcPr>
        <w:shd w:val="clear" w:color="auto" w:fill="4298B5" w:themeFill="accent1"/>
      </w:tcPr>
    </w:tblStylePr>
    <w:tblStylePr w:type="band1Horz">
      <w:tblPr/>
      <w:tcPr>
        <w:shd w:val="clear" w:color="auto" w:fill="D8EAF1" w:themeFill="accent1" w:themeFillTint="33"/>
      </w:tcPr>
    </w:tblStylePr>
    <w:tblStylePr w:type="band2Horz">
      <w:tblPr/>
      <w:tcPr>
        <w:shd w:val="clear" w:color="auto" w:fill="B1D6E3" w:themeFill="accent1" w:themeFillTint="66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482FB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2FBA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2FB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D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D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semiHidden/>
    <w:qFormat/>
    <w:rsid w:val="00FA353F"/>
    <w:pPr>
      <w:ind w:left="720"/>
      <w:contextualSpacing/>
    </w:pPr>
  </w:style>
  <w:style w:type="paragraph" w:customStyle="1" w:styleId="FigureCaption">
    <w:name w:val="Figure Caption"/>
    <w:basedOn w:val="HeadingFontMaster"/>
    <w:next w:val="BodyText"/>
    <w:rsid w:val="001277E7"/>
    <w:pPr>
      <w:keepNext/>
      <w:spacing w:before="240" w:after="120"/>
    </w:pPr>
    <w:rPr>
      <w:sz w:val="22"/>
    </w:rPr>
  </w:style>
  <w:style w:type="paragraph" w:customStyle="1" w:styleId="FigureSourceNote">
    <w:name w:val="Figure Source/Note"/>
    <w:basedOn w:val="TableFontMaster"/>
    <w:next w:val="BodyText"/>
    <w:uiPriority w:val="99"/>
    <w:rsid w:val="001F7297"/>
    <w:pPr>
      <w:keepLines/>
      <w:spacing w:before="60" w:after="360"/>
    </w:pPr>
  </w:style>
  <w:style w:type="character" w:styleId="Emphasis">
    <w:name w:val="Emphasis"/>
    <w:basedOn w:val="DefaultParagraphFont"/>
    <w:uiPriority w:val="99"/>
    <w:semiHidden/>
    <w:rsid w:val="00A25B22"/>
    <w:rPr>
      <w:i/>
      <w:iCs/>
    </w:rPr>
  </w:style>
  <w:style w:type="paragraph" w:customStyle="1" w:styleId="BlankPagePortrait">
    <w:name w:val="Blank Page Portrait"/>
    <w:basedOn w:val="Normal"/>
    <w:next w:val="BodyText"/>
    <w:rsid w:val="007F2B31"/>
    <w:pPr>
      <w:pageBreakBefore/>
      <w:spacing w:before="6360"/>
      <w:jc w:val="center"/>
    </w:pPr>
    <w:rPr>
      <w:i/>
    </w:rPr>
  </w:style>
  <w:style w:type="character" w:customStyle="1" w:styleId="TableFontMasterChar">
    <w:name w:val="Table Font Master Char"/>
    <w:basedOn w:val="DefaultParagraphFont"/>
    <w:link w:val="TableFontMaster"/>
    <w:rsid w:val="0088249D"/>
    <w:rPr>
      <w:sz w:val="18"/>
    </w:rPr>
  </w:style>
  <w:style w:type="paragraph" w:customStyle="1" w:styleId="HeadingExecSumm1">
    <w:name w:val="Heading Exec Summ 1"/>
    <w:basedOn w:val="HeadingFontMaster"/>
    <w:next w:val="BodyText"/>
    <w:uiPriority w:val="99"/>
    <w:rsid w:val="00347FB5"/>
    <w:pPr>
      <w:keepNext/>
      <w:spacing w:before="360" w:after="240"/>
      <w:outlineLvl w:val="0"/>
    </w:pPr>
    <w:rPr>
      <w:b w:val="0"/>
      <w:sz w:val="42"/>
    </w:rPr>
  </w:style>
  <w:style w:type="paragraph" w:customStyle="1" w:styleId="HeadingExecSumm2">
    <w:name w:val="Heading Exec Summ 2"/>
    <w:basedOn w:val="HeadingFontMaster"/>
    <w:next w:val="BodyText"/>
    <w:uiPriority w:val="99"/>
    <w:rsid w:val="00347FB5"/>
    <w:pPr>
      <w:keepNext/>
      <w:spacing w:before="240" w:after="160"/>
      <w:outlineLvl w:val="1"/>
    </w:pPr>
    <w:rPr>
      <w:b w:val="0"/>
      <w:sz w:val="34"/>
    </w:rPr>
  </w:style>
  <w:style w:type="character" w:styleId="FollowedHyperlink">
    <w:name w:val="FollowedHyperlink"/>
    <w:basedOn w:val="DefaultParagraphFont"/>
    <w:uiPriority w:val="99"/>
    <w:rsid w:val="0088249D"/>
    <w:rPr>
      <w:color w:val="5D3754" w:themeColor="followedHyperlink"/>
      <w:u w:val="single"/>
    </w:rPr>
  </w:style>
  <w:style w:type="paragraph" w:styleId="ListNumber">
    <w:name w:val="List Number"/>
    <w:basedOn w:val="Normal"/>
    <w:uiPriority w:val="2"/>
    <w:qFormat/>
    <w:rsid w:val="00E41E0B"/>
    <w:pPr>
      <w:numPr>
        <w:numId w:val="34"/>
      </w:numPr>
      <w:tabs>
        <w:tab w:val="clear" w:pos="1440"/>
        <w:tab w:val="num" w:pos="360"/>
      </w:tabs>
      <w:spacing w:before="120" w:line="276" w:lineRule="auto"/>
      <w:ind w:left="360"/>
    </w:pPr>
  </w:style>
  <w:style w:type="paragraph" w:styleId="ListNumber2">
    <w:name w:val="List Number 2"/>
    <w:basedOn w:val="Normal"/>
    <w:uiPriority w:val="99"/>
    <w:rsid w:val="00846E1A"/>
    <w:pPr>
      <w:numPr>
        <w:ilvl w:val="1"/>
        <w:numId w:val="34"/>
      </w:numPr>
      <w:spacing w:before="120" w:line="276" w:lineRule="auto"/>
    </w:pPr>
  </w:style>
  <w:style w:type="paragraph" w:styleId="ListNumber3">
    <w:name w:val="List Number 3"/>
    <w:basedOn w:val="Normal"/>
    <w:uiPriority w:val="99"/>
    <w:rsid w:val="00846E1A"/>
    <w:pPr>
      <w:numPr>
        <w:ilvl w:val="2"/>
        <w:numId w:val="34"/>
      </w:numPr>
      <w:spacing w:before="120" w:line="276" w:lineRule="auto"/>
    </w:pPr>
  </w:style>
  <w:style w:type="numbering" w:customStyle="1" w:styleId="TemplateHeadingsUnnumbered">
    <w:name w:val="Template Headings Unnumbered"/>
    <w:uiPriority w:val="99"/>
    <w:rsid w:val="00AB5D98"/>
    <w:pPr>
      <w:numPr>
        <w:numId w:val="38"/>
      </w:numPr>
    </w:pPr>
  </w:style>
  <w:style w:type="paragraph" w:styleId="NoSpacing">
    <w:name w:val="No Spacing"/>
    <w:link w:val="NoSpacingChar"/>
    <w:uiPriority w:val="1"/>
    <w:rsid w:val="00151436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51436"/>
    <w:rPr>
      <w:rFonts w:eastAsiaTheme="minorEastAsia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51436"/>
    <w:rPr>
      <w:color w:val="808080"/>
    </w:rPr>
  </w:style>
  <w:style w:type="character" w:styleId="PageNumber">
    <w:name w:val="page number"/>
    <w:basedOn w:val="DefaultParagraphFont"/>
    <w:uiPriority w:val="99"/>
    <w:rsid w:val="000A5A7A"/>
    <w:rPr>
      <w:b/>
    </w:rPr>
  </w:style>
  <w:style w:type="table" w:customStyle="1" w:styleId="HDRSidebarStyle">
    <w:name w:val="HDR Sidebar Style"/>
    <w:basedOn w:val="TableNormal"/>
    <w:uiPriority w:val="99"/>
    <w:rsid w:val="00BD397A"/>
    <w:pPr>
      <w:spacing w:after="0" w:line="240" w:lineRule="auto"/>
    </w:pPr>
    <w:rPr>
      <w:sz w:val="18"/>
    </w:rPr>
    <w:tblPr>
      <w:tblCellMar>
        <w:left w:w="0" w:type="dxa"/>
        <w:right w:w="0" w:type="dxa"/>
      </w:tblCellMar>
    </w:tblPr>
    <w:tcPr>
      <w:shd w:val="clear" w:color="auto" w:fill="D8EAF1" w:themeFill="accent1" w:themeFillTint="33"/>
    </w:tcPr>
  </w:style>
  <w:style w:type="paragraph" w:styleId="Title">
    <w:name w:val="Title"/>
    <w:basedOn w:val="HeadingFontMaster"/>
    <w:next w:val="TitleSub1"/>
    <w:link w:val="TitleChar"/>
    <w:rsid w:val="00892496"/>
    <w:pPr>
      <w:spacing w:before="200" w:after="200"/>
    </w:pPr>
    <w:rPr>
      <w:rFonts w:eastAsiaTheme="majorEastAsia" w:cstheme="majorBidi"/>
      <w:b w:val="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892496"/>
    <w:rPr>
      <w:rFonts w:asciiTheme="majorHAnsi" w:eastAsiaTheme="majorEastAsia" w:hAnsiTheme="majorHAnsi" w:cstheme="majorBidi"/>
      <w:color w:val="54585A" w:themeColor="text2"/>
      <w:spacing w:val="5"/>
      <w:kern w:val="28"/>
      <w:sz w:val="40"/>
      <w:szCs w:val="52"/>
    </w:rPr>
  </w:style>
  <w:style w:type="paragraph" w:customStyle="1" w:styleId="TitleSub1">
    <w:name w:val="Title Sub 1"/>
    <w:basedOn w:val="HeadingFontMaster"/>
    <w:uiPriority w:val="99"/>
    <w:rsid w:val="00892496"/>
    <w:pPr>
      <w:spacing w:after="120" w:line="276" w:lineRule="auto"/>
    </w:pPr>
    <w:rPr>
      <w:b w:val="0"/>
      <w:sz w:val="22"/>
    </w:rPr>
  </w:style>
  <w:style w:type="paragraph" w:customStyle="1" w:styleId="TitleSub2">
    <w:name w:val="Title Sub 2"/>
    <w:basedOn w:val="HeadingFontMaster"/>
    <w:uiPriority w:val="99"/>
    <w:rsid w:val="00892496"/>
    <w:rPr>
      <w:b w:val="0"/>
      <w:i/>
      <w:color w:val="A8A99E" w:themeColor="background2"/>
      <w:sz w:val="18"/>
    </w:rPr>
  </w:style>
  <w:style w:type="paragraph" w:customStyle="1" w:styleId="TitleSub3">
    <w:name w:val="Title Sub 3"/>
    <w:basedOn w:val="HeadingFontMaster"/>
    <w:uiPriority w:val="99"/>
    <w:rsid w:val="00892496"/>
    <w:rPr>
      <w:b w:val="0"/>
      <w:sz w:val="22"/>
    </w:rPr>
  </w:style>
  <w:style w:type="paragraph" w:customStyle="1" w:styleId="TitleSub4">
    <w:name w:val="Title Sub 4"/>
    <w:basedOn w:val="HeadingFontMaster"/>
    <w:uiPriority w:val="99"/>
    <w:rsid w:val="001349F7"/>
    <w:pPr>
      <w:spacing w:after="200" w:line="276" w:lineRule="auto"/>
    </w:pPr>
    <w:rPr>
      <w:b w:val="0"/>
      <w:sz w:val="22"/>
    </w:rPr>
  </w:style>
  <w:style w:type="table" w:styleId="LightShading">
    <w:name w:val="Light Shading"/>
    <w:aliases w:val="HDR Table 1"/>
    <w:basedOn w:val="TableNormal"/>
    <w:uiPriority w:val="60"/>
    <w:rsid w:val="00C40D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insideV w:val="single" w:sz="2" w:space="0" w:color="666666" w:themeColor="text1" w:themeTint="9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</w:tcBorders>
        <w:shd w:val="clear" w:color="auto" w:fill="A8A99E" w:themeFill="background2"/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  <w:tblStylePr w:type="band1Horz">
      <w:tblPr/>
      <w:tcPr>
        <w:shd w:val="clear" w:color="auto" w:fill="4F5355" w:themeFill="text2" w:themeFillShade="F2"/>
      </w:tcPr>
    </w:tblStylePr>
    <w:tblStylePr w:type="band2Horz">
      <w:tblPr/>
      <w:tcPr>
        <w:shd w:val="clear" w:color="auto" w:fill="54585A" w:themeFill="text2"/>
      </w:tcPr>
    </w:tblStylePr>
  </w:style>
  <w:style w:type="paragraph" w:customStyle="1" w:styleId="HDRHeader">
    <w:name w:val="HDR Header"/>
    <w:basedOn w:val="Header"/>
    <w:uiPriority w:val="19"/>
    <w:rsid w:val="00C40DC4"/>
    <w:pPr>
      <w:tabs>
        <w:tab w:val="center" w:pos="4680"/>
        <w:tab w:val="right" w:pos="9360"/>
      </w:tabs>
    </w:pPr>
    <w:rPr>
      <w:noProof/>
      <w:color w:val="000000" w:themeColor="text1"/>
    </w:rPr>
  </w:style>
  <w:style w:type="table" w:customStyle="1" w:styleId="HDRFormTable">
    <w:name w:val="HDR Form Table"/>
    <w:basedOn w:val="TableNormal"/>
    <w:uiPriority w:val="99"/>
    <w:rsid w:val="00C40DC4"/>
    <w:pPr>
      <w:spacing w:after="0" w:line="240" w:lineRule="auto"/>
    </w:pPr>
    <w:rPr>
      <w:sz w:val="18"/>
    </w:rPr>
    <w:tblPr/>
  </w:style>
  <w:style w:type="character" w:styleId="Strong">
    <w:name w:val="Strong"/>
    <w:basedOn w:val="DefaultParagraphFont"/>
    <w:uiPriority w:val="22"/>
    <w:rsid w:val="00CC37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2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ranet.hdr\hdr\BrandTemplates\Office%20Templates\HDR%20Branding\Word\HDR_Report_Template.dotm" TargetMode="External"/></Relationships>
</file>

<file path=word/theme/theme1.xml><?xml version="1.0" encoding="utf-8"?>
<a:theme xmlns:a="http://schemas.openxmlformats.org/drawingml/2006/main" name="Office Theme">
  <a:themeElements>
    <a:clrScheme name="HDR-BrandingModerate">
      <a:dk1>
        <a:srgbClr val="000000"/>
      </a:dk1>
      <a:lt1>
        <a:srgbClr val="FFFFFF"/>
      </a:lt1>
      <a:dk2>
        <a:srgbClr val="54585A"/>
      </a:dk2>
      <a:lt2>
        <a:srgbClr val="A8A99E"/>
      </a:lt2>
      <a:accent1>
        <a:srgbClr val="4298B5"/>
      </a:accent1>
      <a:accent2>
        <a:srgbClr val="C8102E"/>
      </a:accent2>
      <a:accent3>
        <a:srgbClr val="A72B2A"/>
      </a:accent3>
      <a:accent4>
        <a:srgbClr val="E87722"/>
      </a:accent4>
      <a:accent5>
        <a:srgbClr val="FFC600"/>
      </a:accent5>
      <a:accent6>
        <a:srgbClr val="4A7729"/>
      </a:accent6>
      <a:hlink>
        <a:srgbClr val="01426A"/>
      </a:hlink>
      <a:folHlink>
        <a:srgbClr val="5D3754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DFEAB951119D4A9924CF21253DBC22" ma:contentTypeVersion="0" ma:contentTypeDescription="Create a new document." ma:contentTypeScope="" ma:versionID="fe0091dfba8962abd91389e2e6d6e2b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23867f52d7f443a17d0a6df84a6da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2D1423-84BE-4AD0-A305-66CEE2C0960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C9AAA3-D8A8-429F-8E0B-F630AF20E3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0C5FD19-CB51-408F-AD74-C30145CDBA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76059D-B8CE-4CC1-8A18-622FC45C101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HDR_Report_Template.dotm</Template>
  <TotalTime>1</TotalTime>
  <Pages>2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HDR Inc.</Company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Ohnoutka, Rebecca</dc:creator>
  <cp:keywords/>
  <dc:description/>
  <cp:lastModifiedBy>Savage, John</cp:lastModifiedBy>
  <cp:revision>2</cp:revision>
  <cp:lastPrinted>2019-07-24T19:03:00Z</cp:lastPrinted>
  <dcterms:created xsi:type="dcterms:W3CDTF">2023-08-22T00:58:00Z</dcterms:created>
  <dcterms:modified xsi:type="dcterms:W3CDTF">2023-08-22T00:58:00Z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i4>2</vt:i4>
  </property>
  <property fmtid="{D5CDD505-2E9C-101B-9397-08002B2CF9AE}" pid="3" name="ContentTypeId">
    <vt:lpwstr>0x01010090DFEAB951119D4A9924CF21253DBC22</vt:lpwstr>
  </property>
</Properties>
</file>