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4006"/>
        <w:gridCol w:w="1215"/>
        <w:gridCol w:w="2879"/>
      </w:tblGrid>
      <w:tr w:rsidR="000172E5" w:rsidRPr="00637200" w14:paraId="06915B57" w14:textId="77777777" w:rsidTr="005F0F71">
        <w:trPr>
          <w:trHeight w:val="648"/>
        </w:trPr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60FB79E0" w14:textId="07223551" w:rsidR="005F0F71" w:rsidRDefault="005F0F71" w:rsidP="005F0F71">
            <w:pPr>
              <w:spacing w:before="0"/>
              <w:jc w:val="center"/>
              <w:rPr>
                <w:sz w:val="24"/>
                <w:szCs w:val="24"/>
              </w:rPr>
            </w:pPr>
            <w:r w:rsidRPr="005F0F71">
              <w:rPr>
                <w:sz w:val="24"/>
                <w:szCs w:val="24"/>
              </w:rPr>
              <w:t xml:space="preserve">We would like the opportunity to match you with the best horse </w:t>
            </w:r>
            <w:r w:rsidR="00540B1D">
              <w:rPr>
                <w:sz w:val="24"/>
                <w:szCs w:val="24"/>
              </w:rPr>
              <w:t xml:space="preserve">in our herd </w:t>
            </w:r>
            <w:r w:rsidRPr="005F0F71">
              <w:rPr>
                <w:sz w:val="24"/>
                <w:szCs w:val="24"/>
              </w:rPr>
              <w:t xml:space="preserve">for your </w:t>
            </w:r>
          </w:p>
          <w:p w14:paraId="2A7F653C" w14:textId="77777777" w:rsidR="005F0F71" w:rsidRPr="005F0F71" w:rsidRDefault="005F0F71" w:rsidP="005F0F71">
            <w:pPr>
              <w:spacing w:before="0"/>
              <w:jc w:val="center"/>
              <w:rPr>
                <w:sz w:val="24"/>
                <w:szCs w:val="24"/>
              </w:rPr>
            </w:pPr>
            <w:r w:rsidRPr="005F0F71">
              <w:rPr>
                <w:sz w:val="24"/>
                <w:szCs w:val="24"/>
              </w:rPr>
              <w:t>experience, size and overall comfort level around horses.</w:t>
            </w:r>
          </w:p>
          <w:p w14:paraId="745B86FC" w14:textId="7C199194" w:rsidR="005F0F71" w:rsidRPr="005F0F71" w:rsidRDefault="005F0F71" w:rsidP="005F0F71">
            <w:pPr>
              <w:spacing w:before="0"/>
              <w:jc w:val="center"/>
              <w:rPr>
                <w:sz w:val="24"/>
                <w:szCs w:val="24"/>
              </w:rPr>
            </w:pPr>
            <w:r w:rsidRPr="005F0F71">
              <w:rPr>
                <w:sz w:val="24"/>
                <w:szCs w:val="24"/>
              </w:rPr>
              <w:t>Please complete th</w:t>
            </w:r>
            <w:r w:rsidR="00540B1D">
              <w:rPr>
                <w:sz w:val="24"/>
                <w:szCs w:val="24"/>
              </w:rPr>
              <w:t>is</w:t>
            </w:r>
            <w:r w:rsidRPr="005F0F71">
              <w:rPr>
                <w:sz w:val="24"/>
                <w:szCs w:val="24"/>
              </w:rPr>
              <w:t xml:space="preserve"> brief </w:t>
            </w:r>
            <w:r w:rsidR="00540B1D">
              <w:rPr>
                <w:sz w:val="24"/>
                <w:szCs w:val="24"/>
              </w:rPr>
              <w:t xml:space="preserve">rider </w:t>
            </w:r>
            <w:r w:rsidRPr="005F0F71">
              <w:rPr>
                <w:sz w:val="24"/>
                <w:szCs w:val="24"/>
              </w:rPr>
              <w:t>profile</w:t>
            </w:r>
            <w:r w:rsidR="00540B1D">
              <w:rPr>
                <w:sz w:val="24"/>
                <w:szCs w:val="24"/>
              </w:rPr>
              <w:t>,</w:t>
            </w:r>
            <w:r w:rsidRPr="005F0F71">
              <w:rPr>
                <w:sz w:val="24"/>
                <w:szCs w:val="24"/>
              </w:rPr>
              <w:t xml:space="preserve"> to help us </w:t>
            </w:r>
            <w:r w:rsidR="00540B1D">
              <w:rPr>
                <w:sz w:val="24"/>
                <w:szCs w:val="24"/>
              </w:rPr>
              <w:t xml:space="preserve">determine the best </w:t>
            </w:r>
            <w:r w:rsidR="0097659D">
              <w:rPr>
                <w:sz w:val="24"/>
                <w:szCs w:val="24"/>
              </w:rPr>
              <w:t>fit</w:t>
            </w:r>
          </w:p>
          <w:p w14:paraId="765669BB" w14:textId="0DFECEEF" w:rsidR="005F0F71" w:rsidRPr="005F0F71" w:rsidRDefault="005F0F71" w:rsidP="005F0F71">
            <w:pPr>
              <w:spacing w:before="0"/>
              <w:jc w:val="center"/>
              <w:rPr>
                <w:sz w:val="24"/>
                <w:szCs w:val="24"/>
              </w:rPr>
            </w:pPr>
            <w:r w:rsidRPr="005F0F71">
              <w:rPr>
                <w:sz w:val="24"/>
                <w:szCs w:val="24"/>
              </w:rPr>
              <w:t xml:space="preserve"> for you while you’re </w:t>
            </w:r>
            <w:r w:rsidR="0097659D">
              <w:rPr>
                <w:sz w:val="24"/>
                <w:szCs w:val="24"/>
              </w:rPr>
              <w:t>at the Ranch</w:t>
            </w:r>
            <w:r w:rsidRPr="005F0F71">
              <w:rPr>
                <w:sz w:val="24"/>
                <w:szCs w:val="24"/>
              </w:rPr>
              <w:t>!</w:t>
            </w:r>
          </w:p>
          <w:p w14:paraId="4DE93489" w14:textId="40E05DE8" w:rsidR="000172E5" w:rsidRPr="00637200" w:rsidRDefault="000172E5" w:rsidP="00637200">
            <w:pPr>
              <w:pStyle w:val="Heading1"/>
              <w:outlineLvl w:val="0"/>
            </w:pPr>
          </w:p>
        </w:tc>
      </w:tr>
      <w:tr w:rsidR="005F0F71" w:rsidRPr="00846B76" w14:paraId="616C5273" w14:textId="77777777" w:rsidTr="005F0F71">
        <w:tc>
          <w:tcPr>
            <w:tcW w:w="673" w:type="pct"/>
            <w:vAlign w:val="bottom"/>
          </w:tcPr>
          <w:p w14:paraId="1CCD4FF6" w14:textId="77777777" w:rsidR="00F63A3E" w:rsidRDefault="00F63A3E" w:rsidP="00637200">
            <w:pPr>
              <w:pStyle w:val="NormalIndent"/>
            </w:pPr>
          </w:p>
          <w:p w14:paraId="1169DDD8" w14:textId="5BB729D9" w:rsidR="000172E5" w:rsidRPr="00637200" w:rsidRDefault="002A32A7" w:rsidP="005F0F71">
            <w:pPr>
              <w:pStyle w:val="NormalIndent"/>
              <w:ind w:left="0"/>
            </w:pPr>
            <w:r>
              <w:t>Name:</w:t>
            </w:r>
          </w:p>
        </w:tc>
        <w:tc>
          <w:tcPr>
            <w:tcW w:w="4327" w:type="pct"/>
            <w:gridSpan w:val="3"/>
            <w:tcBorders>
              <w:bottom w:val="single" w:sz="4" w:space="0" w:color="auto"/>
            </w:tcBorders>
            <w:vAlign w:val="bottom"/>
          </w:tcPr>
          <w:p w14:paraId="257054A7" w14:textId="77777777" w:rsidR="000172E5" w:rsidRPr="00846B76" w:rsidRDefault="000172E5" w:rsidP="00311D4F"/>
        </w:tc>
      </w:tr>
      <w:tr w:rsidR="005F0F71" w:rsidRPr="00846B76" w14:paraId="401F4146" w14:textId="77777777" w:rsidTr="005F0F71">
        <w:tc>
          <w:tcPr>
            <w:tcW w:w="673" w:type="pct"/>
            <w:vAlign w:val="bottom"/>
          </w:tcPr>
          <w:p w14:paraId="13A3E012" w14:textId="11611BD0" w:rsidR="002A32A7" w:rsidRPr="00637200" w:rsidRDefault="002A32A7" w:rsidP="005F0F71">
            <w:pPr>
              <w:pStyle w:val="NormalIndent"/>
              <w:ind w:left="0"/>
            </w:pPr>
            <w:r>
              <w:t>Age:</w:t>
            </w:r>
          </w:p>
        </w:tc>
        <w:tc>
          <w:tcPr>
            <w:tcW w:w="432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D7C14C" w14:textId="77777777" w:rsidR="000172E5" w:rsidRPr="00846B76" w:rsidRDefault="000172E5" w:rsidP="00311D4F"/>
        </w:tc>
      </w:tr>
      <w:tr w:rsidR="005F0F71" w:rsidRPr="00846B76" w14:paraId="67C154E7" w14:textId="77777777" w:rsidTr="005F0F71">
        <w:tc>
          <w:tcPr>
            <w:tcW w:w="673" w:type="pct"/>
            <w:vAlign w:val="bottom"/>
          </w:tcPr>
          <w:p w14:paraId="0A17EAE8" w14:textId="7518AE28" w:rsidR="000172E5" w:rsidRPr="00637200" w:rsidRDefault="002A32A7" w:rsidP="005F0F71">
            <w:pPr>
              <w:pStyle w:val="NormalIndent"/>
              <w:ind w:left="0"/>
            </w:pPr>
            <w:r>
              <w:t>Height:</w:t>
            </w:r>
          </w:p>
        </w:tc>
        <w:tc>
          <w:tcPr>
            <w:tcW w:w="214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9B7CE7" w14:textId="77777777" w:rsidR="000172E5" w:rsidRPr="00846B76" w:rsidRDefault="000172E5" w:rsidP="00311D4F"/>
        </w:tc>
        <w:tc>
          <w:tcPr>
            <w:tcW w:w="649" w:type="pct"/>
            <w:tcBorders>
              <w:top w:val="single" w:sz="4" w:space="0" w:color="auto"/>
            </w:tcBorders>
            <w:vAlign w:val="bottom"/>
          </w:tcPr>
          <w:p w14:paraId="321393B8" w14:textId="6685A604" w:rsidR="000172E5" w:rsidRDefault="002A32A7" w:rsidP="00311D4F">
            <w:r>
              <w:t xml:space="preserve"> Weight:</w:t>
            </w: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16BF9A" w14:textId="77777777" w:rsidR="000172E5" w:rsidRPr="00846B76" w:rsidRDefault="000172E5" w:rsidP="00311D4F"/>
        </w:tc>
      </w:tr>
      <w:tr w:rsidR="002A32A7" w:rsidRPr="00846B76" w14:paraId="17EB4F63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2F80F06" w14:textId="77777777" w:rsidR="002A32A7" w:rsidRDefault="002A32A7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67ED5BE5" w14:textId="2AF6A3D6" w:rsidR="002A32A7" w:rsidRPr="00846B76" w:rsidRDefault="002A32A7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A32A7" w:rsidRPr="00846B76" w14:paraId="01CCF3CB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94ED566" w14:textId="2915E458" w:rsidR="002A32A7" w:rsidRDefault="002A32A7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691E0A">
              <w:rPr>
                <w:rFonts w:ascii="Arial" w:hAnsi="Arial" w:cs="Arial"/>
                <w:b/>
                <w:sz w:val="24"/>
                <w:szCs w:val="24"/>
              </w:rPr>
              <w:t xml:space="preserve">I have ridden a horse in the last </w:t>
            </w:r>
            <w:r w:rsidR="00F63A3E">
              <w:rPr>
                <w:rFonts w:ascii="Arial" w:hAnsi="Arial" w:cs="Arial"/>
                <w:b/>
                <w:sz w:val="24"/>
                <w:szCs w:val="24"/>
              </w:rPr>
              <w:t xml:space="preserve">two </w:t>
            </w:r>
            <w:r w:rsidRPr="00691E0A">
              <w:rPr>
                <w:rFonts w:ascii="Arial" w:hAnsi="Arial" w:cs="Arial"/>
                <w:b/>
                <w:sz w:val="24"/>
                <w:szCs w:val="24"/>
              </w:rPr>
              <w:t>year</w:t>
            </w:r>
            <w:r w:rsidR="00F63A3E">
              <w:rPr>
                <w:rFonts w:ascii="Arial" w:hAnsi="Arial" w:cs="Arial"/>
                <w:b/>
                <w:sz w:val="24"/>
                <w:szCs w:val="24"/>
              </w:rPr>
              <w:t>s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:  </w:t>
            </w:r>
            <w:r w:rsidR="00691E0A">
              <w:rPr>
                <w:rFonts w:asciiTheme="majorHAnsi" w:hAnsiTheme="majorHAnsi"/>
                <w:b/>
                <w:sz w:val="24"/>
                <w:szCs w:val="24"/>
              </w:rPr>
              <w:t xml:space="preserve">       Yes               No</w:t>
            </w:r>
          </w:p>
          <w:p w14:paraId="3C823A66" w14:textId="37F12962" w:rsidR="00691E0A" w:rsidRDefault="00691E0A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63A3E">
              <w:rPr>
                <w:rFonts w:ascii="Arial" w:hAnsi="Arial" w:cs="Arial"/>
                <w:b/>
                <w:sz w:val="24"/>
                <w:szCs w:val="24"/>
              </w:rPr>
              <w:t>I have never ridden a horse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:             </w:t>
            </w:r>
            <w:r w:rsidR="005F0F71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>Yes               No</w:t>
            </w:r>
          </w:p>
          <w:p w14:paraId="12C8D527" w14:textId="77777777" w:rsidR="006A66A9" w:rsidRDefault="006A66A9" w:rsidP="006A66A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396AAD7E" w14:textId="4C8E8673" w:rsidR="006A66A9" w:rsidRPr="0097659D" w:rsidRDefault="00540B1D" w:rsidP="006A66A9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 w:rsidRPr="0097659D">
              <w:rPr>
                <w:rFonts w:ascii="Arial" w:hAnsi="Arial" w:cs="Arial"/>
                <w:b/>
                <w:sz w:val="20"/>
                <w:szCs w:val="20"/>
              </w:rPr>
              <w:t>On a scale from 1-10, how would you rate your comfort level around horses?</w:t>
            </w:r>
            <w:r w:rsidR="006A66A9" w:rsidRPr="0097659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41D3471C" w14:textId="15B36F68" w:rsidR="0016323B" w:rsidRPr="0097659D" w:rsidRDefault="006A66A9" w:rsidP="006A66A9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 w:rsidRPr="0097659D">
              <w:rPr>
                <w:rFonts w:ascii="Arial" w:hAnsi="Arial" w:cs="Arial"/>
                <w:b/>
                <w:sz w:val="20"/>
                <w:szCs w:val="20"/>
              </w:rPr>
              <w:t xml:space="preserve">(10 being very </w:t>
            </w:r>
            <w:r w:rsidR="0016323B" w:rsidRPr="0097659D">
              <w:rPr>
                <w:rFonts w:ascii="Arial" w:hAnsi="Arial" w:cs="Arial"/>
                <w:b/>
                <w:sz w:val="20"/>
                <w:szCs w:val="20"/>
              </w:rPr>
              <w:t xml:space="preserve">comfortable)  </w:t>
            </w:r>
            <w:r w:rsidRPr="0097659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FC59D15" w14:textId="77777777" w:rsidR="0016323B" w:rsidRPr="0097659D" w:rsidRDefault="0016323B" w:rsidP="006A66A9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6E959F" w14:textId="7217D5FA" w:rsidR="0016323B" w:rsidRPr="0097659D" w:rsidRDefault="0016323B" w:rsidP="006A66A9">
            <w:pPr>
              <w:spacing w:before="0"/>
              <w:rPr>
                <w:rFonts w:ascii="Arial" w:hAnsi="Arial" w:cs="Arial"/>
                <w:b/>
                <w:sz w:val="20"/>
                <w:szCs w:val="20"/>
              </w:rPr>
            </w:pPr>
            <w:r w:rsidRPr="0097659D">
              <w:rPr>
                <w:rFonts w:ascii="Arial" w:hAnsi="Arial" w:cs="Arial"/>
                <w:b/>
                <w:sz w:val="20"/>
                <w:szCs w:val="20"/>
              </w:rPr>
              <w:t xml:space="preserve">1            </w:t>
            </w:r>
            <w:r w:rsidR="0097659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659D">
              <w:rPr>
                <w:rFonts w:ascii="Arial" w:hAnsi="Arial" w:cs="Arial"/>
                <w:b/>
                <w:sz w:val="20"/>
                <w:szCs w:val="20"/>
              </w:rPr>
              <w:t xml:space="preserve">  2              3                4                5                6                7                8                9                10</w:t>
            </w:r>
          </w:p>
          <w:tbl>
            <w:tblPr>
              <w:tblStyle w:val="ListTable7Colorful"/>
              <w:tblW w:w="0" w:type="auto"/>
              <w:tblLook w:val="04A0" w:firstRow="1" w:lastRow="0" w:firstColumn="1" w:lastColumn="0" w:noHBand="0" w:noVBand="1"/>
            </w:tblPr>
            <w:tblGrid>
              <w:gridCol w:w="913"/>
              <w:gridCol w:w="913"/>
              <w:gridCol w:w="913"/>
              <w:gridCol w:w="913"/>
              <w:gridCol w:w="913"/>
              <w:gridCol w:w="913"/>
              <w:gridCol w:w="914"/>
              <w:gridCol w:w="914"/>
              <w:gridCol w:w="914"/>
              <w:gridCol w:w="914"/>
            </w:tblGrid>
            <w:tr w:rsidR="0016323B" w14:paraId="510AF4AA" w14:textId="77777777" w:rsidTr="0016323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913" w:type="dxa"/>
                </w:tcPr>
                <w:p w14:paraId="1642BA15" w14:textId="77777777" w:rsidR="0016323B" w:rsidRDefault="0016323B" w:rsidP="006A66A9">
                  <w:pPr>
                    <w:spacing w:before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3" w:type="dxa"/>
                </w:tcPr>
                <w:p w14:paraId="18E9754C" w14:textId="77777777" w:rsidR="0016323B" w:rsidRDefault="0016323B" w:rsidP="006A66A9">
                  <w:pPr>
                    <w:spacing w:before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3" w:type="dxa"/>
                </w:tcPr>
                <w:p w14:paraId="4F45AAE4" w14:textId="77777777" w:rsidR="0016323B" w:rsidRDefault="0016323B" w:rsidP="006A66A9">
                  <w:pPr>
                    <w:spacing w:before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3" w:type="dxa"/>
                </w:tcPr>
                <w:p w14:paraId="3EB9D534" w14:textId="77777777" w:rsidR="0016323B" w:rsidRDefault="0016323B" w:rsidP="006A66A9">
                  <w:pPr>
                    <w:spacing w:before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3" w:type="dxa"/>
                </w:tcPr>
                <w:p w14:paraId="7A3506B3" w14:textId="77777777" w:rsidR="0016323B" w:rsidRDefault="0016323B" w:rsidP="006A66A9">
                  <w:pPr>
                    <w:spacing w:before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3" w:type="dxa"/>
                </w:tcPr>
                <w:p w14:paraId="5F4F06EC" w14:textId="77777777" w:rsidR="0016323B" w:rsidRDefault="0016323B" w:rsidP="006A66A9">
                  <w:pPr>
                    <w:spacing w:before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4" w:type="dxa"/>
                </w:tcPr>
                <w:p w14:paraId="75C97C59" w14:textId="77777777" w:rsidR="0016323B" w:rsidRDefault="0016323B" w:rsidP="006A66A9">
                  <w:pPr>
                    <w:spacing w:before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4" w:type="dxa"/>
                </w:tcPr>
                <w:p w14:paraId="4DB462C2" w14:textId="77777777" w:rsidR="0016323B" w:rsidRDefault="0016323B" w:rsidP="006A66A9">
                  <w:pPr>
                    <w:spacing w:before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4" w:type="dxa"/>
                </w:tcPr>
                <w:p w14:paraId="1C3D9335" w14:textId="77777777" w:rsidR="0016323B" w:rsidRDefault="0016323B" w:rsidP="006A66A9">
                  <w:pPr>
                    <w:spacing w:before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14" w:type="dxa"/>
                </w:tcPr>
                <w:p w14:paraId="01450CDC" w14:textId="77777777" w:rsidR="0016323B" w:rsidRDefault="0016323B" w:rsidP="006A66A9">
                  <w:pPr>
                    <w:spacing w:before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7BDDA9ED" w14:textId="290A4B54" w:rsidR="006A66A9" w:rsidRPr="002A32A7" w:rsidRDefault="006A66A9" w:rsidP="006A66A9">
            <w:pPr>
              <w:spacing w:before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               </w:t>
            </w:r>
          </w:p>
        </w:tc>
      </w:tr>
      <w:tr w:rsidR="002A32A7" w:rsidRPr="00846B76" w14:paraId="513BA6DD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4F2ECB57" w14:textId="77777777" w:rsidR="002A32A7" w:rsidRPr="00846B76" w:rsidRDefault="002A32A7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2A32A7" w:rsidRPr="00846B76" w14:paraId="73A8E78B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FB8E7FE" w14:textId="77777777" w:rsidR="002A32A7" w:rsidRPr="00846B76" w:rsidRDefault="002A32A7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7A1A458" w14:textId="7283C799" w:rsidR="000172E5" w:rsidRPr="0006568A" w:rsidRDefault="007E4F92" w:rsidP="006372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8D2441" wp14:editId="0DD3DF79">
                <wp:simplePos x="0" y="0"/>
                <wp:positionH relativeFrom="column">
                  <wp:posOffset>1295400</wp:posOffset>
                </wp:positionH>
                <wp:positionV relativeFrom="paragraph">
                  <wp:posOffset>187325</wp:posOffset>
                </wp:positionV>
                <wp:extent cx="3486150" cy="11049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D9897" w14:textId="1A234EA7" w:rsidR="007E4F92" w:rsidRPr="00280BD7" w:rsidRDefault="007E4F92" w:rsidP="00280BD7">
                            <w:pPr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80BD7">
                              <w:rPr>
                                <w:sz w:val="24"/>
                                <w:szCs w:val="24"/>
                              </w:rPr>
                              <w:t>For Staff Use Only:</w:t>
                            </w:r>
                          </w:p>
                          <w:p w14:paraId="6750C7C1" w14:textId="77777777" w:rsidR="00280BD7" w:rsidRPr="00280BD7" w:rsidRDefault="007E4F92" w:rsidP="00280BD7">
                            <w:pPr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80BD7">
                              <w:rPr>
                                <w:sz w:val="24"/>
                                <w:szCs w:val="24"/>
                              </w:rPr>
                              <w:t xml:space="preserve">Recommended Horse </w:t>
                            </w:r>
                          </w:p>
                          <w:p w14:paraId="578D0F9E" w14:textId="66E481B4" w:rsidR="007E4F92" w:rsidRPr="00280BD7" w:rsidRDefault="007E4F92" w:rsidP="00280BD7">
                            <w:pPr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80BD7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36E0CDE2" w14:textId="68D77A1F" w:rsidR="007E4F92" w:rsidRPr="00280BD7" w:rsidRDefault="007E4F92" w:rsidP="00280BD7">
                            <w:pPr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80BD7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2D74DDD7" w14:textId="776F4E21" w:rsidR="007E4F92" w:rsidRPr="00280BD7" w:rsidRDefault="007E4F92" w:rsidP="00280BD7">
                            <w:pPr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280BD7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D24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pt;margin-top:14.75pt;width:274.5pt;height:8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">
                <v:textbox>
                  <w:txbxContent>
                    <w:p w14:paraId="676D9897" w14:textId="1A234EA7" w:rsidR="007E4F92" w:rsidRPr="00280BD7" w:rsidRDefault="007E4F92" w:rsidP="00280BD7">
                      <w:pPr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  <w:r w:rsidRPr="00280BD7">
                        <w:rPr>
                          <w:sz w:val="24"/>
                          <w:szCs w:val="24"/>
                        </w:rPr>
                        <w:t>For Staff Use Only:</w:t>
                      </w:r>
                    </w:p>
                    <w:p w14:paraId="6750C7C1" w14:textId="77777777" w:rsidR="00280BD7" w:rsidRPr="00280BD7" w:rsidRDefault="007E4F92" w:rsidP="00280BD7">
                      <w:pPr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  <w:r w:rsidRPr="00280BD7">
                        <w:rPr>
                          <w:sz w:val="24"/>
                          <w:szCs w:val="24"/>
                        </w:rPr>
                        <w:t xml:space="preserve">Recommended Horse </w:t>
                      </w:r>
                    </w:p>
                    <w:p w14:paraId="578D0F9E" w14:textId="66E481B4" w:rsidR="007E4F92" w:rsidRPr="00280BD7" w:rsidRDefault="007E4F92" w:rsidP="00280BD7">
                      <w:pPr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  <w:r w:rsidRPr="00280BD7">
                        <w:rPr>
                          <w:sz w:val="24"/>
                          <w:szCs w:val="24"/>
                        </w:rPr>
                        <w:t>1</w:t>
                      </w:r>
                    </w:p>
                    <w:p w14:paraId="36E0CDE2" w14:textId="68D77A1F" w:rsidR="007E4F92" w:rsidRPr="00280BD7" w:rsidRDefault="007E4F92" w:rsidP="00280BD7">
                      <w:pPr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  <w:r w:rsidRPr="00280BD7">
                        <w:rPr>
                          <w:sz w:val="24"/>
                          <w:szCs w:val="24"/>
                        </w:rPr>
                        <w:t>2</w:t>
                      </w:r>
                    </w:p>
                    <w:p w14:paraId="2D74DDD7" w14:textId="776F4E21" w:rsidR="007E4F92" w:rsidRPr="00280BD7" w:rsidRDefault="007E4F92" w:rsidP="00280BD7">
                      <w:pPr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  <w:r w:rsidRPr="00280BD7">
                        <w:rPr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72E5" w:rsidRPr="0006568A" w:rsidSect="006145D8">
      <w:head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8331BC" w14:textId="77777777" w:rsidR="00E078E6" w:rsidRDefault="00E078E6" w:rsidP="000172E5">
      <w:pPr>
        <w:spacing w:after="0" w:line="240" w:lineRule="auto"/>
      </w:pPr>
      <w:r>
        <w:separator/>
      </w:r>
    </w:p>
  </w:endnote>
  <w:endnote w:type="continuationSeparator" w:id="0">
    <w:p w14:paraId="7AC0CF3C" w14:textId="77777777" w:rsidR="00E078E6" w:rsidRDefault="00E078E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6D6DC0-53FC-4F17-A1E9-729416C61569}"/>
    <w:embedBold r:id="rId2" w:fontKey="{4023B6F5-D7E6-40CC-97ED-55741569D90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FBAA325-9A02-4C6B-BEBB-C2FBD8825DEC}"/>
    <w:embedBold r:id="rId4" w:fontKey="{10950152-B5FA-4555-8B0F-5715748D12A8}"/>
    <w:embedItalic r:id="rId5" w:fontKey="{64B27BF2-C44B-4689-969D-6049584DB5A9}"/>
    <w:embedBoldItalic r:id="rId6" w:fontKey="{6E7B6C51-8DC7-4268-A0FF-D626C73CEF9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C4AA32E-0063-4478-8009-06F1C625DF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97AFF22-6C63-4405-895C-8BD7754B6E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DF81D" w14:textId="77777777" w:rsidR="00E078E6" w:rsidRDefault="00E078E6" w:rsidP="000172E5">
      <w:pPr>
        <w:spacing w:after="0" w:line="240" w:lineRule="auto"/>
      </w:pPr>
      <w:r>
        <w:separator/>
      </w:r>
    </w:p>
  </w:footnote>
  <w:footnote w:type="continuationSeparator" w:id="0">
    <w:p w14:paraId="7CA532AA" w14:textId="77777777" w:rsidR="00E078E6" w:rsidRDefault="00E078E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520"/>
      <w:gridCol w:w="6830"/>
    </w:tblGrid>
    <w:tr w:rsidR="00B337A2" w:rsidRPr="0097659D" w14:paraId="79991DBB" w14:textId="77777777" w:rsidTr="0097659D">
      <w:trPr>
        <w:trHeight w:val="990"/>
      </w:trPr>
      <w:tc>
        <w:tcPr>
          <w:tcW w:w="2520" w:type="dxa"/>
          <w:vAlign w:val="center"/>
        </w:tcPr>
        <w:p w14:paraId="40E72AD0" w14:textId="56DEB8EA" w:rsidR="00B337A2" w:rsidRPr="0097659D" w:rsidRDefault="0097659D" w:rsidP="00637200">
          <w:pPr>
            <w:pStyle w:val="Header"/>
            <w:rPr>
              <w:sz w:val="36"/>
              <w:szCs w:val="36"/>
            </w:rPr>
          </w:pPr>
          <w:r>
            <w:rPr>
              <w:noProof/>
              <w:sz w:val="36"/>
              <w:szCs w:val="36"/>
            </w:rPr>
            <w:t>D</w:t>
          </w:r>
          <w:r w:rsidR="002A32A7" w:rsidRPr="0097659D">
            <w:rPr>
              <w:noProof/>
              <w:sz w:val="36"/>
              <w:szCs w:val="36"/>
            </w:rPr>
            <w:t>-</w:t>
          </w:r>
          <w:r w:rsidRPr="0097659D">
            <w:rPr>
              <w:noProof/>
              <w:sz w:val="36"/>
              <w:szCs w:val="36"/>
            </w:rPr>
            <w:t>Bar-</w:t>
          </w:r>
          <w:r w:rsidR="002A32A7" w:rsidRPr="0097659D">
            <w:rPr>
              <w:noProof/>
              <w:sz w:val="36"/>
              <w:szCs w:val="36"/>
            </w:rPr>
            <w:t>A Scout Ranch</w:t>
          </w:r>
          <w:r w:rsidRPr="0097659D">
            <w:rPr>
              <w:noProof/>
              <w:sz w:val="36"/>
              <w:szCs w:val="36"/>
            </w:rPr>
            <w:t xml:space="preserve">             </w:t>
          </w:r>
        </w:p>
      </w:tc>
      <w:tc>
        <w:tcPr>
          <w:tcW w:w="6830" w:type="dxa"/>
          <w:vAlign w:val="center"/>
        </w:tcPr>
        <w:p w14:paraId="30D6B48D" w14:textId="77777777" w:rsidR="0097659D" w:rsidRPr="0097659D" w:rsidRDefault="002A32A7" w:rsidP="00637200">
          <w:pPr>
            <w:pStyle w:val="Header"/>
            <w:rPr>
              <w:sz w:val="36"/>
              <w:szCs w:val="36"/>
            </w:rPr>
          </w:pPr>
          <w:r w:rsidRPr="0097659D">
            <w:rPr>
              <w:sz w:val="36"/>
              <w:szCs w:val="36"/>
            </w:rPr>
            <w:t xml:space="preserve">                 </w:t>
          </w:r>
        </w:p>
        <w:p w14:paraId="27C4EA22" w14:textId="77777777" w:rsidR="0097659D" w:rsidRPr="0097659D" w:rsidRDefault="0097659D" w:rsidP="00637200">
          <w:pPr>
            <w:pStyle w:val="Header"/>
            <w:rPr>
              <w:sz w:val="36"/>
              <w:szCs w:val="36"/>
            </w:rPr>
          </w:pPr>
        </w:p>
        <w:p w14:paraId="7F624FB7" w14:textId="37D955FF" w:rsidR="00B337A2" w:rsidRPr="0097659D" w:rsidRDefault="00B8735C" w:rsidP="00637200">
          <w:pPr>
            <w:pStyle w:val="Header"/>
            <w:rPr>
              <w:sz w:val="36"/>
              <w:szCs w:val="36"/>
            </w:rPr>
          </w:pPr>
          <w:r w:rsidRPr="0097659D">
            <w:rPr>
              <w:sz w:val="36"/>
              <w:szCs w:val="36"/>
            </w:rPr>
            <w:t xml:space="preserve">Horse and </w:t>
          </w:r>
          <w:r w:rsidR="002A32A7" w:rsidRPr="0097659D">
            <w:rPr>
              <w:sz w:val="36"/>
              <w:szCs w:val="36"/>
            </w:rPr>
            <w:t xml:space="preserve">Rider Profile </w:t>
          </w:r>
        </w:p>
      </w:tc>
    </w:tr>
  </w:tbl>
  <w:p w14:paraId="021691B0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62660631">
    <w:abstractNumId w:val="11"/>
  </w:num>
  <w:num w:numId="2" w16cid:durableId="955796264">
    <w:abstractNumId w:val="7"/>
  </w:num>
  <w:num w:numId="3" w16cid:durableId="925652413">
    <w:abstractNumId w:val="15"/>
  </w:num>
  <w:num w:numId="4" w16cid:durableId="45683821">
    <w:abstractNumId w:val="12"/>
  </w:num>
  <w:num w:numId="5" w16cid:durableId="1143085888">
    <w:abstractNumId w:val="13"/>
  </w:num>
  <w:num w:numId="6" w16cid:durableId="1150563927">
    <w:abstractNumId w:val="19"/>
  </w:num>
  <w:num w:numId="7" w16cid:durableId="2055813850">
    <w:abstractNumId w:val="6"/>
  </w:num>
  <w:num w:numId="8" w16cid:durableId="147020147">
    <w:abstractNumId w:val="10"/>
  </w:num>
  <w:num w:numId="9" w16cid:durableId="872619861">
    <w:abstractNumId w:val="17"/>
  </w:num>
  <w:num w:numId="10" w16cid:durableId="1481920087">
    <w:abstractNumId w:val="1"/>
  </w:num>
  <w:num w:numId="11" w16cid:durableId="1325739925">
    <w:abstractNumId w:val="5"/>
  </w:num>
  <w:num w:numId="12" w16cid:durableId="778641262">
    <w:abstractNumId w:val="0"/>
  </w:num>
  <w:num w:numId="13" w16cid:durableId="816914676">
    <w:abstractNumId w:val="2"/>
  </w:num>
  <w:num w:numId="14" w16cid:durableId="1797067999">
    <w:abstractNumId w:val="9"/>
  </w:num>
  <w:num w:numId="15" w16cid:durableId="1472135753">
    <w:abstractNumId w:val="8"/>
  </w:num>
  <w:num w:numId="16" w16cid:durableId="1149400232">
    <w:abstractNumId w:val="16"/>
  </w:num>
  <w:num w:numId="17" w16cid:durableId="123432109">
    <w:abstractNumId w:val="3"/>
  </w:num>
  <w:num w:numId="18" w16cid:durableId="460225916">
    <w:abstractNumId w:val="21"/>
  </w:num>
  <w:num w:numId="19" w16cid:durableId="2051762683">
    <w:abstractNumId w:val="18"/>
  </w:num>
  <w:num w:numId="20" w16cid:durableId="1783913632">
    <w:abstractNumId w:val="14"/>
  </w:num>
  <w:num w:numId="21" w16cid:durableId="48459096">
    <w:abstractNumId w:val="20"/>
  </w:num>
  <w:num w:numId="22" w16cid:durableId="59690528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2A7"/>
    <w:rsid w:val="000172E5"/>
    <w:rsid w:val="00052382"/>
    <w:rsid w:val="0006568A"/>
    <w:rsid w:val="00076F0F"/>
    <w:rsid w:val="00084253"/>
    <w:rsid w:val="000D1F49"/>
    <w:rsid w:val="0016323B"/>
    <w:rsid w:val="001727CA"/>
    <w:rsid w:val="001800AB"/>
    <w:rsid w:val="00280BD7"/>
    <w:rsid w:val="002A32A7"/>
    <w:rsid w:val="002C56E6"/>
    <w:rsid w:val="00311D4F"/>
    <w:rsid w:val="0034390E"/>
    <w:rsid w:val="00344849"/>
    <w:rsid w:val="00361E11"/>
    <w:rsid w:val="00365F10"/>
    <w:rsid w:val="003769BA"/>
    <w:rsid w:val="003F0847"/>
    <w:rsid w:val="0040090B"/>
    <w:rsid w:val="0046302A"/>
    <w:rsid w:val="00487D2D"/>
    <w:rsid w:val="004D5D62"/>
    <w:rsid w:val="005112D0"/>
    <w:rsid w:val="00540B1D"/>
    <w:rsid w:val="00577E06"/>
    <w:rsid w:val="00583334"/>
    <w:rsid w:val="005A3BF7"/>
    <w:rsid w:val="005F0F71"/>
    <w:rsid w:val="005F2035"/>
    <w:rsid w:val="005F7990"/>
    <w:rsid w:val="006145D8"/>
    <w:rsid w:val="00637200"/>
    <w:rsid w:val="0063739C"/>
    <w:rsid w:val="00691E0A"/>
    <w:rsid w:val="006A66A9"/>
    <w:rsid w:val="007147D7"/>
    <w:rsid w:val="00770F25"/>
    <w:rsid w:val="007A35A8"/>
    <w:rsid w:val="007B0A85"/>
    <w:rsid w:val="007C6A52"/>
    <w:rsid w:val="007E4F92"/>
    <w:rsid w:val="0082043E"/>
    <w:rsid w:val="00846B76"/>
    <w:rsid w:val="008E203A"/>
    <w:rsid w:val="0091229C"/>
    <w:rsid w:val="00940E73"/>
    <w:rsid w:val="0097659D"/>
    <w:rsid w:val="0098597D"/>
    <w:rsid w:val="009F619A"/>
    <w:rsid w:val="009F6DDE"/>
    <w:rsid w:val="00A370A8"/>
    <w:rsid w:val="00B337A2"/>
    <w:rsid w:val="00B8735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078E6"/>
    <w:rsid w:val="00E61C09"/>
    <w:rsid w:val="00EB3B58"/>
    <w:rsid w:val="00EC7359"/>
    <w:rsid w:val="00EE3054"/>
    <w:rsid w:val="00F00606"/>
    <w:rsid w:val="00F01256"/>
    <w:rsid w:val="00F63A3E"/>
    <w:rsid w:val="00FC7475"/>
    <w:rsid w:val="00FE78A0"/>
    <w:rsid w:val="00FF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BB08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table" w:styleId="ListTable7Colorful">
    <w:name w:val="List Table 7 Colorful"/>
    <w:basedOn w:val="TableNormal"/>
    <w:uiPriority w:val="52"/>
    <w:rsid w:val="0016323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vruggink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79C19D-681A-40D4-9796-34745CD93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2022-07-10T14:50:00Z</dcterms:created>
  <dcterms:modified xsi:type="dcterms:W3CDTF">2022-07-10T14:50:00Z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